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055320" w:rsidTr="008D20F5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:rsidR="008C0D42" w:rsidRPr="00055320" w:rsidRDefault="008C0D42" w:rsidP="008D20F5">
            <w:pPr>
              <w:rPr>
                <w:lang w:eastAsia="it-IT"/>
              </w:rPr>
            </w:pPr>
            <w:bookmarkStart w:id="0" w:name="_GoBack"/>
            <w:bookmarkEnd w:id="0"/>
          </w:p>
        </w:tc>
      </w:tr>
      <w:tr w:rsidR="00E5632D" w:rsidRPr="00055320" w:rsidTr="008D20F5">
        <w:trPr>
          <w:trHeight w:val="907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1" w:name="_Toc475011332"/>
            <w:bookmarkStart w:id="2" w:name="_Toc475021239"/>
            <w:r w:rsidRPr="00BA7D33">
              <w:rPr>
                <w:b/>
                <w:sz w:val="20"/>
                <w:szCs w:val="20"/>
              </w:rPr>
              <w:t>Titolo/</w:t>
            </w:r>
            <w:r w:rsidRPr="00BA7D33">
              <w:rPr>
                <w:b/>
                <w:i/>
                <w:sz w:val="20"/>
                <w:szCs w:val="20"/>
              </w:rPr>
              <w:t>Title</w:t>
            </w:r>
            <w:bookmarkEnd w:id="1"/>
            <w:bookmarkEnd w:id="2"/>
          </w:p>
        </w:tc>
        <w:tc>
          <w:tcPr>
            <w:tcW w:w="170" w:type="dxa"/>
            <w:vMerge w:val="restart"/>
            <w:tcBorders>
              <w:top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 w:themeColor="text1"/>
              <w:bottom w:val="single" w:sz="4" w:space="0" w:color="3B3D3C"/>
            </w:tcBorders>
            <w:shd w:val="clear" w:color="auto" w:fill="auto"/>
          </w:tcPr>
          <w:p w:rsidR="00E5632D" w:rsidRPr="00BA7D33" w:rsidRDefault="00E5632D" w:rsidP="00E5632D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Domanda di Accreditamento </w:t>
            </w:r>
            <w:r w:rsidRPr="001C56CD">
              <w:rPr>
                <w:b/>
                <w:sz w:val="20"/>
                <w:szCs w:val="20"/>
              </w:rPr>
              <w:t>per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C56CD">
              <w:rPr>
                <w:b/>
                <w:sz w:val="20"/>
                <w:szCs w:val="20"/>
              </w:rPr>
              <w:t>Organismi di certificazione</w:t>
            </w:r>
          </w:p>
        </w:tc>
      </w:tr>
      <w:tr w:rsidR="00E5632D" w:rsidRPr="005252C4" w:rsidTr="008D20F5">
        <w:trPr>
          <w:trHeight w:val="907"/>
          <w:jc w:val="center"/>
        </w:trPr>
        <w:tc>
          <w:tcPr>
            <w:tcW w:w="2268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single" w:sz="4" w:space="0" w:color="7F7F7F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3B3D3C"/>
            </w:tcBorders>
            <w:shd w:val="clear" w:color="auto" w:fill="auto"/>
          </w:tcPr>
          <w:p w:rsidR="00E5632D" w:rsidRPr="001C56CD" w:rsidRDefault="00E5632D" w:rsidP="00E5632D">
            <w:pPr>
              <w:spacing w:after="0"/>
              <w:rPr>
                <w:b/>
                <w:i/>
                <w:sz w:val="20"/>
                <w:szCs w:val="20"/>
                <w:lang w:val="en-US"/>
              </w:rPr>
            </w:pPr>
            <w:r w:rsidRPr="001C56CD">
              <w:rPr>
                <w:b/>
                <w:i/>
                <w:sz w:val="20"/>
                <w:szCs w:val="20"/>
                <w:lang w:val="en-US"/>
              </w:rPr>
              <w:t>Application for Accreditation of Certification Bodies</w:t>
            </w:r>
          </w:p>
        </w:tc>
      </w:tr>
      <w:tr w:rsidR="00E5632D" w:rsidRPr="00055320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 w:themeColor="text1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3" w:name="_Toc475011337"/>
            <w:bookmarkStart w:id="4" w:name="_Toc475021244"/>
            <w:r w:rsidRPr="00BA7D33">
              <w:rPr>
                <w:b/>
                <w:sz w:val="20"/>
                <w:szCs w:val="20"/>
              </w:rPr>
              <w:t>Sigla/</w:t>
            </w:r>
            <w:r w:rsidRPr="00BA7D33">
              <w:rPr>
                <w:b/>
                <w:i/>
                <w:sz w:val="20"/>
                <w:szCs w:val="20"/>
              </w:rPr>
              <w:t>Reference</w:t>
            </w:r>
            <w:bookmarkEnd w:id="3"/>
            <w:bookmarkEnd w:id="4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DA-01</w:t>
            </w:r>
          </w:p>
        </w:tc>
      </w:tr>
      <w:tr w:rsidR="00E5632D" w:rsidRPr="00055320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5" w:name="_Toc475011339"/>
            <w:bookmarkStart w:id="6" w:name="_Toc475021246"/>
            <w:r w:rsidRPr="00BA7D33">
              <w:rPr>
                <w:b/>
                <w:sz w:val="20"/>
                <w:szCs w:val="20"/>
              </w:rPr>
              <w:t>Revisione/</w:t>
            </w:r>
            <w:r w:rsidRPr="00BA7D33">
              <w:rPr>
                <w:b/>
                <w:i/>
                <w:sz w:val="20"/>
                <w:szCs w:val="20"/>
              </w:rPr>
              <w:t>Revision</w:t>
            </w:r>
            <w:bookmarkEnd w:id="5"/>
            <w:bookmarkEnd w:id="6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</w:p>
        </w:tc>
      </w:tr>
      <w:tr w:rsidR="00E5632D" w:rsidRPr="00055320" w:rsidTr="008D20F5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  <w:bookmarkStart w:id="7" w:name="_Toc475011341"/>
            <w:bookmarkStart w:id="8" w:name="_Toc475021248"/>
            <w:r w:rsidRPr="00BA7D33">
              <w:rPr>
                <w:b/>
                <w:sz w:val="20"/>
                <w:szCs w:val="20"/>
              </w:rPr>
              <w:t>Data/</w:t>
            </w:r>
            <w:r w:rsidRPr="00BA7D33">
              <w:rPr>
                <w:b/>
                <w:i/>
                <w:sz w:val="20"/>
                <w:szCs w:val="20"/>
              </w:rPr>
              <w:t>Date</w:t>
            </w:r>
            <w:bookmarkEnd w:id="7"/>
            <w:bookmarkEnd w:id="8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:rsidR="00E5632D" w:rsidRPr="00BA7D33" w:rsidRDefault="00E5632D" w:rsidP="00E5632D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5632D" w:rsidRPr="006B7B72" w:rsidRDefault="00E5632D" w:rsidP="00E563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02-01-2018</w:t>
            </w:r>
          </w:p>
        </w:tc>
      </w:tr>
    </w:tbl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8C0D42" w:rsidTr="008D20F5">
        <w:trPr>
          <w:trHeight w:val="4535"/>
        </w:trPr>
        <w:tc>
          <w:tcPr>
            <w:tcW w:w="9060" w:type="dxa"/>
            <w:tcBorders>
              <w:bottom w:val="nil"/>
            </w:tcBorders>
          </w:tcPr>
          <w:p w:rsidR="008C0D42" w:rsidRDefault="008C0D42" w:rsidP="008D20F5"/>
        </w:tc>
      </w:tr>
    </w:tbl>
    <w:tbl>
      <w:tblPr>
        <w:tblpPr w:vertAnchor="page" w:tblpXSpec="center" w:tblpY="13042"/>
        <w:tblOverlap w:val="never"/>
        <w:tblW w:w="90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70"/>
        <w:gridCol w:w="2126"/>
        <w:gridCol w:w="170"/>
        <w:gridCol w:w="2126"/>
        <w:gridCol w:w="170"/>
        <w:gridCol w:w="2126"/>
      </w:tblGrid>
      <w:tr w:rsidR="00E5632D" w:rsidRPr="00055320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Redazione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left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i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Approvazione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Autorizzazione all’emissione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b/>
                <w:sz w:val="16"/>
                <w:szCs w:val="18"/>
                <w:lang w:eastAsia="ar-SA"/>
              </w:rPr>
            </w:pPr>
            <w:r w:rsidRPr="00055320">
              <w:rPr>
                <w:rFonts w:eastAsia="Times New Roman" w:cs="New York"/>
                <w:b/>
                <w:sz w:val="16"/>
                <w:szCs w:val="18"/>
                <w:lang w:eastAsia="ar-SA"/>
              </w:rPr>
              <w:t>Entrata in vigore</w:t>
            </w:r>
          </w:p>
        </w:tc>
      </w:tr>
      <w:tr w:rsidR="00E5632D" w:rsidRPr="00055320" w:rsidTr="00BA1EE3">
        <w:trPr>
          <w:trHeight w:val="567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Il Responsabile</w:t>
            </w:r>
          </w:p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del Sistema di Gestione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Il Direttore</w:t>
            </w:r>
          </w:p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di Dipartimento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926581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caps/>
                <w:sz w:val="16"/>
                <w:szCs w:val="18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Il Direttore Generale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E5632D" w:rsidRPr="00055320" w:rsidRDefault="00E5632D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8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5632D" w:rsidRPr="008F5256" w:rsidRDefault="00DE45BA" w:rsidP="00E5632D">
            <w:pPr>
              <w:spacing w:after="0" w:line="240" w:lineRule="auto"/>
              <w:jc w:val="center"/>
              <w:rPr>
                <w:rFonts w:eastAsia="Times New Roman" w:cs="New York"/>
                <w:sz w:val="16"/>
                <w:szCs w:val="16"/>
                <w:lang w:eastAsia="ar-SA"/>
              </w:rPr>
            </w:pPr>
            <w:r>
              <w:rPr>
                <w:rFonts w:eastAsia="Times New Roman" w:cs="New York"/>
                <w:sz w:val="16"/>
                <w:szCs w:val="18"/>
                <w:lang w:eastAsia="ar-SA"/>
              </w:rPr>
              <w:t>02</w:t>
            </w:r>
            <w:r w:rsidR="00E5632D" w:rsidRPr="00D1766C">
              <w:rPr>
                <w:rFonts w:eastAsia="Times New Roman" w:cs="New York"/>
                <w:sz w:val="16"/>
                <w:szCs w:val="18"/>
                <w:lang w:eastAsia="ar-SA"/>
              </w:rPr>
              <w:t>-</w:t>
            </w:r>
            <w:r>
              <w:rPr>
                <w:rFonts w:eastAsia="Times New Roman" w:cs="New York"/>
                <w:sz w:val="16"/>
                <w:szCs w:val="18"/>
                <w:lang w:eastAsia="ar-SA"/>
              </w:rPr>
              <w:t>03</w:t>
            </w:r>
            <w:r w:rsidR="00E5632D" w:rsidRPr="00D1766C">
              <w:rPr>
                <w:rFonts w:eastAsia="Times New Roman" w:cs="New York"/>
                <w:sz w:val="16"/>
                <w:szCs w:val="18"/>
                <w:lang w:eastAsia="ar-SA"/>
              </w:rPr>
              <w:t>-</w:t>
            </w:r>
            <w:r w:rsidR="00E5632D">
              <w:rPr>
                <w:rFonts w:eastAsia="Times New Roman" w:cs="New York"/>
                <w:sz w:val="16"/>
                <w:szCs w:val="18"/>
                <w:lang w:eastAsia="ar-SA"/>
              </w:rPr>
              <w:t>2018</w:t>
            </w:r>
          </w:p>
        </w:tc>
      </w:tr>
    </w:tbl>
    <w:p w:rsidR="008866DE" w:rsidRDefault="008866DE" w:rsidP="001F0CE6"/>
    <w:p w:rsidR="004B23D0" w:rsidRDefault="004B23D0" w:rsidP="001F0CE6">
      <w:pPr>
        <w:sectPr w:rsidR="004B23D0" w:rsidSect="00971C1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tbl>
      <w:tblPr>
        <w:tblStyle w:val="Grigliatabel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0"/>
        <w:gridCol w:w="2362"/>
        <w:gridCol w:w="3678"/>
      </w:tblGrid>
      <w:tr w:rsidR="00E5632D" w:rsidRPr="001C56CD" w:rsidTr="002117CB">
        <w:tc>
          <w:tcPr>
            <w:tcW w:w="3020" w:type="dxa"/>
          </w:tcPr>
          <w:p w:rsidR="00E5632D" w:rsidRPr="001C56CD" w:rsidRDefault="00E5632D" w:rsidP="002117CB">
            <w:pPr>
              <w:tabs>
                <w:tab w:val="left" w:pos="284"/>
                <w:tab w:val="left" w:pos="330"/>
              </w:tabs>
              <w:rPr>
                <w:sz w:val="22"/>
              </w:rPr>
            </w:pPr>
            <w:r w:rsidRPr="001C56CD">
              <w:rPr>
                <w:b/>
                <w:sz w:val="22"/>
              </w:rPr>
              <w:lastRenderedPageBreak/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ACCREDITAMENTO</w:t>
            </w:r>
          </w:p>
        </w:tc>
        <w:tc>
          <w:tcPr>
            <w:tcW w:w="2362" w:type="dxa"/>
          </w:tcPr>
          <w:p w:rsidR="00E5632D" w:rsidRPr="001C56CD" w:rsidRDefault="00E5632D" w:rsidP="002117CB">
            <w:pPr>
              <w:tabs>
                <w:tab w:val="left" w:pos="258"/>
                <w:tab w:val="left" w:pos="284"/>
              </w:tabs>
              <w:rPr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ESTENSIONE</w:t>
            </w:r>
          </w:p>
        </w:tc>
        <w:tc>
          <w:tcPr>
            <w:tcW w:w="3678" w:type="dxa"/>
          </w:tcPr>
          <w:p w:rsidR="00E5632D" w:rsidRPr="001C56CD" w:rsidRDefault="00E5632D" w:rsidP="002117CB">
            <w:pPr>
              <w:tabs>
                <w:tab w:val="left" w:pos="284"/>
                <w:tab w:val="left" w:pos="312"/>
              </w:tabs>
              <w:jc w:val="left"/>
              <w:rPr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 xml:space="preserve">RICHIESTA VERIFICA </w:t>
            </w:r>
            <w:r>
              <w:rPr>
                <w:sz w:val="22"/>
              </w:rPr>
              <w:tab/>
            </w:r>
            <w:r w:rsidRPr="001C56CD">
              <w:rPr>
                <w:sz w:val="22"/>
              </w:rPr>
              <w:t>PRELIMINARE</w:t>
            </w:r>
          </w:p>
        </w:tc>
      </w:tr>
      <w:tr w:rsidR="00E5632D" w:rsidRPr="001C56CD" w:rsidTr="002117CB">
        <w:tc>
          <w:tcPr>
            <w:tcW w:w="5382" w:type="dxa"/>
            <w:gridSpan w:val="2"/>
          </w:tcPr>
          <w:p w:rsidR="00E5632D" w:rsidRPr="001C56CD" w:rsidRDefault="00E5632D" w:rsidP="002117CB">
            <w:pPr>
              <w:tabs>
                <w:tab w:val="left" w:pos="284"/>
              </w:tabs>
              <w:rPr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TRASFERIMENTO DELL’ACCREDITAMENTO</w:t>
            </w:r>
          </w:p>
        </w:tc>
        <w:tc>
          <w:tcPr>
            <w:tcW w:w="3678" w:type="dxa"/>
          </w:tcPr>
          <w:p w:rsidR="00E5632D" w:rsidRPr="001C56CD" w:rsidRDefault="00E5632D" w:rsidP="002117CB">
            <w:pPr>
              <w:tabs>
                <w:tab w:val="left" w:pos="259"/>
                <w:tab w:val="left" w:pos="284"/>
              </w:tabs>
              <w:rPr>
                <w:sz w:val="22"/>
              </w:rPr>
            </w:pPr>
            <w:r w:rsidRPr="001C56CD">
              <w:rPr>
                <w:b/>
                <w:sz w:val="22"/>
              </w:rPr>
              <w:sym w:font="Wingdings" w:char="F06F"/>
            </w:r>
            <w:r>
              <w:rPr>
                <w:b/>
                <w:sz w:val="22"/>
              </w:rPr>
              <w:tab/>
            </w:r>
            <w:r w:rsidRPr="001C56CD">
              <w:rPr>
                <w:sz w:val="22"/>
              </w:rPr>
              <w:t>SCOPO FLESSIBILE</w:t>
            </w:r>
          </w:p>
        </w:tc>
      </w:tr>
    </w:tbl>
    <w:p w:rsidR="00E5632D" w:rsidRDefault="00E5632D" w:rsidP="00E5632D">
      <w:pPr>
        <w:pStyle w:val="Titolo1"/>
      </w:pPr>
      <w:r>
        <w:t>DOMANDA, QUALE ORGANISMO DI:</w:t>
      </w:r>
    </w:p>
    <w:p w:rsidR="00E5632D" w:rsidRPr="00A67AC2" w:rsidRDefault="00E5632D" w:rsidP="00E5632D">
      <w:pPr>
        <w:pStyle w:val="Punt1a"/>
      </w:pPr>
      <w:r w:rsidRPr="00A67AC2">
        <w:t>Certificazione di SGQ</w:t>
      </w:r>
    </w:p>
    <w:p w:rsidR="00E5632D" w:rsidRPr="00A67AC2" w:rsidRDefault="00E5632D" w:rsidP="00E5632D">
      <w:pPr>
        <w:pStyle w:val="Punt1a"/>
      </w:pPr>
      <w:r w:rsidRPr="00A67AC2">
        <w:t>Certificazione di SGA</w:t>
      </w:r>
    </w:p>
    <w:p w:rsidR="00E5632D" w:rsidRPr="00A67AC2" w:rsidRDefault="00E5632D" w:rsidP="00E5632D">
      <w:pPr>
        <w:pStyle w:val="Punt1a"/>
      </w:pPr>
      <w:r w:rsidRPr="00A67AC2">
        <w:t>Certificazione EMAS</w:t>
      </w:r>
    </w:p>
    <w:p w:rsidR="00E5632D" w:rsidRPr="00A67AC2" w:rsidRDefault="00E5632D" w:rsidP="00E5632D">
      <w:pPr>
        <w:pStyle w:val="Punt1a"/>
      </w:pPr>
      <w:r w:rsidRPr="00A67AC2">
        <w:t>Certificazione di SGE</w:t>
      </w:r>
    </w:p>
    <w:p w:rsidR="00E5632D" w:rsidRPr="00A67AC2" w:rsidRDefault="00E5632D" w:rsidP="00E5632D">
      <w:pPr>
        <w:pStyle w:val="Punt1a"/>
      </w:pPr>
      <w:r w:rsidRPr="00A67AC2">
        <w:t>Certificazione di SCR</w:t>
      </w:r>
    </w:p>
    <w:p w:rsidR="00E5632D" w:rsidRPr="00A67AC2" w:rsidRDefault="00E5632D" w:rsidP="00E5632D">
      <w:pPr>
        <w:pStyle w:val="Punt1a"/>
      </w:pPr>
      <w:r w:rsidRPr="00A67AC2">
        <w:t>Certificazione di SSI</w:t>
      </w:r>
    </w:p>
    <w:p w:rsidR="00E5632D" w:rsidRPr="00A67AC2" w:rsidRDefault="00E5632D" w:rsidP="00E5632D">
      <w:pPr>
        <w:pStyle w:val="Punt1a"/>
      </w:pPr>
      <w:r w:rsidRPr="00A67AC2">
        <w:t>Certificazione ITX</w:t>
      </w:r>
    </w:p>
    <w:p w:rsidR="00E5632D" w:rsidRPr="00A67AC2" w:rsidRDefault="00E5632D" w:rsidP="00E5632D">
      <w:pPr>
        <w:pStyle w:val="Punt1a"/>
      </w:pPr>
      <w:r w:rsidRPr="00A67AC2">
        <w:t>Certificazione di FSM</w:t>
      </w:r>
    </w:p>
    <w:p w:rsidR="00E5632D" w:rsidRPr="00A67AC2" w:rsidRDefault="00E5632D" w:rsidP="00E5632D">
      <w:pPr>
        <w:pStyle w:val="Punt1a"/>
      </w:pPr>
      <w:r w:rsidRPr="00A67AC2">
        <w:t>Altri Sistemi di Gestione (specificare: …………………………………………………)</w:t>
      </w:r>
    </w:p>
    <w:p w:rsidR="00E5632D" w:rsidRPr="00A67AC2" w:rsidRDefault="00E5632D" w:rsidP="00E5632D">
      <w:pPr>
        <w:pStyle w:val="Punt1a"/>
      </w:pPr>
      <w:r w:rsidRPr="00A67AC2">
        <w:t>Certificazione di Prodotto</w:t>
      </w:r>
    </w:p>
    <w:p w:rsidR="00E5632D" w:rsidRPr="00A67AC2" w:rsidRDefault="00E5632D" w:rsidP="00E5632D">
      <w:pPr>
        <w:pStyle w:val="Punt1a"/>
      </w:pPr>
      <w:r w:rsidRPr="00A67AC2">
        <w:t>Certificazione di Personale</w:t>
      </w:r>
    </w:p>
    <w:p w:rsidR="00E5632D" w:rsidRDefault="00E5632D" w:rsidP="00E5632D">
      <w:pPr>
        <w:pStyle w:val="Punt1a"/>
      </w:pPr>
      <w:r w:rsidRPr="00A67AC2">
        <w:t>Verifica e Convalida delle dichiarazioni ambientali di prodotto (DAP)</w:t>
      </w:r>
    </w:p>
    <w:p w:rsidR="00E5632D" w:rsidRDefault="00E5632D" w:rsidP="00E5632D">
      <w:pPr>
        <w:pStyle w:val="Titolo1"/>
      </w:pPr>
      <w:r w:rsidRPr="00A67AC2">
        <w:t>CATEGORIA/SCHEMA DI ACCREDITAMENTO</w:t>
      </w:r>
    </w:p>
    <w:p w:rsidR="00E5632D" w:rsidRDefault="00E5632D" w:rsidP="00E5632D">
      <w:pPr>
        <w:pStyle w:val="Titolo2"/>
      </w:pPr>
      <w:r>
        <w:t>Tipo di attività di valutazione della conformità e riferimenti normativi</w:t>
      </w:r>
    </w:p>
    <w:p w:rsidR="00E5632D" w:rsidRDefault="00E5632D" w:rsidP="00E5632D">
      <w:r>
        <w:t>Specificare le attività di valutazione della conformità per le quali si richiede l’accreditamento (certificazione di SGQ, SGA, altri sistemi di gestione, prodotto, personale) ed i corrispondenti riferimenti normativi applicabili all’Organismo.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spacing w:after="160" w:line="259" w:lineRule="auto"/>
        <w:jc w:val="left"/>
        <w:rPr>
          <w:rFonts w:eastAsiaTheme="majorEastAsia" w:cstheme="majorBidi"/>
          <w:b/>
          <w:caps/>
          <w:sz w:val="20"/>
          <w:szCs w:val="26"/>
        </w:rPr>
      </w:pPr>
      <w:r>
        <w:br w:type="page"/>
      </w:r>
    </w:p>
    <w:p w:rsidR="00E5632D" w:rsidRDefault="00E5632D" w:rsidP="00E5632D">
      <w:pPr>
        <w:pStyle w:val="Titolo2"/>
      </w:pPr>
      <w:r w:rsidRPr="00244F46">
        <w:lastRenderedPageBreak/>
        <w:t>Riferimenti Normativi per i Clienti dell’Organismo</w:t>
      </w:r>
      <w:r w:rsidR="00E03F5E">
        <w:t xml:space="preserve"> (riferimenti normativi applica</w:t>
      </w:r>
      <w:r w:rsidRPr="00244F46">
        <w:t>bili alle attività di valutazione oggetto di accreditamento)</w:t>
      </w:r>
    </w:p>
    <w:p w:rsidR="00E5632D" w:rsidRPr="00244F46" w:rsidRDefault="00E5632D" w:rsidP="00E5632D">
      <w:r w:rsidRPr="00244F46">
        <w:t>(Per certificazione di prodotto, fornire un elenco dei riferimenti normativi, più dettagliato possi</w:t>
      </w:r>
      <w:r>
        <w:t>bile) (i riferimenti possono es</w:t>
      </w:r>
      <w:r w:rsidRPr="00244F46">
        <w:t>sere riportati in un Allegato).</w:t>
      </w:r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609"/>
        <w:gridCol w:w="4230"/>
      </w:tblGrid>
      <w:tr w:rsidR="00E5632D" w:rsidTr="002117CB">
        <w:trPr>
          <w:jc w:val="center"/>
        </w:trPr>
        <w:tc>
          <w:tcPr>
            <w:tcW w:w="4139" w:type="dxa"/>
          </w:tcPr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jc w:val="center"/>
              <w:rPr>
                <w:szCs w:val="18"/>
              </w:rPr>
            </w:pPr>
            <w:r>
              <w:rPr>
                <w:szCs w:val="18"/>
              </w:rPr>
              <w:t>Schema di Accreditamento</w:t>
            </w:r>
          </w:p>
        </w:tc>
        <w:tc>
          <w:tcPr>
            <w:tcW w:w="596" w:type="dxa"/>
          </w:tcPr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spacing w:after="0"/>
              <w:jc w:val="center"/>
              <w:rPr>
                <w:szCs w:val="18"/>
              </w:rPr>
            </w:pPr>
          </w:p>
        </w:tc>
        <w:tc>
          <w:tcPr>
            <w:tcW w:w="4139" w:type="dxa"/>
          </w:tcPr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spacing w:after="0"/>
              <w:jc w:val="center"/>
              <w:rPr>
                <w:szCs w:val="18"/>
              </w:rPr>
            </w:pPr>
            <w:r>
              <w:rPr>
                <w:szCs w:val="18"/>
              </w:rPr>
              <w:t>Riferimenti normativi</w:t>
            </w:r>
          </w:p>
        </w:tc>
      </w:tr>
      <w:tr w:rsidR="00E5632D" w:rsidTr="002117CB">
        <w:trPr>
          <w:jc w:val="center"/>
        </w:trPr>
        <w:tc>
          <w:tcPr>
            <w:tcW w:w="4139" w:type="dxa"/>
          </w:tcPr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jc w:val="center"/>
              <w:rPr>
                <w:szCs w:val="18"/>
              </w:rPr>
            </w:pPr>
            <w:r>
              <w:rPr>
                <w:szCs w:val="18"/>
              </w:rPr>
              <w:t>……………………………………………………………………</w:t>
            </w:r>
          </w:p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spacing w:after="0"/>
              <w:jc w:val="center"/>
              <w:rPr>
                <w:szCs w:val="18"/>
              </w:rPr>
            </w:pPr>
            <w:r>
              <w:rPr>
                <w:szCs w:val="18"/>
              </w:rPr>
              <w:t>……………………………………………………………………</w:t>
            </w:r>
          </w:p>
        </w:tc>
        <w:tc>
          <w:tcPr>
            <w:tcW w:w="596" w:type="dxa"/>
          </w:tcPr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spacing w:after="0"/>
              <w:rPr>
                <w:szCs w:val="18"/>
              </w:rPr>
            </w:pPr>
          </w:p>
        </w:tc>
        <w:tc>
          <w:tcPr>
            <w:tcW w:w="4139" w:type="dxa"/>
          </w:tcPr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jc w:val="center"/>
              <w:rPr>
                <w:szCs w:val="18"/>
              </w:rPr>
            </w:pPr>
            <w:r>
              <w:rPr>
                <w:szCs w:val="18"/>
              </w:rPr>
              <w:t>……………………………………………………………………</w:t>
            </w:r>
          </w:p>
          <w:p w:rsidR="00E5632D" w:rsidRDefault="00E5632D" w:rsidP="002117CB">
            <w:pPr>
              <w:widowControl w:val="0"/>
              <w:tabs>
                <w:tab w:val="left" w:pos="0"/>
                <w:tab w:val="left" w:pos="4536"/>
              </w:tabs>
              <w:spacing w:after="0"/>
              <w:jc w:val="center"/>
              <w:rPr>
                <w:szCs w:val="18"/>
              </w:rPr>
            </w:pPr>
            <w:r>
              <w:rPr>
                <w:szCs w:val="18"/>
              </w:rPr>
              <w:t>……………………………………………………………………</w:t>
            </w:r>
          </w:p>
        </w:tc>
      </w:tr>
    </w:tbl>
    <w:p w:rsidR="00E5632D" w:rsidRDefault="00E5632D" w:rsidP="00E5632D">
      <w:pPr>
        <w:spacing w:after="160" w:line="259" w:lineRule="auto"/>
        <w:jc w:val="left"/>
      </w:pPr>
    </w:p>
    <w:p w:rsidR="00E5632D" w:rsidRPr="00A67AC2" w:rsidRDefault="00E5632D" w:rsidP="00E5632D">
      <w:pPr>
        <w:pStyle w:val="Titolo2"/>
      </w:pPr>
      <w:r w:rsidRPr="00A67AC2">
        <w:t>Settori di Accreditamento (Scopo dell’Accreditamento)</w:t>
      </w:r>
    </w:p>
    <w:p w:rsidR="00E5632D" w:rsidRPr="00D1282A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  <w:u w:val="single"/>
        </w:rPr>
      </w:pPr>
      <w:r w:rsidRPr="00D1282A">
        <w:rPr>
          <w:szCs w:val="18"/>
          <w:u w:val="single"/>
        </w:rPr>
        <w:t>Per la Certificazione di Sistemi di Gestione (es. SGQ, SGA, SGE, SCR, ecc...</w:t>
      </w:r>
      <w:r w:rsidRPr="00D1282A">
        <w:rPr>
          <w:szCs w:val="18"/>
        </w:rPr>
        <w:t>)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A67AC2">
        <w:rPr>
          <w:szCs w:val="18"/>
        </w:rPr>
        <w:t>(Settori IAF o macrosettori</w:t>
      </w:r>
      <w:r>
        <w:rPr>
          <w:szCs w:val="18"/>
        </w:rPr>
        <w:t>)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D1282A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D1282A">
        <w:rPr>
          <w:i/>
          <w:szCs w:val="18"/>
        </w:rPr>
        <w:t>(possono essere usati riferimenti numerici o descrittivi); (se necessario, i riferimenti possono essere riportati in un Allegato).</w:t>
      </w:r>
    </w:p>
    <w:p w:rsidR="00E5632D" w:rsidRPr="00A67AC2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  <w:u w:val="single"/>
        </w:rPr>
      </w:pPr>
      <w:r w:rsidRPr="00A67AC2">
        <w:rPr>
          <w:szCs w:val="18"/>
          <w:u w:val="single"/>
        </w:rPr>
        <w:t>Per la Certificazione EMAS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A67AC2">
        <w:rPr>
          <w:szCs w:val="18"/>
        </w:rPr>
        <w:t>Codici NACE: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A67AC2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A67AC2">
        <w:rPr>
          <w:i/>
          <w:szCs w:val="18"/>
        </w:rPr>
        <w:t>(possono essere usati riferimenti numerici o descrittivi); (se necessario, i riferimenti possono essere riportati in un Allegato).</w:t>
      </w:r>
    </w:p>
    <w:p w:rsidR="00E5632D" w:rsidRDefault="00E5632D" w:rsidP="00E5632D">
      <w:pPr>
        <w:spacing w:after="160" w:line="259" w:lineRule="auto"/>
        <w:jc w:val="left"/>
        <w:rPr>
          <w:szCs w:val="18"/>
          <w:u w:val="single"/>
        </w:rPr>
      </w:pPr>
      <w:r>
        <w:rPr>
          <w:szCs w:val="18"/>
          <w:u w:val="single"/>
        </w:rPr>
        <w:br w:type="page"/>
      </w:r>
    </w:p>
    <w:p w:rsidR="00E5632D" w:rsidRPr="00A67AC2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  <w:u w:val="single"/>
        </w:rPr>
      </w:pPr>
      <w:r w:rsidRPr="00A67AC2">
        <w:rPr>
          <w:szCs w:val="18"/>
          <w:u w:val="single"/>
        </w:rPr>
        <w:lastRenderedPageBreak/>
        <w:t>Per la Certificazione SGE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A67AC2">
        <w:rPr>
          <w:szCs w:val="18"/>
        </w:rPr>
        <w:t>Aree Tecniche</w:t>
      </w:r>
    </w:p>
    <w:p w:rsidR="00E5632D" w:rsidRPr="00A67AC2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sym w:font="Wingdings 2" w:char="F0A3"/>
      </w:r>
      <w:r w:rsidRPr="00A67AC2">
        <w:rPr>
          <w:szCs w:val="18"/>
        </w:rPr>
        <w:t xml:space="preserve"> Industria media - leggera </w:t>
      </w:r>
      <w:r>
        <w:rPr>
          <w:szCs w:val="18"/>
        </w:rPr>
        <w:t xml:space="preserve">   </w:t>
      </w:r>
      <w:r>
        <w:rPr>
          <w:szCs w:val="18"/>
        </w:rPr>
        <w:sym w:font="Wingdings 2" w:char="F0A3"/>
      </w:r>
      <w:r w:rsidRPr="00A67AC2">
        <w:rPr>
          <w:szCs w:val="18"/>
        </w:rPr>
        <w:t xml:space="preserve"> Industria pesante</w:t>
      </w:r>
      <w:r>
        <w:rPr>
          <w:szCs w:val="18"/>
        </w:rPr>
        <w:t xml:space="preserve">   </w:t>
      </w:r>
      <w:r w:rsidRPr="00A67AC2">
        <w:rPr>
          <w:szCs w:val="18"/>
        </w:rPr>
        <w:t xml:space="preserve"> </w:t>
      </w:r>
      <w:r>
        <w:rPr>
          <w:szCs w:val="18"/>
        </w:rPr>
        <w:sym w:font="Wingdings 2" w:char="F0A3"/>
      </w:r>
      <w:r w:rsidRPr="00A67AC2">
        <w:rPr>
          <w:szCs w:val="18"/>
        </w:rPr>
        <w:t xml:space="preserve"> Edifici</w:t>
      </w:r>
      <w:r>
        <w:rPr>
          <w:szCs w:val="18"/>
        </w:rPr>
        <w:t xml:space="preserve">   </w:t>
      </w:r>
      <w:r w:rsidRPr="00A67AC2">
        <w:rPr>
          <w:szCs w:val="18"/>
        </w:rPr>
        <w:t xml:space="preserve"> </w:t>
      </w:r>
      <w:r>
        <w:rPr>
          <w:szCs w:val="18"/>
        </w:rPr>
        <w:sym w:font="Wingdings 2" w:char="F0A3"/>
      </w:r>
      <w:r w:rsidRPr="00A67AC2">
        <w:rPr>
          <w:szCs w:val="18"/>
        </w:rPr>
        <w:t xml:space="preserve"> Complessi edilizi</w:t>
      </w:r>
      <w:r>
        <w:rPr>
          <w:szCs w:val="18"/>
        </w:rPr>
        <w:t xml:space="preserve">   </w:t>
      </w:r>
      <w:r w:rsidRPr="00A67AC2">
        <w:rPr>
          <w:szCs w:val="18"/>
        </w:rPr>
        <w:t xml:space="preserve"> </w:t>
      </w:r>
      <w:r>
        <w:rPr>
          <w:szCs w:val="18"/>
        </w:rPr>
        <w:sym w:font="Wingdings 2" w:char="F0A3"/>
      </w:r>
      <w:r w:rsidRPr="00A67AC2">
        <w:rPr>
          <w:szCs w:val="18"/>
        </w:rPr>
        <w:t xml:space="preserve"> Trasporto 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sym w:font="Wingdings 2" w:char="F0A3"/>
      </w:r>
      <w:r w:rsidRPr="00A67AC2">
        <w:rPr>
          <w:szCs w:val="18"/>
        </w:rPr>
        <w:t xml:space="preserve"> Industria mineraria</w:t>
      </w:r>
      <w:r>
        <w:rPr>
          <w:szCs w:val="18"/>
        </w:rPr>
        <w:t xml:space="preserve">   </w:t>
      </w:r>
      <w:r w:rsidRPr="00A67AC2">
        <w:rPr>
          <w:szCs w:val="18"/>
        </w:rPr>
        <w:t xml:space="preserve"> </w:t>
      </w:r>
      <w:r>
        <w:rPr>
          <w:szCs w:val="18"/>
        </w:rPr>
        <w:sym w:font="Wingdings 2" w:char="F0A3"/>
      </w:r>
      <w:r w:rsidRPr="00A67AC2">
        <w:rPr>
          <w:szCs w:val="18"/>
        </w:rPr>
        <w:t xml:space="preserve"> </w:t>
      </w:r>
      <w:r>
        <w:rPr>
          <w:szCs w:val="18"/>
        </w:rPr>
        <w:t xml:space="preserve">Agricoltura    </w:t>
      </w:r>
      <w:r>
        <w:rPr>
          <w:szCs w:val="18"/>
        </w:rPr>
        <w:sym w:font="Wingdings 2" w:char="F0A3"/>
      </w:r>
      <w:r w:rsidRPr="00A67AC2">
        <w:rPr>
          <w:szCs w:val="18"/>
        </w:rPr>
        <w:t xml:space="preserve"> Fornitura energia</w:t>
      </w:r>
    </w:p>
    <w:p w:rsidR="00E5632D" w:rsidRPr="00E67D83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  <w:u w:val="single"/>
        </w:rPr>
      </w:pPr>
      <w:r w:rsidRPr="00E67D83">
        <w:rPr>
          <w:szCs w:val="18"/>
          <w:u w:val="single"/>
        </w:rPr>
        <w:t>Per Certificazione di Prodotto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 xml:space="preserve">Prodotti o famiglie di </w:t>
      </w:r>
      <w:r w:rsidRPr="00E67D83">
        <w:rPr>
          <w:szCs w:val="18"/>
        </w:rPr>
        <w:t>Prodotti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E67D83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E67D83">
        <w:rPr>
          <w:i/>
          <w:szCs w:val="18"/>
        </w:rPr>
        <w:t>(deve essere fornita una chiara ed adeguata descrizione; eventuali dettagli possono essere riportati in un Allegato)</w:t>
      </w:r>
    </w:p>
    <w:p w:rsidR="00E5632D" w:rsidRPr="00E67D83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  <w:u w:val="single"/>
        </w:rPr>
      </w:pPr>
      <w:r w:rsidRPr="00E67D83">
        <w:rPr>
          <w:szCs w:val="18"/>
          <w:u w:val="single"/>
        </w:rPr>
        <w:t>Per Certificazione di Personale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E67D83">
        <w:rPr>
          <w:szCs w:val="18"/>
        </w:rPr>
        <w:t>Figure Professionali: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D1282A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D1282A">
        <w:rPr>
          <w:i/>
          <w:szCs w:val="18"/>
        </w:rPr>
        <w:t>(deve essere fornita una chiara ed adeguata descrizione; eventuali dettagli possono essere riportati in un Allegato).</w:t>
      </w:r>
    </w:p>
    <w:p w:rsidR="00E5632D" w:rsidRPr="00E67D83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  <w:u w:val="single"/>
        </w:rPr>
      </w:pPr>
      <w:r w:rsidRPr="00E67D83">
        <w:rPr>
          <w:szCs w:val="18"/>
          <w:u w:val="single"/>
        </w:rPr>
        <w:t>Per Certificazione di Sistemi di gestione per la Sicurezza Alimentare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E67D83">
        <w:rPr>
          <w:szCs w:val="18"/>
        </w:rPr>
        <w:t>Categorie: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E67D83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E67D83">
        <w:rPr>
          <w:i/>
          <w:szCs w:val="18"/>
        </w:rPr>
        <w:t>(deve essere fornita una chiara ed adeguata descrizione; eventuali dettagli possono essere riportati in un Allegato).</w:t>
      </w:r>
    </w:p>
    <w:p w:rsidR="00E5632D" w:rsidRPr="00E67D83" w:rsidRDefault="00E5632D" w:rsidP="00E5632D">
      <w:pPr>
        <w:pStyle w:val="Titolo2"/>
      </w:pPr>
      <w:r w:rsidRPr="00E67D83">
        <w:lastRenderedPageBreak/>
        <w:t>Scopo flessibile dell’Accreditamento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D1282A">
        <w:rPr>
          <w:szCs w:val="18"/>
          <w:u w:val="single"/>
        </w:rPr>
        <w:t>Scopo di applicazione (es. (tipologia /famiglia di prodotti, personale) per cui si richiede lo scopo flessibile</w:t>
      </w:r>
      <w:r w:rsidRPr="00E67D83">
        <w:rPr>
          <w:szCs w:val="18"/>
        </w:rPr>
        <w:t>: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………………………………………………………………………………………………………………………………………………………………….</w:t>
      </w:r>
    </w:p>
    <w:p w:rsidR="00E5632D" w:rsidRPr="00716D57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716D57">
        <w:rPr>
          <w:i/>
          <w:szCs w:val="18"/>
        </w:rPr>
        <w:t>(deve essere fornita una chiara ed adeguata descrizione, comprese le motivazioni ed evidenze che assicurano l’omogeneità degli elementi contenuti nello scopo flessibile per ogni tipologia / famiglia individuata)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B523F6" w:rsidRDefault="00E5632D" w:rsidP="00E5632D">
      <w:pPr>
        <w:pStyle w:val="Titolo1"/>
      </w:pPr>
      <w:r w:rsidRPr="00B523F6">
        <w:t>PERSONALE DELL’ORGANISMO</w:t>
      </w:r>
    </w:p>
    <w:p w:rsidR="00E5632D" w:rsidRDefault="00E5632D" w:rsidP="00E5632D">
      <w:pPr>
        <w:pStyle w:val="Titolo2"/>
      </w:pPr>
      <w:r w:rsidRPr="00B523F6">
        <w:t>N°. Totale dei collaboratori esterni utilizzati per le attività di verifica:</w:t>
      </w:r>
    </w:p>
    <w:p w:rsidR="00E5632D" w:rsidRDefault="00E5632D" w:rsidP="00E5632D">
      <w:pPr>
        <w:pStyle w:val="Punt1b"/>
        <w:numPr>
          <w:ilvl w:val="0"/>
          <w:numId w:val="31"/>
        </w:numPr>
        <w:tabs>
          <w:tab w:val="left" w:pos="1701"/>
        </w:tabs>
      </w:pPr>
      <w:r>
        <w:t>Ispettori:</w:t>
      </w:r>
      <w:r>
        <w:tab/>
        <w:t>……</w:t>
      </w:r>
    </w:p>
    <w:p w:rsidR="00E5632D" w:rsidRDefault="00E5632D" w:rsidP="00E5632D">
      <w:pPr>
        <w:pStyle w:val="Punt1b"/>
        <w:numPr>
          <w:ilvl w:val="0"/>
          <w:numId w:val="31"/>
        </w:numPr>
        <w:tabs>
          <w:tab w:val="left" w:pos="1701"/>
        </w:tabs>
      </w:pPr>
      <w:r>
        <w:t>Esperti:</w:t>
      </w:r>
      <w:r>
        <w:tab/>
        <w:t>……</w:t>
      </w:r>
    </w:p>
    <w:p w:rsidR="00E5632D" w:rsidRDefault="00E5632D" w:rsidP="00E5632D">
      <w:pPr>
        <w:pStyle w:val="Punt1b"/>
        <w:numPr>
          <w:ilvl w:val="0"/>
          <w:numId w:val="31"/>
        </w:numPr>
        <w:tabs>
          <w:tab w:val="left" w:pos="1701"/>
        </w:tabs>
      </w:pPr>
      <w:r>
        <w:t>Altro:</w:t>
      </w:r>
      <w:r>
        <w:tab/>
        <w:t>……</w:t>
      </w:r>
    </w:p>
    <w:p w:rsidR="00E5632D" w:rsidRDefault="00E5632D" w:rsidP="00E5632D">
      <w:pPr>
        <w:pStyle w:val="Titolo2"/>
      </w:pPr>
      <w:r>
        <w:t>Organigramma</w:t>
      </w:r>
    </w:p>
    <w:p w:rsidR="00E5632D" w:rsidRPr="00B523F6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523F6">
        <w:rPr>
          <w:szCs w:val="18"/>
        </w:rPr>
        <w:t>Deve essere allegato un Organigramma (e/o documenti correlati) che consenta di identificare chiaramente l’organizzazione dell’Ente richiedente in termini di relazioni gerarchiche (autorità), responsabilità, funzioni e compiti, a partire dagli Organi Direttivi e scendendo all’intera struttura.</w:t>
      </w:r>
    </w:p>
    <w:p w:rsidR="00E5632D" w:rsidRPr="00B523F6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523F6">
        <w:rPr>
          <w:szCs w:val="18"/>
        </w:rPr>
        <w:t>L’organigramma deve chiaramente mostrare le relazioni tra il personale responsabile delle attività di verifica, la Direzione dell’Organismo e l’Organo (o persone) responsabili delle decisioni riguardanti il rilascio delle attestazioni di conformità o simili.</w:t>
      </w:r>
    </w:p>
    <w:p w:rsidR="00E5632D" w:rsidRPr="00B523F6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B523F6">
        <w:rPr>
          <w:szCs w:val="18"/>
        </w:rPr>
        <w:t>Questa documentazione deve anche contenere i nomi e le qualifiche delle persone coinvolte nei processi di valutazione e, se applicabile, gli Enti da essi rappresentati (quando esterni all’Organismo richiedente).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Default="00E5632D" w:rsidP="00E5632D">
      <w:pPr>
        <w:spacing w:after="160" w:line="259" w:lineRule="auto"/>
        <w:jc w:val="left"/>
        <w:rPr>
          <w:rFonts w:eastAsiaTheme="majorEastAsia" w:cstheme="majorBidi"/>
          <w:b/>
          <w:caps/>
          <w:sz w:val="20"/>
          <w:szCs w:val="26"/>
        </w:rPr>
      </w:pPr>
      <w:r>
        <w:br w:type="page"/>
      </w:r>
    </w:p>
    <w:p w:rsidR="00E5632D" w:rsidRDefault="00E5632D" w:rsidP="00E5632D">
      <w:pPr>
        <w:pStyle w:val="Titolo2"/>
      </w:pPr>
      <w:r w:rsidRPr="00B523F6">
        <w:lastRenderedPageBreak/>
        <w:t>Personale responsabile della gestione dello scopo flessibile</w:t>
      </w:r>
    </w:p>
    <w:p w:rsidR="00E5632D" w:rsidRPr="00B523F6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>
        <w:rPr>
          <w:szCs w:val="18"/>
        </w:rPr>
        <w:t>D</w:t>
      </w:r>
      <w:r w:rsidRPr="00B523F6">
        <w:rPr>
          <w:szCs w:val="18"/>
        </w:rPr>
        <w:t>eve essere allegato un documento che descriva le competenze e le responsabilità (deve anche contenere i nomi e le qualifiche delle persone coinvolte nel processo di gestione d</w:t>
      </w:r>
      <w:r>
        <w:rPr>
          <w:szCs w:val="18"/>
        </w:rPr>
        <w:t xml:space="preserve">ello scopo flessibile) di chi, </w:t>
      </w:r>
      <w:r w:rsidRPr="00B523F6">
        <w:rPr>
          <w:szCs w:val="18"/>
        </w:rPr>
        <w:t>fissa la tipologia / famiglia di prodotti/ personale all’interno della quale il CAB intende applicare lo scopo flessibile e la responsabilità’ per la gestione dell’Elenco controllato di tutti gli elementi ricompresi nello scopo flessibile.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B523F6" w:rsidRDefault="00E5632D" w:rsidP="00E5632D">
      <w:pPr>
        <w:pStyle w:val="Titolo1"/>
      </w:pPr>
      <w:r w:rsidRPr="00B523F6">
        <w:t>ATTIVITÀ DI VALUTAZIONE E D</w:t>
      </w:r>
      <w:r>
        <w:t>ECISIONE SULLA CERTIFICAZIONE</w:t>
      </w:r>
    </w:p>
    <w:p w:rsidR="00E5632D" w:rsidRPr="00B523F6" w:rsidRDefault="00E5632D" w:rsidP="00E5632D">
      <w:pPr>
        <w:pStyle w:val="Titolo3"/>
      </w:pPr>
      <w:r w:rsidRPr="00B523F6">
        <w:t>La funzione (persona singola o organo collettivo) responsabile per le decisioni finali sul rilascio dei documenti di attestazione della conformità e relativi curricula vitae.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B523F6" w:rsidRDefault="00E5632D" w:rsidP="00E5632D">
      <w:pPr>
        <w:pStyle w:val="Titolo3"/>
      </w:pPr>
      <w:r w:rsidRPr="00B523F6">
        <w:t xml:space="preserve">La composizione dell’Organo (Comitato o Meccanismo di </w:t>
      </w:r>
      <w:r>
        <w:t>salvaguardia dell’imparzialità) r</w:t>
      </w:r>
      <w:r w:rsidRPr="00B523F6">
        <w:t>appresentativo delle parti interessate deve essere descritta, specificando, per ogni membro, la parte rappresentata.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B523F6" w:rsidRDefault="00E5632D" w:rsidP="00E5632D">
      <w:pPr>
        <w:pStyle w:val="Titolo3"/>
      </w:pPr>
      <w:r w:rsidRPr="00B523F6">
        <w:t>Il Personale che ha “potere di veto” sul rilascio di certificazioni per gli schemi EN 9100, EN 9110 e EN 9120 e relativo curriculum vitae.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1B4974" w:rsidRDefault="00E5632D" w:rsidP="00E5632D">
      <w:pPr>
        <w:pStyle w:val="Titolo2"/>
      </w:pPr>
      <w:r w:rsidRPr="001B4974">
        <w:t>Subappalti e Laboratori di Prova e Taratura</w:t>
      </w:r>
    </w:p>
    <w:p w:rsidR="00E5632D" w:rsidRDefault="00E5632D" w:rsidP="00E5632D">
      <w:pPr>
        <w:pStyle w:val="Titolo3"/>
      </w:pPr>
      <w:r w:rsidRPr="001B4974">
        <w:t>Elenco de</w:t>
      </w:r>
      <w:r>
        <w:t>lle Organizzazioni subappaltate</w:t>
      </w:r>
    </w:p>
    <w:p w:rsidR="00E5632D" w:rsidRPr="001B4974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1B4974">
        <w:rPr>
          <w:szCs w:val="18"/>
        </w:rPr>
        <w:t>(</w:t>
      </w:r>
      <w:r>
        <w:rPr>
          <w:szCs w:val="18"/>
        </w:rPr>
        <w:t>c</w:t>
      </w:r>
      <w:r w:rsidRPr="001B4974">
        <w:rPr>
          <w:szCs w:val="18"/>
        </w:rPr>
        <w:t>ui vengono affidate attività di valutazione della conformità incluse nello scopo di accreditamento specificando la ragione sociale e gli indirizzi e indicando se accreditate o no. Per gli Organismi Accreditati, indicare il nome dell’Ente di Accreditamento, il numero e la data di rilascio del documento di Accreditamento e lo scopo dell’accreditamento (in sintesi).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Default="00E5632D" w:rsidP="00E5632D">
      <w:pPr>
        <w:spacing w:after="160" w:line="259" w:lineRule="auto"/>
        <w:jc w:val="left"/>
        <w:rPr>
          <w:rFonts w:eastAsiaTheme="majorEastAsia" w:cstheme="majorBidi"/>
          <w:b/>
          <w:sz w:val="20"/>
          <w:szCs w:val="24"/>
          <w:highlight w:val="lightGray"/>
        </w:rPr>
      </w:pPr>
      <w:r>
        <w:rPr>
          <w:highlight w:val="lightGray"/>
        </w:rPr>
        <w:br w:type="page"/>
      </w:r>
    </w:p>
    <w:p w:rsidR="00E5632D" w:rsidRDefault="00E5632D" w:rsidP="00E5632D">
      <w:pPr>
        <w:pStyle w:val="Titolo3"/>
      </w:pPr>
      <w:r w:rsidRPr="001B4974">
        <w:lastRenderedPageBreak/>
        <w:t xml:space="preserve">Per ogni categoria, schema, settore di accreditamento richiesto, </w:t>
      </w:r>
    </w:p>
    <w:p w:rsidR="00E5632D" w:rsidRPr="001B4974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1B4974">
        <w:rPr>
          <w:szCs w:val="18"/>
        </w:rPr>
        <w:t>per i quali l’accreditamento è richiesto, specificare, nei termini applicabili, il nome e l’indirizzo dei Laboratori utilizzati per le attività di valutazione della conformità, indicando se interni od esterni all’Ente richiedente ed il relativo stato di accreditamento.</w:t>
      </w:r>
    </w:p>
    <w:p w:rsidR="00E5632D" w:rsidRPr="001B4974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1B4974">
        <w:rPr>
          <w:szCs w:val="18"/>
        </w:rPr>
        <w:t xml:space="preserve">Per i Laboratori accreditati, indicare il nome dell’Ente di Accreditamento, il numero e la data di rilascio del certificato di accreditamento e lo scopo dell’accreditamento (prove e tarature accreditate). 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1B4974" w:rsidRDefault="00E5632D" w:rsidP="00E5632D">
      <w:pPr>
        <w:pStyle w:val="Titolo3"/>
      </w:pPr>
      <w:r w:rsidRPr="001B4974">
        <w:t>Allegare la procedura che definisce i criteri e le modalità di qualifica e riconoscimento dei Laboratori, inclusi i rapporti contrattuali.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716D57">
        <w:rPr>
          <w:szCs w:val="18"/>
        </w:rPr>
        <w:t>Allegato N</w:t>
      </w:r>
      <w:r>
        <w:rPr>
          <w:szCs w:val="18"/>
        </w:rPr>
        <w:t>°</w:t>
      </w:r>
      <w:r w:rsidRPr="00716D57">
        <w:rPr>
          <w:szCs w:val="18"/>
        </w:rPr>
        <w:t>:</w:t>
      </w:r>
      <w:r>
        <w:rPr>
          <w:szCs w:val="18"/>
        </w:rPr>
        <w:t xml:space="preserve"> </w:t>
      </w:r>
      <w:r w:rsidRPr="00716D57">
        <w:rPr>
          <w:szCs w:val="18"/>
        </w:rPr>
        <w:t>……… (obbligatorio)</w:t>
      </w:r>
    </w:p>
    <w:p w:rsidR="00E5632D" w:rsidRPr="001B4974" w:rsidRDefault="00E5632D" w:rsidP="00E5632D">
      <w:pPr>
        <w:pStyle w:val="Titolo1"/>
      </w:pPr>
      <w:r w:rsidRPr="001B4974">
        <w:t>DOCUMENTAZIONE DA ALLEGARE ALLA DOMANDA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>Elenco degli Allegati;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>Allegati obbligatori richiesti nei punti precedenti;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 xml:space="preserve">Statuto o altro documento equivalente </w:t>
      </w:r>
      <w:r w:rsidRPr="00D1282A">
        <w:t>(</w:t>
      </w:r>
      <w:r w:rsidRPr="00D1282A">
        <w:rPr>
          <w:i/>
        </w:rPr>
        <w:t>richiesto solo in caso di accreditamento. Se l’Organismo risulta già accreditato per altri schemi indicare l’ultima edizione caricata nel sito web di ACCREDIA- Area Organismi accreditati</w:t>
      </w:r>
      <w:r>
        <w:t>);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 xml:space="preserve">Ultimo Bilancio disponibile o </w:t>
      </w:r>
      <w:r w:rsidRPr="00D1282A">
        <w:rPr>
          <w:i/>
        </w:rPr>
        <w:t xml:space="preserve">documenti equivalenti </w:t>
      </w:r>
      <w:r w:rsidRPr="00D1282A">
        <w:t>(</w:t>
      </w:r>
      <w:r w:rsidRPr="00D1282A">
        <w:rPr>
          <w:i/>
        </w:rPr>
        <w:t>richiesto solo in fase di accreditamento</w:t>
      </w:r>
      <w:r w:rsidRPr="00D1282A">
        <w:t>)</w:t>
      </w:r>
      <w:r w:rsidRPr="001B4974">
        <w:t>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 xml:space="preserve">Polizza assicurativa </w:t>
      </w:r>
      <w:r w:rsidRPr="00D1282A">
        <w:rPr>
          <w:i/>
        </w:rPr>
        <w:t>(richiesto solo in fase di accreditamento)</w:t>
      </w:r>
      <w:r>
        <w:t>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 xml:space="preserve">Procedura/Regolamento o documento equivalente di funzionamento del Riesame della Domanda di Certificazione, del Comitato Tecnico di Delibera e dell’Organo di Salvaguardia dell’imparzialità o altro Meccanismo di Salvaguardia dell’imparzialità </w:t>
      </w:r>
      <w:r w:rsidRPr="00D1282A">
        <w:t>(</w:t>
      </w:r>
      <w:r w:rsidRPr="00D1282A">
        <w:rPr>
          <w:i/>
        </w:rPr>
        <w:t>allegare solo in caso di accreditamento. Se l’Organismo risulta già accreditato per altri schemi indicare l’ultima edizione caricata nel sito web di ACCREDIA- Area Organismi accreditati</w:t>
      </w:r>
      <w:r w:rsidRPr="00D1282A">
        <w:t>)</w:t>
      </w:r>
      <w:r>
        <w:t>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>Elenco controllato degli Ispettori/Commissari di Esame ed Esperti e relativi curricula vitae comprensivi dei certificati o altri attestati di qualifica dai quali emergano le compet</w:t>
      </w:r>
      <w:r>
        <w:t>enze relative alla presente DA;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>Per lo schema PRS, l’elenco dei centri di esame;</w:t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t>Procedura di qualifica degli Ispettori/Commissari di Esame ed Esperti o documenti equivalenti (</w:t>
      </w:r>
      <w:r w:rsidRPr="00D1282A">
        <w:rPr>
          <w:i/>
        </w:rPr>
        <w:t>allegare sia in caso di accreditamento che di estensione dell’accreditamento. Se l’Organismo risulta già accreditato per altri schemi indicare l’ultima edizione caricata nel sito web di ACCREDIA- Area Organismi accreditati</w:t>
      </w:r>
      <w:r w:rsidRPr="001B4974">
        <w:t>);</w:t>
      </w:r>
    </w:p>
    <w:p w:rsidR="00E5632D" w:rsidRDefault="00E5632D" w:rsidP="00E5632D">
      <w:pPr>
        <w:spacing w:after="160" w:line="259" w:lineRule="auto"/>
        <w:jc w:val="left"/>
      </w:pPr>
      <w:r>
        <w:br w:type="page"/>
      </w:r>
    </w:p>
    <w:p w:rsidR="00E5632D" w:rsidRPr="001B4974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</w:pPr>
      <w:r w:rsidRPr="001B4974">
        <w:lastRenderedPageBreak/>
        <w:t>Procedura per la gestione dello scopo flessibile (</w:t>
      </w:r>
      <w:r w:rsidRPr="00D1282A">
        <w:rPr>
          <w:i/>
        </w:rPr>
        <w:t>Tale procedura dovrà descrivere le modalità operative adottate per verificare la corretta applicazione dello scopo flessibile</w:t>
      </w:r>
      <w:r w:rsidRPr="001B4974">
        <w:t>);</w:t>
      </w:r>
    </w:p>
    <w:p w:rsidR="00E5632D" w:rsidRDefault="00E5632D" w:rsidP="00E5632D">
      <w:pPr>
        <w:pStyle w:val="Punt1b"/>
        <w:numPr>
          <w:ilvl w:val="0"/>
          <w:numId w:val="32"/>
        </w:numPr>
        <w:tabs>
          <w:tab w:val="clear" w:pos="4536"/>
        </w:tabs>
        <w:spacing w:after="60"/>
        <w:ind w:left="714" w:hanging="357"/>
      </w:pPr>
      <w:r w:rsidRPr="001B4974">
        <w:t>Elenco controllato dei prodotti/personale oggetto dello scopo flessibile (</w:t>
      </w:r>
      <w:r w:rsidRPr="00D1282A">
        <w:rPr>
          <w:i/>
        </w:rPr>
        <w:t>Tale Elenco dovrà contenere come minimo</w:t>
      </w:r>
      <w:r w:rsidRPr="001B4974">
        <w:t>:</w:t>
      </w:r>
    </w:p>
    <w:p w:rsidR="00E5632D" w:rsidRPr="00D1282A" w:rsidRDefault="00E5632D" w:rsidP="00E5632D">
      <w:pPr>
        <w:pStyle w:val="Punt2"/>
        <w:ind w:left="1080" w:hanging="360"/>
        <w:rPr>
          <w:i/>
        </w:rPr>
      </w:pPr>
      <w:r w:rsidRPr="00D1282A">
        <w:rPr>
          <w:i/>
        </w:rPr>
        <w:t>riferimenti alla norma ed alle regole di accreditamento;</w:t>
      </w:r>
    </w:p>
    <w:p w:rsidR="00E5632D" w:rsidRPr="00D1282A" w:rsidRDefault="00E5632D" w:rsidP="00E5632D">
      <w:pPr>
        <w:pStyle w:val="Punt2"/>
        <w:ind w:left="1080" w:hanging="360"/>
        <w:rPr>
          <w:i/>
        </w:rPr>
      </w:pPr>
      <w:r w:rsidRPr="00D1282A">
        <w:rPr>
          <w:i/>
        </w:rPr>
        <w:t xml:space="preserve">la Tipologia / famiglia di prodotto, personale; </w:t>
      </w:r>
    </w:p>
    <w:p w:rsidR="00E5632D" w:rsidRPr="00D1282A" w:rsidRDefault="00E5632D" w:rsidP="00E5632D">
      <w:pPr>
        <w:pStyle w:val="Punt2"/>
        <w:ind w:left="1080" w:hanging="360"/>
        <w:rPr>
          <w:i/>
        </w:rPr>
      </w:pPr>
      <w:r w:rsidRPr="00D1282A">
        <w:rPr>
          <w:i/>
        </w:rPr>
        <w:t>il prodotto (servizio), figura professionale;</w:t>
      </w:r>
    </w:p>
    <w:p w:rsidR="00E5632D" w:rsidRPr="00D1282A" w:rsidRDefault="00E5632D" w:rsidP="00E5632D">
      <w:pPr>
        <w:pStyle w:val="Punt2"/>
        <w:ind w:left="1080" w:hanging="360"/>
        <w:rPr>
          <w:i/>
        </w:rPr>
      </w:pPr>
      <w:r w:rsidRPr="00D1282A">
        <w:rPr>
          <w:i/>
        </w:rPr>
        <w:t>la norma (o documento normativo) di certificazione / ispezione con codice identificativo, anno / revisione;</w:t>
      </w:r>
    </w:p>
    <w:p w:rsidR="00E5632D" w:rsidRPr="00D1282A" w:rsidRDefault="00E5632D" w:rsidP="00E5632D">
      <w:pPr>
        <w:pStyle w:val="Punt2"/>
        <w:ind w:left="1080" w:hanging="360"/>
        <w:rPr>
          <w:i/>
        </w:rPr>
      </w:pPr>
      <w:r w:rsidRPr="00D1282A">
        <w:rPr>
          <w:i/>
        </w:rPr>
        <w:t>il riferimento al documento contenente le Regole per il rilascio della certificazione di prodotto / personale, completo di codice identificativo anno/ revisione;</w:t>
      </w:r>
    </w:p>
    <w:p w:rsidR="00E5632D" w:rsidRPr="00D1282A" w:rsidRDefault="00E5632D" w:rsidP="00E5632D">
      <w:pPr>
        <w:pStyle w:val="Punt2"/>
        <w:ind w:left="1080" w:hanging="360"/>
        <w:rPr>
          <w:i/>
        </w:rPr>
      </w:pPr>
      <w:r w:rsidRPr="00D1282A">
        <w:rPr>
          <w:i/>
        </w:rPr>
        <w:t>la data di inserimento da parte del CAB dell’elemento in questione all’interno dello scopo flessibile).</w:t>
      </w:r>
    </w:p>
    <w:p w:rsidR="00E5632D" w:rsidRPr="003066A9" w:rsidRDefault="00E5632D" w:rsidP="00E5632D">
      <w:pPr>
        <w:pStyle w:val="Punt1b"/>
        <w:numPr>
          <w:ilvl w:val="0"/>
          <w:numId w:val="34"/>
        </w:numPr>
      </w:pPr>
      <w:r w:rsidRPr="003066A9">
        <w:t xml:space="preserve">Manuale del Sistema di Gestione </w:t>
      </w:r>
      <w:r w:rsidRPr="00D1282A">
        <w:rPr>
          <w:i/>
        </w:rPr>
        <w:t>(può essere redatto secondo differenti criteri; deve includere i riferimenti alle procedure sopra menzionate) - (allegare solo in caso di accreditamento. Se l’Organismo risulta già accreditato per altri schemi indicare l’ultima edizione caricata nel sito web di ACCREDIA- Area Organismi accreditati)</w:t>
      </w:r>
      <w:r>
        <w:t>;</w:t>
      </w:r>
    </w:p>
    <w:p w:rsidR="00E5632D" w:rsidRPr="003066A9" w:rsidRDefault="00E5632D" w:rsidP="00E5632D">
      <w:pPr>
        <w:pStyle w:val="Punt1b"/>
        <w:numPr>
          <w:ilvl w:val="0"/>
          <w:numId w:val="33"/>
        </w:numPr>
      </w:pPr>
      <w:r w:rsidRPr="003066A9">
        <w:t>Elenco delle Procedure, istruzioni operative e altri documenti applicabili alle attività dell’Organismo (</w:t>
      </w:r>
      <w:r w:rsidRPr="00D1282A">
        <w:rPr>
          <w:i/>
        </w:rPr>
        <w:t>allegare solo In caso di accreditamento</w:t>
      </w:r>
      <w:r w:rsidRPr="003066A9">
        <w:t>);</w:t>
      </w:r>
    </w:p>
    <w:p w:rsidR="00E5632D" w:rsidRPr="003066A9" w:rsidRDefault="00E5632D" w:rsidP="00E5632D">
      <w:pPr>
        <w:pStyle w:val="Punt1b"/>
        <w:numPr>
          <w:ilvl w:val="0"/>
          <w:numId w:val="33"/>
        </w:numPr>
      </w:pPr>
      <w:r w:rsidRPr="003066A9">
        <w:t>Regolamenti Generali per la gestione delle attività di valutazione (es. Regolamento per la Certificazione di SGQ, Regolamento per la Certificazione di SGA, Regolamento per la Certificazione di PRD, PRS, ecc.</w:t>
      </w:r>
      <w:r>
        <w:t>.</w:t>
      </w:r>
      <w:r w:rsidRPr="003066A9">
        <w:t>.) - (</w:t>
      </w:r>
      <w:r w:rsidRPr="00D1282A">
        <w:rPr>
          <w:i/>
        </w:rPr>
        <w:t>allegare sia in caso di accreditamento che di estensione. Se l’Organismo risulta già accreditato per altri schemi indicare l’ultima edizione caricata nel sito web di ACCREDIA- Area Organismi accreditati</w:t>
      </w:r>
      <w:r w:rsidRPr="003066A9">
        <w:t xml:space="preserve">); </w:t>
      </w:r>
    </w:p>
    <w:p w:rsidR="00E5632D" w:rsidRPr="003066A9" w:rsidRDefault="00E5632D" w:rsidP="00E5632D">
      <w:pPr>
        <w:pStyle w:val="Punt1b"/>
        <w:numPr>
          <w:ilvl w:val="0"/>
          <w:numId w:val="33"/>
        </w:numPr>
      </w:pPr>
      <w:r w:rsidRPr="003066A9">
        <w:t>Regolamento per l’uso del marchio o documento equivalente (</w:t>
      </w:r>
      <w:r w:rsidRPr="00D1282A">
        <w:rPr>
          <w:i/>
        </w:rPr>
        <w:t>allegare solo in caso di accreditamento. Se l’Organismo risulta già accreditato per altri schemi indicare l’ultima edizione caricata nel sito web di ACCREDIA- Area Organismi accreditati</w:t>
      </w:r>
      <w:r w:rsidRPr="003066A9">
        <w:t xml:space="preserve">); </w:t>
      </w:r>
    </w:p>
    <w:p w:rsidR="00E5632D" w:rsidRPr="003066A9" w:rsidRDefault="00E5632D" w:rsidP="00E5632D">
      <w:pPr>
        <w:pStyle w:val="Punt1b"/>
        <w:numPr>
          <w:ilvl w:val="0"/>
          <w:numId w:val="33"/>
        </w:numPr>
      </w:pPr>
      <w:r w:rsidRPr="003066A9">
        <w:t>Copia dei modelli impiegati per la definizione contrattuale tra CAB e Clienti (es. questionario informativo, modello offerta, ecc.) (</w:t>
      </w:r>
      <w:r w:rsidRPr="00D1282A">
        <w:rPr>
          <w:i/>
        </w:rPr>
        <w:t>allegare sia in caso di accreditamento che di estensione</w:t>
      </w:r>
      <w:r w:rsidRPr="003066A9">
        <w:t>);</w:t>
      </w:r>
    </w:p>
    <w:p w:rsidR="00E5632D" w:rsidRPr="003066A9" w:rsidRDefault="00E5632D" w:rsidP="00E5632D">
      <w:pPr>
        <w:pStyle w:val="Punt1b"/>
        <w:numPr>
          <w:ilvl w:val="0"/>
          <w:numId w:val="33"/>
        </w:numPr>
      </w:pPr>
      <w:r w:rsidRPr="003066A9">
        <w:t>Copia tipo degli Attestati di conformità, rilasciati dall’Organismo e relativi allegati, se pertinente (es. Certificato di SGQ, Certificato di SGA, Certificato di PRD, Certificato di PRS, Rapporti di Ispezione, ecc.) (</w:t>
      </w:r>
      <w:r w:rsidRPr="00D1282A">
        <w:rPr>
          <w:i/>
        </w:rPr>
        <w:t>allegare sia in caso di accreditamento che di estensione</w:t>
      </w:r>
      <w:r w:rsidRPr="003066A9">
        <w:t>);</w:t>
      </w:r>
    </w:p>
    <w:p w:rsidR="00E5632D" w:rsidRDefault="00E5632D" w:rsidP="00E5632D">
      <w:pPr>
        <w:pStyle w:val="Punt1b"/>
        <w:numPr>
          <w:ilvl w:val="0"/>
          <w:numId w:val="33"/>
        </w:numPr>
      </w:pPr>
      <w:r w:rsidRPr="003066A9">
        <w:t>Elenco dei Soggetti (organizzazioni o persone) in possesso di Attest</w:t>
      </w:r>
      <w:r w:rsidR="005252C4">
        <w:t>ati di conformità già rilasciati</w:t>
      </w:r>
      <w:r w:rsidRPr="003066A9">
        <w:t xml:space="preserve"> dall’ Organismo (Clienti dell’Organismo), limitatamente alle attività di valutazione per le quali l’accreditamento è richiesto (es. Elenchi dei Certificati di PRD, Elenchi dei Certificati di PRS, ecc</w:t>
      </w:r>
      <w:r>
        <w:t>.</w:t>
      </w:r>
      <w:r w:rsidRPr="003066A9">
        <w:t>..; per ogni Soggetto/attestato di conformità, devono essere identificati: il nome, l’indirizzo, lo scopo di valutazione, il settore, ecc</w:t>
      </w:r>
      <w:r>
        <w:t>.</w:t>
      </w:r>
      <w:r w:rsidRPr="003066A9">
        <w:t>.., come applicabili; devono essere altresì evidenziate la data di primo rilascio e la data di scadenza) - (</w:t>
      </w:r>
      <w:r w:rsidRPr="00D1282A">
        <w:rPr>
          <w:i/>
        </w:rPr>
        <w:t>allegare sia in caso di accreditamento che di estensione</w:t>
      </w:r>
      <w:r w:rsidR="00E03F5E">
        <w:rPr>
          <w:i/>
        </w:rPr>
        <w:t xml:space="preserve"> dell’accreditamento per certificazioni di PRD/Servizio e PRS</w:t>
      </w:r>
      <w:r w:rsidRPr="003066A9">
        <w:t>);</w:t>
      </w:r>
    </w:p>
    <w:p w:rsidR="005252C4" w:rsidRDefault="005F4499" w:rsidP="005252C4">
      <w:pPr>
        <w:pStyle w:val="Punt1b"/>
        <w:numPr>
          <w:ilvl w:val="0"/>
          <w:numId w:val="33"/>
        </w:numPr>
      </w:pPr>
      <w:r>
        <w:t>Elenco degli audit ai Soggetti (organizzazioni), limitatamente alle attività di valutazione per le quali l’accreditamento è richiesto</w:t>
      </w:r>
      <w:r w:rsidR="00E03F5E">
        <w:t xml:space="preserve"> (</w:t>
      </w:r>
      <w:r w:rsidR="00E03F5E" w:rsidRPr="003066A9">
        <w:t xml:space="preserve">devono essere identificati: il nome, l’indirizzo, lo scopo </w:t>
      </w:r>
      <w:r w:rsidR="00E03F5E">
        <w:t xml:space="preserve">di valutazione, il settore, il tipo di audit: es. audit di stage 1, stage 2, sorveglianza, rinnovo, </w:t>
      </w:r>
      <w:r w:rsidR="00E03F5E">
        <w:lastRenderedPageBreak/>
        <w:t>ecc.., la data degli audit e il Gruppo di Verifica incaricato dal CAB</w:t>
      </w:r>
      <w:r w:rsidR="005252C4">
        <w:t xml:space="preserve"> </w:t>
      </w:r>
      <w:r w:rsidR="005252C4" w:rsidRPr="003066A9">
        <w:t>(</w:t>
      </w:r>
      <w:r w:rsidR="005252C4" w:rsidRPr="00D1282A">
        <w:rPr>
          <w:i/>
        </w:rPr>
        <w:t>allegare sia in caso di accreditamento che di estensione</w:t>
      </w:r>
      <w:r w:rsidR="005252C4">
        <w:rPr>
          <w:i/>
        </w:rPr>
        <w:t xml:space="preserve"> dell’accreditamento per certificazioni di sistema di gestione</w:t>
      </w:r>
      <w:r w:rsidR="005252C4" w:rsidRPr="003066A9">
        <w:t>);</w:t>
      </w:r>
    </w:p>
    <w:p w:rsidR="00E5632D" w:rsidRPr="003066A9" w:rsidRDefault="00E5632D" w:rsidP="00E5632D">
      <w:pPr>
        <w:pStyle w:val="Punt1b"/>
        <w:numPr>
          <w:ilvl w:val="0"/>
          <w:numId w:val="33"/>
        </w:numPr>
      </w:pPr>
      <w:r w:rsidRPr="003066A9">
        <w:t>Per lo schema PRS, relazione che soddisfi il punto 8 della ISO/IEC 17024:2012 e i requisiti di cui al § 2.2.4 del Regolamento RG-01-02 (</w:t>
      </w:r>
      <w:r w:rsidRPr="00D1282A">
        <w:rPr>
          <w:i/>
        </w:rPr>
        <w:t>allegare sia in caso di accreditamento che di estensione</w:t>
      </w:r>
      <w:r w:rsidRPr="003066A9">
        <w:t>);</w:t>
      </w:r>
    </w:p>
    <w:p w:rsidR="00E5632D" w:rsidRDefault="00E5632D" w:rsidP="00E5632D">
      <w:pPr>
        <w:pStyle w:val="Punt1b"/>
        <w:numPr>
          <w:ilvl w:val="0"/>
          <w:numId w:val="33"/>
        </w:numPr>
      </w:pPr>
      <w:r w:rsidRPr="003066A9">
        <w:t>Per la richiesta di nuovi schemi di valutazione della conformità elaborati dal Soggetto richiedente (Scheme Owner), così come le Regole applicabili, occorre compilare anche la domanda DR-02, fornendo tutta la documentazione richiesta dalla procedura PG-13-01 e attenersi ai requisiti previsti dal Regolamento RG-19.</w:t>
      </w:r>
    </w:p>
    <w:p w:rsidR="00E5632D" w:rsidRDefault="00E5632D" w:rsidP="00E5632D">
      <w:pPr>
        <w:pStyle w:val="Punt1b"/>
        <w:numPr>
          <w:ilvl w:val="0"/>
          <w:numId w:val="0"/>
        </w:numPr>
      </w:pPr>
    </w:p>
    <w:p w:rsidR="00E5632D" w:rsidRPr="003066A9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  <w:r w:rsidRPr="003066A9">
        <w:rPr>
          <w:b/>
          <w:szCs w:val="18"/>
        </w:rPr>
        <w:t>Nota 1</w:t>
      </w:r>
      <w:r w:rsidRPr="003066A9">
        <w:rPr>
          <w:szCs w:val="18"/>
        </w:rPr>
        <w:t xml:space="preserve">: </w:t>
      </w:r>
      <w:r w:rsidRPr="003066A9">
        <w:rPr>
          <w:i/>
          <w:szCs w:val="18"/>
        </w:rPr>
        <w:t>Nel caso di richiesta di verifica preliminare occorre inviare la stessa documentazione applicabile alle domande di accreditamento</w:t>
      </w:r>
      <w:r w:rsidRPr="003066A9">
        <w:rPr>
          <w:szCs w:val="18"/>
        </w:rPr>
        <w:t>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spacing w:after="0"/>
        <w:rPr>
          <w:szCs w:val="18"/>
        </w:rPr>
      </w:pPr>
      <w:r w:rsidRPr="003066A9">
        <w:rPr>
          <w:b/>
          <w:szCs w:val="18"/>
        </w:rPr>
        <w:t xml:space="preserve">Nota </w:t>
      </w:r>
      <w:r w:rsidR="0059507E">
        <w:rPr>
          <w:b/>
          <w:szCs w:val="18"/>
        </w:rPr>
        <w:t>2</w:t>
      </w:r>
      <w:r w:rsidRPr="003066A9">
        <w:rPr>
          <w:szCs w:val="18"/>
        </w:rPr>
        <w:t xml:space="preserve">: </w:t>
      </w:r>
      <w:r w:rsidRPr="003066A9">
        <w:rPr>
          <w:i/>
          <w:szCs w:val="18"/>
        </w:rPr>
        <w:t>Nel caso di richiesta di trasferimento dell’accreditamento, da altro Ente di accreditamento firmatario degli accordi EA/IAF MLA, è tenuto a presentare domanda di accreditamento secondo le modalità di cui al § 1.2, corredata di tutta la documentazione ivi richiesta, dell’ultimo rapporto di verifica dell’Ente di accreditamento cedente e del Certificato di accreditamento in corso di validità</w:t>
      </w:r>
      <w:r w:rsidRPr="003066A9">
        <w:rPr>
          <w:szCs w:val="18"/>
        </w:rPr>
        <w:t>.</w:t>
      </w:r>
      <w:r>
        <w:rPr>
          <w:szCs w:val="18"/>
        </w:rPr>
        <w:t xml:space="preserve"> </w:t>
      </w:r>
    </w:p>
    <w:p w:rsidR="00E5632D" w:rsidRPr="003066A9" w:rsidRDefault="00E5632D" w:rsidP="00E5632D">
      <w:pPr>
        <w:widowControl w:val="0"/>
        <w:tabs>
          <w:tab w:val="left" w:pos="0"/>
          <w:tab w:val="left" w:pos="4536"/>
        </w:tabs>
        <w:rPr>
          <w:i/>
          <w:szCs w:val="18"/>
        </w:rPr>
      </w:pPr>
      <w:r w:rsidRPr="003066A9">
        <w:rPr>
          <w:i/>
          <w:szCs w:val="18"/>
        </w:rPr>
        <w:t>Nel caso trasferimento dell’accreditamento, da altro Ente di accreditamento non firmatario degli accordi EA/IAF MLA, si applicheranno in toto le prescrizioni dell’accreditamento.</w:t>
      </w: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</w:p>
    <w:p w:rsidR="00E5632D" w:rsidRDefault="00E5632D" w:rsidP="00E5632D">
      <w:pPr>
        <w:widowControl w:val="0"/>
        <w:tabs>
          <w:tab w:val="left" w:pos="0"/>
          <w:tab w:val="left" w:pos="4536"/>
        </w:tabs>
        <w:rPr>
          <w:szCs w:val="18"/>
        </w:rPr>
      </w:pPr>
    </w:p>
    <w:p w:rsidR="00E5632D" w:rsidRDefault="00E5632D" w:rsidP="00E5632D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993"/>
        <w:gridCol w:w="1984"/>
      </w:tblGrid>
      <w:tr w:rsidR="00E5632D" w:rsidTr="002117CB">
        <w:tc>
          <w:tcPr>
            <w:tcW w:w="562" w:type="dxa"/>
          </w:tcPr>
          <w:p w:rsidR="00E5632D" w:rsidRDefault="00E5632D" w:rsidP="002117CB">
            <w:pPr>
              <w:spacing w:after="0" w:line="240" w:lineRule="auto"/>
            </w:pPr>
            <w:r>
              <w:t>Rev.:</w:t>
            </w:r>
          </w:p>
        </w:tc>
        <w:tc>
          <w:tcPr>
            <w:tcW w:w="993" w:type="dxa"/>
          </w:tcPr>
          <w:p w:rsidR="00E5632D" w:rsidRDefault="00E5632D" w:rsidP="002117CB">
            <w:pPr>
              <w:spacing w:after="0" w:line="240" w:lineRule="auto"/>
            </w:pPr>
            <w:r>
              <w:t>___</w:t>
            </w:r>
          </w:p>
        </w:tc>
        <w:tc>
          <w:tcPr>
            <w:tcW w:w="1984" w:type="dxa"/>
          </w:tcPr>
          <w:p w:rsidR="00E5632D" w:rsidRDefault="00E5632D" w:rsidP="002117CB">
            <w:pPr>
              <w:spacing w:after="0" w:line="240" w:lineRule="auto"/>
            </w:pPr>
            <w:r>
              <w:t>Data: __ /__ /____</w:t>
            </w:r>
          </w:p>
        </w:tc>
      </w:tr>
    </w:tbl>
    <w:tbl>
      <w:tblPr>
        <w:tblStyle w:val="Grigliatabella1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5632D" w:rsidRPr="00AD62A5" w:rsidTr="002117CB">
        <w:trPr>
          <w:trHeight w:val="907"/>
          <w:jc w:val="center"/>
        </w:trPr>
        <w:tc>
          <w:tcPr>
            <w:tcW w:w="4530" w:type="dxa"/>
            <w:vAlign w:val="center"/>
          </w:tcPr>
          <w:p w:rsidR="00E5632D" w:rsidRPr="00AD62A5" w:rsidRDefault="00E5632D" w:rsidP="002117CB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  <w:tc>
          <w:tcPr>
            <w:tcW w:w="4530" w:type="dxa"/>
            <w:vAlign w:val="center"/>
          </w:tcPr>
          <w:p w:rsidR="00E5632D" w:rsidRPr="008323A5" w:rsidRDefault="00E5632D" w:rsidP="002117CB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323A5">
              <w:rPr>
                <w:b/>
                <w:szCs w:val="18"/>
              </w:rPr>
              <w:t>Timbro del CAB</w:t>
            </w:r>
          </w:p>
          <w:p w:rsidR="00E5632D" w:rsidRPr="008323A5" w:rsidRDefault="00E5632D" w:rsidP="002117CB">
            <w:pPr>
              <w:spacing w:after="0" w:line="240" w:lineRule="auto"/>
              <w:jc w:val="center"/>
              <w:rPr>
                <w:b/>
                <w:szCs w:val="18"/>
              </w:rPr>
            </w:pPr>
            <w:r w:rsidRPr="008323A5">
              <w:rPr>
                <w:b/>
                <w:szCs w:val="18"/>
              </w:rPr>
              <w:t>Nominativo e firma del Responsabile</w:t>
            </w:r>
            <w:r w:rsidRPr="008323A5">
              <w:rPr>
                <w:rStyle w:val="Rimandonotaapidipagina"/>
                <w:b/>
                <w:szCs w:val="18"/>
              </w:rPr>
              <w:footnoteReference w:id="1"/>
            </w:r>
          </w:p>
          <w:p w:rsidR="00E5632D" w:rsidRDefault="00E5632D" w:rsidP="002117CB">
            <w:pPr>
              <w:spacing w:after="0" w:line="240" w:lineRule="auto"/>
              <w:jc w:val="center"/>
              <w:rPr>
                <w:szCs w:val="18"/>
              </w:rPr>
            </w:pPr>
          </w:p>
          <w:p w:rsidR="00E5632D" w:rsidRDefault="00E5632D" w:rsidP="002117CB">
            <w:pPr>
              <w:spacing w:after="0" w:line="240" w:lineRule="auto"/>
              <w:jc w:val="center"/>
              <w:rPr>
                <w:szCs w:val="18"/>
              </w:rPr>
            </w:pPr>
          </w:p>
          <w:p w:rsidR="00E5632D" w:rsidRDefault="00E5632D" w:rsidP="002117CB">
            <w:pPr>
              <w:spacing w:after="0" w:line="240" w:lineRule="auto"/>
              <w:jc w:val="center"/>
              <w:rPr>
                <w:szCs w:val="18"/>
              </w:rPr>
            </w:pPr>
          </w:p>
          <w:p w:rsidR="00E5632D" w:rsidRDefault="00E5632D" w:rsidP="002117CB">
            <w:pPr>
              <w:spacing w:after="0" w:line="240" w:lineRule="auto"/>
              <w:jc w:val="center"/>
              <w:rPr>
                <w:szCs w:val="18"/>
              </w:rPr>
            </w:pPr>
          </w:p>
          <w:p w:rsidR="00E5632D" w:rsidRDefault="00E5632D" w:rsidP="002117CB">
            <w:pPr>
              <w:spacing w:after="0" w:line="240" w:lineRule="auto"/>
              <w:jc w:val="center"/>
              <w:rPr>
                <w:szCs w:val="18"/>
              </w:rPr>
            </w:pPr>
          </w:p>
          <w:p w:rsidR="00E5632D" w:rsidRDefault="00E5632D" w:rsidP="002117CB">
            <w:pPr>
              <w:spacing w:after="0" w:line="240" w:lineRule="auto"/>
              <w:jc w:val="center"/>
              <w:rPr>
                <w:szCs w:val="18"/>
              </w:rPr>
            </w:pPr>
          </w:p>
          <w:p w:rsidR="00E5632D" w:rsidRPr="00AD62A5" w:rsidRDefault="00E5632D" w:rsidP="002117CB">
            <w:pPr>
              <w:spacing w:after="0" w:line="240" w:lineRule="auto"/>
              <w:jc w:val="center"/>
              <w:rPr>
                <w:b/>
                <w:szCs w:val="18"/>
              </w:rPr>
            </w:pPr>
          </w:p>
        </w:tc>
      </w:tr>
    </w:tbl>
    <w:p w:rsidR="00E5632D" w:rsidRDefault="00E5632D" w:rsidP="00E5632D"/>
    <w:p w:rsidR="00A763E5" w:rsidRDefault="00A763E5" w:rsidP="00E5632D"/>
    <w:sectPr w:rsidR="00A763E5" w:rsidSect="00971C15">
      <w:headerReference w:type="default" r:id="rId12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120" w:rsidRDefault="00435120" w:rsidP="00794CB8">
      <w:pPr>
        <w:spacing w:after="0" w:line="240" w:lineRule="auto"/>
      </w:pPr>
      <w:r>
        <w:separator/>
      </w:r>
    </w:p>
  </w:endnote>
  <w:endnote w:type="continuationSeparator" w:id="0">
    <w:p w:rsidR="00435120" w:rsidRDefault="00435120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8D20F5" w:rsidRPr="00E707D1" w:rsidTr="003104F6">
      <w:trPr>
        <w:trHeight w:hRule="exact" w:val="283"/>
      </w:trPr>
      <w:tc>
        <w:tcPr>
          <w:tcW w:w="3022" w:type="dxa"/>
          <w:shd w:val="clear" w:color="auto" w:fill="auto"/>
        </w:tcPr>
        <w:p w:rsidR="008D20F5" w:rsidRPr="00E707D1" w:rsidRDefault="008D20F5" w:rsidP="00B901D6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E707D1" w:rsidRDefault="008D20F5" w:rsidP="00B901D6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:rsidR="008D20F5" w:rsidRPr="00E707D1" w:rsidRDefault="008D20F5" w:rsidP="00B901D6">
          <w:pPr>
            <w:pStyle w:val="Pidipagina"/>
            <w:jc w:val="right"/>
            <w:rPr>
              <w:color w:val="808080"/>
            </w:rPr>
          </w:pPr>
        </w:p>
      </w:tc>
    </w:tr>
    <w:tr w:rsidR="00E5632D" w:rsidRPr="00DA2931" w:rsidTr="003104F6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:rsidR="00E5632D" w:rsidRPr="00971C15" w:rsidRDefault="00E5632D" w:rsidP="00E5632D">
          <w:pPr>
            <w:pStyle w:val="Pidipagina"/>
          </w:pPr>
          <w:r>
            <w:t>DOMANDE</w:t>
          </w: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jc w:val="center"/>
            <w:rPr>
              <w:lang w:val="it-IT"/>
            </w:rPr>
          </w:pPr>
          <w:r>
            <w:rPr>
              <w:lang w:val="it-IT"/>
            </w:rPr>
            <w:t>DA</w:t>
          </w:r>
          <w:r w:rsidRPr="003104F6">
            <w:rPr>
              <w:lang w:val="it-IT"/>
            </w:rPr>
            <w:t>-</w:t>
          </w:r>
          <w:r>
            <w:rPr>
              <w:lang w:val="it-IT"/>
            </w:rPr>
            <w:t>01-rev</w:t>
          </w:r>
          <w:r w:rsidRPr="003104F6">
            <w:rPr>
              <w:lang w:val="it-IT"/>
            </w:rPr>
            <w:t xml:space="preserve">. </w:t>
          </w:r>
          <w:r>
            <w:rPr>
              <w:lang w:val="it-IT"/>
            </w:rPr>
            <w:t>03</w:t>
          </w: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jc w:val="right"/>
            <w:rPr>
              <w:lang w:val="it-IT"/>
            </w:rPr>
          </w:pPr>
          <w:r w:rsidRPr="003104F6">
            <w:rPr>
              <w:lang w:val="it-IT"/>
            </w:rPr>
            <w:t xml:space="preserve">pag. </w:t>
          </w:r>
          <w:r w:rsidRPr="00971C15">
            <w:fldChar w:fldCharType="begin"/>
          </w:r>
          <w:r w:rsidRPr="003104F6">
            <w:rPr>
              <w:lang w:val="it-IT"/>
            </w:rPr>
            <w:instrText xml:space="preserve"> PAGE   \* MERGEFORMAT </w:instrText>
          </w:r>
          <w:r w:rsidRPr="00971C15">
            <w:fldChar w:fldCharType="separate"/>
          </w:r>
          <w:r w:rsidR="00F4622B">
            <w:rPr>
              <w:noProof/>
              <w:lang w:val="it-IT"/>
            </w:rPr>
            <w:t>1</w:t>
          </w:r>
          <w:r w:rsidRPr="00971C15">
            <w:fldChar w:fldCharType="end"/>
          </w:r>
          <w:r w:rsidRPr="003104F6">
            <w:rPr>
              <w:lang w:val="it-IT"/>
            </w:rPr>
            <w:t>/</w:t>
          </w:r>
          <w:r>
            <w:fldChar w:fldCharType="begin"/>
          </w:r>
          <w:r w:rsidRPr="003104F6">
            <w:rPr>
              <w:lang w:val="it-IT"/>
            </w:rPr>
            <w:instrText xml:space="preserve"> NUMPAGES   \* MERGEFORMAT </w:instrText>
          </w:r>
          <w:r>
            <w:fldChar w:fldCharType="separate"/>
          </w:r>
          <w:r w:rsidR="00F4622B">
            <w:rPr>
              <w:noProof/>
              <w:lang w:val="it-IT"/>
            </w:rPr>
            <w:t>9</w:t>
          </w:r>
          <w:r>
            <w:rPr>
              <w:noProof/>
            </w:rPr>
            <w:fldChar w:fldCharType="end"/>
          </w:r>
        </w:p>
      </w:tc>
    </w:tr>
    <w:tr w:rsidR="00E5632D" w:rsidRPr="00DA2931" w:rsidTr="003104F6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rPr>
              <w:lang w:val="it-IT"/>
            </w:rPr>
          </w:pPr>
          <w:r w:rsidRPr="003104F6">
            <w:rPr>
              <w:lang w:val="it-IT"/>
            </w:rPr>
            <w:t xml:space="preserve">Data: </w:t>
          </w:r>
          <w:r>
            <w:rPr>
              <w:lang w:val="it-IT"/>
            </w:rPr>
            <w:t>02</w:t>
          </w:r>
          <w:r w:rsidRPr="003104F6">
            <w:rPr>
              <w:lang w:val="it-IT"/>
            </w:rPr>
            <w:t>-</w:t>
          </w:r>
          <w:r>
            <w:rPr>
              <w:lang w:val="it-IT"/>
            </w:rPr>
            <w:t>01-2018</w:t>
          </w: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:rsidR="00E5632D" w:rsidRPr="003104F6" w:rsidRDefault="00E5632D" w:rsidP="00E5632D">
          <w:pPr>
            <w:pStyle w:val="Pidipagina"/>
            <w:rPr>
              <w:lang w:val="it-IT"/>
            </w:rPr>
          </w:pPr>
        </w:p>
      </w:tc>
    </w:tr>
  </w:tbl>
  <w:p w:rsidR="008D20F5" w:rsidRPr="003104F6" w:rsidRDefault="008D20F5">
    <w:pPr>
      <w:pStyle w:val="Pidipagina"/>
      <w:rPr>
        <w:sz w:val="2"/>
        <w:szCs w:val="2"/>
        <w:lang w:val="it-IT"/>
      </w:rPr>
    </w:pPr>
    <w:r>
      <w:rPr>
        <w:noProof/>
        <w:sz w:val="2"/>
        <w:szCs w:val="2"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posOffset>-909955</wp:posOffset>
          </wp:positionH>
          <wp:positionV relativeFrom="margin">
            <wp:posOffset>8362315</wp:posOffset>
          </wp:positionV>
          <wp:extent cx="6660000" cy="183600"/>
          <wp:effectExtent l="0" t="0" r="0" b="698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CREDIA-Dipartimento_Certificazione_e_Ispe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0000" cy="1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E707D1" w:rsidTr="00F369FD">
      <w:trPr>
        <w:trHeight w:hRule="exact" w:val="283"/>
      </w:trPr>
      <w:tc>
        <w:tcPr>
          <w:tcW w:w="185" w:type="dxa"/>
          <w:shd w:val="clear" w:color="auto" w:fill="auto"/>
        </w:tcPr>
        <w:p w:rsidR="008D20F5" w:rsidRPr="00E707D1" w:rsidRDefault="008D20F5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color w:val="808080"/>
              <w:sz w:val="2"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48130C97" wp14:editId="1DD6E2E9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:rsidR="008D20F5" w:rsidRPr="00E707D1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E707D1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:rsidR="008D20F5" w:rsidRPr="00E707D1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DA2931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</w:pPr>
          <w:r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:rsidR="008D20F5" w:rsidRPr="00DA2931" w:rsidRDefault="008D20F5" w:rsidP="00B45343">
          <w:pPr>
            <w:pStyle w:val="Pidipagina"/>
            <w:jc w:val="center"/>
          </w:pPr>
          <w:r>
            <w:t xml:space="preserve">CO rev. </w:t>
          </w:r>
          <w:sdt>
            <w:sdtPr>
              <w:alias w:val="NN"/>
              <w:tag w:val="NN"/>
              <w:id w:val="-1142189009"/>
              <w:dropDownList>
                <w:listItem w:value="Scegliere un elemento."/>
                <w:listItem w:displayText="01" w:value="01"/>
                <w:listItem w:displayText="02" w:value="02"/>
                <w:listItem w:displayText="03" w:value="03"/>
                <w:listItem w:displayText="04" w:value="04"/>
                <w:listItem w:displayText="05" w:value="05"/>
                <w:listItem w:displayText="06" w:value="06"/>
                <w:listItem w:displayText="07" w:value="07"/>
                <w:listItem w:displayText="08" w:value="08"/>
                <w:listItem w:displayText="09" w:value="0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</w:dropDownList>
            </w:sdtPr>
            <w:sdtEndPr/>
            <w:sdtContent>
              <w:r>
                <w:t>05</w:t>
              </w:r>
            </w:sdtContent>
          </w:sdt>
        </w:p>
      </w:tc>
      <w:tc>
        <w:tcPr>
          <w:tcW w:w="3010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  <w:jc w:val="right"/>
          </w:pPr>
          <w:r>
            <w:t>pag</w:t>
          </w:r>
          <w:r w:rsidRPr="00DA2931">
            <w:t xml:space="preserve">. </w:t>
          </w:r>
          <w:r w:rsidRPr="00DA2931">
            <w:fldChar w:fldCharType="begin"/>
          </w:r>
          <w:r w:rsidRPr="00DA2931">
            <w:instrText xml:space="preserve"> PAGE   \* MERGEFORMAT </w:instrText>
          </w:r>
          <w:r w:rsidRPr="00DA2931">
            <w:fldChar w:fldCharType="separate"/>
          </w:r>
          <w:r w:rsidR="005252C4">
            <w:rPr>
              <w:noProof/>
            </w:rPr>
            <w:t>9</w:t>
          </w:r>
          <w:r w:rsidRPr="00DA2931">
            <w:fldChar w:fldCharType="end"/>
          </w:r>
          <w:r>
            <w:t>/</w:t>
          </w:r>
          <w:r w:rsidR="00435120">
            <w:fldChar w:fldCharType="begin"/>
          </w:r>
          <w:r w:rsidR="00435120">
            <w:instrText xml:space="preserve"> NUMPAGES   \* MERGEFORMAT </w:instrText>
          </w:r>
          <w:r w:rsidR="00435120">
            <w:fldChar w:fldCharType="separate"/>
          </w:r>
          <w:r w:rsidR="005252C4">
            <w:rPr>
              <w:noProof/>
            </w:rPr>
            <w:t>9</w:t>
          </w:r>
          <w:r w:rsidR="00435120">
            <w:rPr>
              <w:noProof/>
            </w:rPr>
            <w:fldChar w:fldCharType="end"/>
          </w:r>
        </w:p>
      </w:tc>
    </w:tr>
    <w:tr w:rsidR="008D20F5" w:rsidRPr="00DA2931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:rsidR="008D20F5" w:rsidRPr="00DA2931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:rsidR="008D20F5" w:rsidRDefault="008D20F5" w:rsidP="004F0B55">
          <w:pPr>
            <w:pStyle w:val="Pidipagina"/>
          </w:pPr>
          <w:r w:rsidRPr="004F2553">
            <w:rPr>
              <w:szCs w:val="14"/>
            </w:rPr>
            <w:t xml:space="preserve">Data: </w:t>
          </w:r>
          <w:sdt>
            <w:sdtPr>
              <w:rPr>
                <w:szCs w:val="14"/>
              </w:rPr>
              <w:id w:val="832649691"/>
              <w:date w:fullDate="2015-10-15T00:00:00Z">
                <w:dateFormat w:val="dd-MM-yyyy"/>
                <w:lid w:val="it-IT"/>
                <w:storeMappedDataAs w:val="dateTime"/>
                <w:calendar w:val="gregorian"/>
              </w:date>
            </w:sdtPr>
            <w:sdtEndPr/>
            <w:sdtContent>
              <w:r>
                <w:rPr>
                  <w:szCs w:val="14"/>
                  <w:lang w:val="it-IT"/>
                </w:rPr>
                <w:t>15-10-2015</w:t>
              </w:r>
            </w:sdtContent>
          </w:sdt>
        </w:p>
      </w:tc>
      <w:tc>
        <w:tcPr>
          <w:tcW w:w="3010" w:type="dxa"/>
          <w:shd w:val="clear" w:color="auto" w:fill="auto"/>
          <w:vAlign w:val="bottom"/>
        </w:tcPr>
        <w:p w:rsidR="008D20F5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:rsidR="008D20F5" w:rsidRDefault="008D20F5" w:rsidP="004F0B55">
          <w:pPr>
            <w:pStyle w:val="Pidipagina"/>
            <w:jc w:val="right"/>
          </w:pPr>
        </w:p>
      </w:tc>
    </w:tr>
  </w:tbl>
  <w:p w:rsidR="008D20F5" w:rsidRPr="00FD309E" w:rsidRDefault="008D20F5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57CBC741" wp14:editId="3FA7F4CF">
          <wp:simplePos x="0" y="0"/>
          <wp:positionH relativeFrom="column">
            <wp:posOffset>-724865</wp:posOffset>
          </wp:positionH>
          <wp:positionV relativeFrom="paragraph">
            <wp:posOffset>-519811</wp:posOffset>
          </wp:positionV>
          <wp:extent cx="6810375" cy="770246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93"/>
                  <a:stretch/>
                </pic:blipFill>
                <pic:spPr bwMode="auto">
                  <a:xfrm>
                    <a:off x="0" y="0"/>
                    <a:ext cx="6811733" cy="77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29678E21" wp14:editId="04C4552B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120" w:rsidRDefault="00435120" w:rsidP="00794CB8">
      <w:pPr>
        <w:spacing w:after="0" w:line="240" w:lineRule="auto"/>
      </w:pPr>
      <w:r>
        <w:separator/>
      </w:r>
    </w:p>
  </w:footnote>
  <w:footnote w:type="continuationSeparator" w:id="0">
    <w:p w:rsidR="00435120" w:rsidRDefault="00435120" w:rsidP="00794CB8">
      <w:pPr>
        <w:spacing w:after="0" w:line="240" w:lineRule="auto"/>
      </w:pPr>
      <w:r>
        <w:continuationSeparator/>
      </w:r>
    </w:p>
  </w:footnote>
  <w:footnote w:id="1">
    <w:p w:rsidR="00E5632D" w:rsidRDefault="00E5632D" w:rsidP="00E5632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066A9">
        <w:t xml:space="preserve">Si intende </w:t>
      </w:r>
      <w:r>
        <w:t xml:space="preserve">il </w:t>
      </w:r>
      <w:r w:rsidRPr="003066A9">
        <w:t>Direttore dell’Organismo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5767799"/>
      <w:picture/>
    </w:sdtPr>
    <w:sdtEndPr/>
    <w:sdtContent>
      <w:p w:rsidR="008D20F5" w:rsidRDefault="008D20F5">
        <w:pPr>
          <w:pStyle w:val="Intestazione"/>
        </w:pPr>
        <w:r>
          <w:rPr>
            <w:noProof/>
            <w:lang w:eastAsia="it-IT"/>
          </w:rPr>
          <w:drawing>
            <wp:inline distT="0" distB="0" distL="0" distR="0">
              <wp:extent cx="1386000" cy="550800"/>
              <wp:effectExtent l="0" t="0" r="5080" b="1905"/>
              <wp:docPr id="3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ccredia_logo_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6000" cy="55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Tr="0077190A">
      <w:trPr>
        <w:trHeight w:val="987"/>
      </w:trPr>
      <w:sdt>
        <w:sdtPr>
          <w:id w:val="960995730"/>
          <w:lock w:val="sdtContentLocked"/>
          <w:showingPlcHdr/>
          <w:picture/>
        </w:sdtPr>
        <w:sdtEndPr/>
        <w:sdtContent>
          <w:tc>
            <w:tcPr>
              <w:tcW w:w="2419" w:type="dxa"/>
            </w:tcPr>
            <w:p w:rsidR="008D20F5" w:rsidRDefault="008D20F5">
              <w:pPr>
                <w:pStyle w:val="Intestazione"/>
              </w:pPr>
              <w:r>
                <w:rPr>
                  <w:noProof/>
                  <w:lang w:eastAsia="it-IT"/>
                </w:rPr>
                <w:drawing>
                  <wp:inline distT="0" distB="0" distL="0" distR="0" wp14:anchorId="2286CA5E" wp14:editId="280E4FAB">
                    <wp:extent cx="1530000" cy="612000"/>
                    <wp:effectExtent l="0" t="0" r="0" b="0"/>
                    <wp:docPr id="11" name="Immagin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0000" cy="61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3621" w:type="dxa"/>
        </w:tcPr>
        <w:p w:rsidR="008D20F5" w:rsidRDefault="008D20F5">
          <w:pPr>
            <w:pStyle w:val="Intestazione"/>
          </w:pPr>
        </w:p>
      </w:tc>
      <w:tc>
        <w:tcPr>
          <w:tcW w:w="3020" w:type="dxa"/>
        </w:tcPr>
        <w:p w:rsidR="008D20F5" w:rsidRDefault="008D20F5">
          <w:pPr>
            <w:pStyle w:val="Intestazione"/>
          </w:pPr>
        </w:p>
      </w:tc>
    </w:tr>
  </w:tbl>
  <w:p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D83" w:rsidRDefault="0043512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BF97C30"/>
    <w:multiLevelType w:val="hybridMultilevel"/>
    <w:tmpl w:val="18442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67C98"/>
    <w:multiLevelType w:val="hybridMultilevel"/>
    <w:tmpl w:val="4D22A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E1A47"/>
    <w:multiLevelType w:val="multilevel"/>
    <w:tmpl w:val="5F16399A"/>
    <w:numStyleLink w:val="Stile2"/>
  </w:abstractNum>
  <w:abstractNum w:abstractNumId="11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30034A"/>
    <w:multiLevelType w:val="hybridMultilevel"/>
    <w:tmpl w:val="B944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6252074"/>
    <w:multiLevelType w:val="hybridMultilevel"/>
    <w:tmpl w:val="4DE0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5"/>
  </w:num>
  <w:num w:numId="5">
    <w:abstractNumId w:val="0"/>
  </w:num>
  <w:num w:numId="6">
    <w:abstractNumId w:val="8"/>
  </w:num>
  <w:num w:numId="7">
    <w:abstractNumId w:val="27"/>
  </w:num>
  <w:num w:numId="8">
    <w:abstractNumId w:val="20"/>
  </w:num>
  <w:num w:numId="9">
    <w:abstractNumId w:val="29"/>
  </w:num>
  <w:num w:numId="10">
    <w:abstractNumId w:val="21"/>
  </w:num>
  <w:num w:numId="11">
    <w:abstractNumId w:val="2"/>
  </w:num>
  <w:num w:numId="12">
    <w:abstractNumId w:val="17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3"/>
  </w:num>
  <w:num w:numId="17">
    <w:abstractNumId w:val="24"/>
  </w:num>
  <w:num w:numId="18">
    <w:abstractNumId w:val="16"/>
  </w:num>
  <w:num w:numId="19">
    <w:abstractNumId w:val="19"/>
  </w:num>
  <w:num w:numId="20">
    <w:abstractNumId w:val="10"/>
  </w:num>
  <w:num w:numId="21">
    <w:abstractNumId w:val="4"/>
  </w:num>
  <w:num w:numId="22">
    <w:abstractNumId w:val="9"/>
  </w:num>
  <w:num w:numId="23">
    <w:abstractNumId w:val="5"/>
  </w:num>
  <w:num w:numId="24">
    <w:abstractNumId w:val="5"/>
  </w:num>
  <w:num w:numId="25">
    <w:abstractNumId w:val="11"/>
  </w:num>
  <w:num w:numId="26">
    <w:abstractNumId w:val="12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3"/>
  </w:num>
  <w:num w:numId="30">
    <w:abstractNumId w:val="26"/>
  </w:num>
  <w:num w:numId="31">
    <w:abstractNumId w:val="22"/>
  </w:num>
  <w:num w:numId="32">
    <w:abstractNumId w:val="14"/>
  </w:num>
  <w:num w:numId="33">
    <w:abstractNumId w:val="6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2D"/>
    <w:rsid w:val="00000DF2"/>
    <w:rsid w:val="0000213A"/>
    <w:rsid w:val="00007F5A"/>
    <w:rsid w:val="00012F8E"/>
    <w:rsid w:val="000159DD"/>
    <w:rsid w:val="00016D96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22A80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35120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252C4"/>
    <w:rsid w:val="00533D74"/>
    <w:rsid w:val="00562150"/>
    <w:rsid w:val="00567091"/>
    <w:rsid w:val="00570E37"/>
    <w:rsid w:val="00571F52"/>
    <w:rsid w:val="0057672E"/>
    <w:rsid w:val="00583782"/>
    <w:rsid w:val="00593D4E"/>
    <w:rsid w:val="0059507E"/>
    <w:rsid w:val="00597947"/>
    <w:rsid w:val="005A05FD"/>
    <w:rsid w:val="005A37D9"/>
    <w:rsid w:val="005A6053"/>
    <w:rsid w:val="005B59FA"/>
    <w:rsid w:val="005B612A"/>
    <w:rsid w:val="005C2D1F"/>
    <w:rsid w:val="005C5B8B"/>
    <w:rsid w:val="005E2B7B"/>
    <w:rsid w:val="005E7258"/>
    <w:rsid w:val="005F0921"/>
    <w:rsid w:val="005F3080"/>
    <w:rsid w:val="005F4499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41A6"/>
    <w:rsid w:val="006E5033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2246"/>
    <w:rsid w:val="007A429D"/>
    <w:rsid w:val="007B105C"/>
    <w:rsid w:val="007C037C"/>
    <w:rsid w:val="007C56C5"/>
    <w:rsid w:val="007D0A76"/>
    <w:rsid w:val="007E2DD5"/>
    <w:rsid w:val="007F63FA"/>
    <w:rsid w:val="007F6D70"/>
    <w:rsid w:val="00801E72"/>
    <w:rsid w:val="0081667B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3AAB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3D4C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7E1C"/>
    <w:rsid w:val="00B215D2"/>
    <w:rsid w:val="00B24E3B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95A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45BA"/>
    <w:rsid w:val="00DE7CDA"/>
    <w:rsid w:val="00DF0C6A"/>
    <w:rsid w:val="00DF70A1"/>
    <w:rsid w:val="00DF7F78"/>
    <w:rsid w:val="00E00D04"/>
    <w:rsid w:val="00E03F5E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5632D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EF728A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622B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027D51B-BF74-42DE-AEFF-4CF64FEF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Theme="majorEastAsia" w:cstheme="majorBidi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Theme="majorEastAsia" w:cstheme="majorBidi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Theme="majorEastAsia" w:cstheme="majorBidi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62A5"/>
    <w:rPr>
      <w:rFonts w:ascii="Verdana" w:eastAsiaTheme="majorEastAsia" w:hAnsi="Verdana" w:cstheme="majorBidi"/>
      <w:b/>
      <w:caps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1766"/>
    <w:rPr>
      <w:rFonts w:ascii="Verdana" w:eastAsiaTheme="majorEastAsia" w:hAnsi="Verdana" w:cstheme="majorBidi"/>
      <w:b/>
      <w:caps/>
      <w:sz w:val="20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B1766"/>
    <w:rPr>
      <w:rFonts w:ascii="Verdana" w:eastAsiaTheme="majorEastAsia" w:hAnsi="Verdana" w:cstheme="majorBidi"/>
      <w:b/>
      <w:sz w:val="20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1766"/>
    <w:rPr>
      <w:rFonts w:ascii="Verdana" w:eastAsiaTheme="majorEastAsia" w:hAnsi="Verdana" w:cstheme="majorBidi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CB56D1"/>
    <w:rPr>
      <w:rFonts w:ascii="Verdana" w:eastAsiaTheme="majorEastAsia" w:hAnsi="Verdana" w:cstheme="majorBidi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3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 w:cs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211C4"/>
    <w:rPr>
      <w:color w:val="0563C1" w:themeColor="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32B6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32B6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32B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theme="minorHAns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Theme="minorEastAsia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Theme="minorHAnsi" w:hAnsiTheme="minorHAnsi" w:cstheme="minorHAns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Theme="minorHAnsi" w:hAnsiTheme="minorHAnsi" w:cstheme="minorHAns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Theme="minorHAnsi" w:hAnsiTheme="minorHAnsi" w:cstheme="minorHAns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Theme="minorHAnsi" w:hAnsiTheme="minorHAnsi" w:cstheme="minorHAns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Theme="minorHAnsi" w:hAnsiTheme="minorHAnsi" w:cstheme="minorHAns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Theme="minorHAnsi" w:hAnsiTheme="minorHAnsi" w:cstheme="minorHAns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 w:cs="Times New Roman"/>
      <w:b/>
      <w:i/>
      <w:sz w:val="20"/>
      <w:szCs w:val="18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pPr>
      <w:spacing w:after="0" w:line="240" w:lineRule="auto"/>
    </w:pPr>
    <w:rPr>
      <w:rFonts w:ascii="Verdana" w:hAnsi="Verdana"/>
      <w:sz w:val="18"/>
    </w:rPr>
  </w:style>
  <w:style w:type="paragraph" w:styleId="Nessunaspaziatura">
    <w:name w:val="No Spacing"/>
    <w:uiPriority w:val="1"/>
    <w:qFormat/>
    <w:rsid w:val="004349F7"/>
    <w:pPr>
      <w:spacing w:after="0" w:line="240" w:lineRule="auto"/>
      <w:jc w:val="both"/>
    </w:pPr>
    <w:rPr>
      <w:rFonts w:ascii="Verdana" w:hAnsi="Verdana"/>
      <w:sz w:val="18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o\Desktop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0A088-4878-4244-A2A8-B3226ACC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0</TotalTime>
  <Pages>9</Pages>
  <Words>2264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Mancini</dc:creator>
  <cp:keywords/>
  <dc:description/>
  <cp:lastModifiedBy>Mariagrazia Lanzanova</cp:lastModifiedBy>
  <cp:revision>2</cp:revision>
  <cp:lastPrinted>2018-03-02T08:58:00Z</cp:lastPrinted>
  <dcterms:created xsi:type="dcterms:W3CDTF">2018-03-02T09:23:00Z</dcterms:created>
  <dcterms:modified xsi:type="dcterms:W3CDTF">2018-03-02T09:23:00Z</dcterms:modified>
</cp:coreProperties>
</file>