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B2676E" w:rsidTr="001E1FA7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B2676E" w:rsidRDefault="008C0D42" w:rsidP="00D76DFE">
            <w:pPr>
              <w:spacing w:after="120"/>
              <w:rPr>
                <w:lang w:eastAsia="it-IT"/>
              </w:rPr>
            </w:pPr>
          </w:p>
        </w:tc>
      </w:tr>
      <w:tr w:rsidR="00B2676E" w:rsidRPr="00B2676E" w:rsidTr="001E1FA7">
        <w:trPr>
          <w:trHeight w:val="398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B2676E" w:rsidRPr="00B2676E" w:rsidRDefault="00B2676E" w:rsidP="00B2676E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B2676E">
              <w:rPr>
                <w:b/>
                <w:sz w:val="20"/>
                <w:szCs w:val="20"/>
              </w:rPr>
              <w:t>Titolo</w:t>
            </w:r>
            <w:bookmarkEnd w:id="0"/>
            <w:bookmarkEnd w:id="1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B2676E" w:rsidRPr="00B2676E" w:rsidRDefault="00B2676E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</w:tcBorders>
            <w:shd w:val="clear" w:color="auto" w:fill="auto"/>
          </w:tcPr>
          <w:p w:rsidR="00B2676E" w:rsidRPr="00B2676E" w:rsidRDefault="00B2676E" w:rsidP="008D20F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Reclami e Segnalazioni</w:t>
            </w:r>
          </w:p>
        </w:tc>
      </w:tr>
      <w:tr w:rsidR="008C0D42" w:rsidRPr="00B2676E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B2676E">
              <w:rPr>
                <w:b/>
                <w:sz w:val="20"/>
                <w:szCs w:val="20"/>
              </w:rPr>
              <w:t>Sigla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</w:t>
            </w:r>
            <w:r w:rsidR="00F34E43" w:rsidRPr="00B2676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8C0D42" w:rsidRPr="00B2676E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B2676E">
              <w:rPr>
                <w:b/>
                <w:sz w:val="20"/>
                <w:szCs w:val="20"/>
              </w:rPr>
              <w:t>Revisione</w:t>
            </w:r>
            <w:bookmarkEnd w:id="4"/>
            <w:bookmarkEnd w:id="5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</w:tr>
      <w:tr w:rsidR="008C0D42" w:rsidRPr="00B2676E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B2676E">
              <w:rPr>
                <w:b/>
                <w:sz w:val="20"/>
                <w:szCs w:val="20"/>
              </w:rPr>
              <w:t>Data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B2676E" w:rsidRDefault="003F0132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  <w:r w:rsidR="00A07A57">
              <w:rPr>
                <w:b/>
                <w:sz w:val="20"/>
                <w:szCs w:val="20"/>
              </w:rPr>
              <w:t>-07-</w:t>
            </w:r>
            <w:r w:rsidR="00B2676E">
              <w:rPr>
                <w:b/>
                <w:sz w:val="20"/>
                <w:szCs w:val="20"/>
              </w:rPr>
              <w:t>2018</w:t>
            </w:r>
          </w:p>
        </w:tc>
      </w:tr>
      <w:tr w:rsidR="008C0D42" w:rsidRPr="00B2676E" w:rsidTr="001E1FA7">
        <w:tblPrEx>
          <w:jc w:val="left"/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trHeight w:val="4697"/>
        </w:trPr>
        <w:tc>
          <w:tcPr>
            <w:tcW w:w="9070" w:type="dxa"/>
            <w:gridSpan w:val="3"/>
            <w:tcBorders>
              <w:bottom w:val="nil"/>
            </w:tcBorders>
            <w:shd w:val="clear" w:color="auto" w:fill="auto"/>
          </w:tcPr>
          <w:p w:rsidR="00B2676E" w:rsidRPr="00725B19" w:rsidRDefault="00B2676E" w:rsidP="00D76DFE">
            <w:pPr>
              <w:spacing w:before="600"/>
              <w:rPr>
                <w:szCs w:val="18"/>
              </w:rPr>
            </w:pPr>
            <w:r w:rsidRPr="00725B19">
              <w:rPr>
                <w:szCs w:val="18"/>
              </w:rPr>
              <w:t>La compilazione del modulo è consigliata per consentire un rapido avvio della procedura di gestione del Suo reclamo o della Sua segnalazione.</w:t>
            </w:r>
          </w:p>
          <w:p w:rsidR="00B2676E" w:rsidRPr="00725B19" w:rsidRDefault="00B2676E" w:rsidP="00B2676E">
            <w:pPr>
              <w:rPr>
                <w:szCs w:val="18"/>
              </w:rPr>
            </w:pPr>
            <w:r w:rsidRPr="00725B19">
              <w:rPr>
                <w:szCs w:val="18"/>
              </w:rPr>
              <w:t>Questo modulo è una guida per la migliore formulazione di reclami e/o segnalazioni:</w:t>
            </w:r>
          </w:p>
          <w:p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proofErr w:type="gramStart"/>
            <w:r w:rsidRPr="00725B19">
              <w:rPr>
                <w:szCs w:val="18"/>
              </w:rPr>
              <w:t>verso</w:t>
            </w:r>
            <w:proofErr w:type="gramEnd"/>
            <w:r w:rsidRPr="00725B19">
              <w:rPr>
                <w:szCs w:val="18"/>
              </w:rPr>
              <w:t xml:space="preserve"> ACCREDIA;</w:t>
            </w:r>
          </w:p>
          <w:p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proofErr w:type="gramStart"/>
            <w:r w:rsidRPr="00725B19">
              <w:rPr>
                <w:szCs w:val="18"/>
              </w:rPr>
              <w:t>verso</w:t>
            </w:r>
            <w:proofErr w:type="gramEnd"/>
            <w:r w:rsidRPr="00725B19">
              <w:rPr>
                <w:szCs w:val="18"/>
              </w:rPr>
              <w:t xml:space="preserve"> CAB</w:t>
            </w:r>
            <w:r w:rsidRPr="00725B19">
              <w:rPr>
                <w:rStyle w:val="Rimandonotaapidipagina"/>
                <w:sz w:val="16"/>
                <w:szCs w:val="18"/>
              </w:rPr>
              <w:footnoteReference w:id="1"/>
            </w:r>
            <w:r w:rsidRPr="00725B19">
              <w:rPr>
                <w:sz w:val="14"/>
                <w:szCs w:val="18"/>
              </w:rPr>
              <w:t xml:space="preserve"> </w:t>
            </w:r>
            <w:r w:rsidRPr="00725B19">
              <w:rPr>
                <w:szCs w:val="18"/>
              </w:rPr>
              <w:t>accreditati ACCREDIA;</w:t>
            </w:r>
          </w:p>
          <w:p w:rsidR="00B2676E" w:rsidRPr="00725B19" w:rsidRDefault="00B2676E" w:rsidP="00B2676E">
            <w:pPr>
              <w:numPr>
                <w:ilvl w:val="0"/>
                <w:numId w:val="32"/>
              </w:numPr>
              <w:spacing w:before="120"/>
              <w:ind w:left="714" w:hanging="357"/>
              <w:jc w:val="left"/>
              <w:rPr>
                <w:szCs w:val="18"/>
              </w:rPr>
            </w:pPr>
            <w:proofErr w:type="gramStart"/>
            <w:r w:rsidRPr="00725B19">
              <w:rPr>
                <w:szCs w:val="18"/>
              </w:rPr>
              <w:t>organizzazioni</w:t>
            </w:r>
            <w:proofErr w:type="gramEnd"/>
            <w:r w:rsidRPr="00725B19">
              <w:rPr>
                <w:szCs w:val="18"/>
              </w:rPr>
              <w:t xml:space="preserve"> certificate/ispezionate da Soggetti accreditati ACCREDIA.</w:t>
            </w:r>
          </w:p>
          <w:p w:rsidR="00B2676E" w:rsidRPr="00725B19" w:rsidRDefault="00B2676E" w:rsidP="004417EE">
            <w:pPr>
              <w:spacing w:before="360"/>
              <w:rPr>
                <w:szCs w:val="18"/>
              </w:rPr>
            </w:pPr>
            <w:r w:rsidRPr="00725B19">
              <w:rPr>
                <w:szCs w:val="18"/>
              </w:rPr>
              <w:t xml:space="preserve">Il modulo deve essere </w:t>
            </w:r>
            <w:proofErr w:type="spellStart"/>
            <w:r w:rsidRPr="00725B19">
              <w:rPr>
                <w:szCs w:val="18"/>
              </w:rPr>
              <w:t>inviato</w:t>
            </w:r>
            <w:proofErr w:type="spellEnd"/>
            <w:r w:rsidRPr="00725B19">
              <w:rPr>
                <w:szCs w:val="18"/>
              </w:rPr>
              <w:t xml:space="preserve"> al Dipartimento di ACCREDIA di competenza:</w:t>
            </w: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4417EE" w:rsidTr="00725B19">
              <w:trPr>
                <w:trHeight w:val="644"/>
              </w:trPr>
              <w:tc>
                <w:tcPr>
                  <w:tcW w:w="3538" w:type="dxa"/>
                </w:tcPr>
                <w:p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:rsidR="004417EE" w:rsidRDefault="004417EE" w:rsidP="004417EE">
                  <w:r>
                    <w:rPr>
                      <w:b/>
                      <w:sz w:val="16"/>
                    </w:rPr>
                    <w:t>Certificazione e Is</w:t>
                  </w:r>
                  <w:r w:rsidRPr="004417EE">
                    <w:rPr>
                      <w:b/>
                      <w:sz w:val="16"/>
                    </w:rPr>
                    <w:t>pezione: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:rsidR="004417EE" w:rsidRPr="004417EE" w:rsidRDefault="004417EE" w:rsidP="00B2676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7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milano@accredia.it</w:t>
                    </w:r>
                  </w:hyperlink>
                </w:p>
                <w:p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0221009637</w:t>
                  </w:r>
                </w:p>
              </w:tc>
            </w:tr>
          </w:tbl>
          <w:p w:rsidR="00B2676E" w:rsidRDefault="00B2676E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:rsidTr="00725B19">
              <w:trPr>
                <w:trHeight w:val="644"/>
              </w:trPr>
              <w:tc>
                <w:tcPr>
                  <w:tcW w:w="3538" w:type="dxa"/>
                </w:tcPr>
                <w:p w:rsidR="001E1FA7" w:rsidRPr="004417EE" w:rsidRDefault="001E1FA7" w:rsidP="001E1FA7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:rsidR="001E1FA7" w:rsidRPr="001E1FA7" w:rsidRDefault="001E1FA7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Laboratori di Prova: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:rsidR="001E1FA7" w:rsidRPr="004417EE" w:rsidRDefault="001E1FA7" w:rsidP="001E1FA7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8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info@accredia.it</w:t>
                    </w:r>
                  </w:hyperlink>
                </w:p>
                <w:p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</w:t>
                  </w:r>
                  <w:r>
                    <w:rPr>
                      <w:sz w:val="16"/>
                    </w:rPr>
                    <w:t>68841199</w:t>
                  </w:r>
                </w:p>
              </w:tc>
            </w:tr>
          </w:tbl>
          <w:p w:rsidR="001E1FA7" w:rsidRDefault="001E1FA7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:rsidTr="00725B19">
              <w:trPr>
                <w:trHeight w:val="644"/>
              </w:trPr>
              <w:tc>
                <w:tcPr>
                  <w:tcW w:w="3538" w:type="dxa"/>
                </w:tcPr>
                <w:p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:rsidR="001E1FA7" w:rsidRPr="001E1FA7" w:rsidRDefault="004417EE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Laboratori di </w:t>
                  </w:r>
                  <w:r w:rsidR="001E1FA7">
                    <w:rPr>
                      <w:b/>
                      <w:sz w:val="16"/>
                    </w:rPr>
                    <w:t>Taratura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:rsidR="004417EE" w:rsidRPr="004417EE" w:rsidRDefault="004417EE" w:rsidP="004417E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9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segreteriadt@accredia.it</w:t>
                    </w:r>
                  </w:hyperlink>
                </w:p>
                <w:p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</w:t>
                  </w:r>
                  <w:r>
                    <w:rPr>
                      <w:sz w:val="16"/>
                    </w:rPr>
                    <w:t xml:space="preserve"> </w:t>
                  </w:r>
                  <w:r w:rsidRPr="004417EE">
                    <w:rPr>
                      <w:sz w:val="16"/>
                    </w:rPr>
                    <w:t>0113919372</w:t>
                  </w:r>
                </w:p>
              </w:tc>
            </w:tr>
          </w:tbl>
          <w:p w:rsidR="008C0D42" w:rsidRPr="00B2676E" w:rsidRDefault="008C0D42" w:rsidP="008D20F5"/>
        </w:tc>
      </w:tr>
    </w:tbl>
    <w:p w:rsidR="004417EE" w:rsidRPr="004417EE" w:rsidRDefault="004417EE" w:rsidP="001E1FA7">
      <w:pPr>
        <w:spacing w:after="0"/>
      </w:pPr>
    </w:p>
    <w:p w:rsidR="008866DE" w:rsidRDefault="008866DE" w:rsidP="001F0CE6"/>
    <w:p w:rsidR="004B23D0" w:rsidRDefault="004B23D0" w:rsidP="001F0CE6">
      <w:pPr>
        <w:sectPr w:rsidR="004B23D0" w:rsidSect="00971C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:rsidR="00267DB3" w:rsidRDefault="00D76DFE" w:rsidP="00D76DFE">
      <w:pPr>
        <w:pStyle w:val="Titolo1"/>
        <w:numPr>
          <w:ilvl w:val="0"/>
          <w:numId w:val="0"/>
        </w:numPr>
        <w:ind w:left="567" w:hanging="567"/>
      </w:pPr>
      <w:r>
        <w:lastRenderedPageBreak/>
        <w:t xml:space="preserve">PARTE A – DATI DEL RECLAMANTE </w:t>
      </w:r>
      <w:r w:rsidRPr="00805183">
        <w:rPr>
          <w:b w:val="0"/>
          <w:caps w:val="0"/>
          <w:sz w:val="20"/>
        </w:rPr>
        <w:t>(il reclamo è sporto da)</w:t>
      </w:r>
      <w:r w:rsidRPr="00D76DFE">
        <w:rPr>
          <w:b w:val="0"/>
          <w:caps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*Nome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*Cognome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*Telefono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*E-mail (oppure un n. di fax presso cui recapitare la risposta)</w:t>
            </w:r>
          </w:p>
        </w:tc>
      </w:tr>
    </w:tbl>
    <w:p w:rsidR="00267DB3" w:rsidRDefault="007A484E" w:rsidP="007A484E">
      <w:pPr>
        <w:pStyle w:val="Titolo2"/>
        <w:numPr>
          <w:ilvl w:val="0"/>
          <w:numId w:val="0"/>
        </w:numPr>
      </w:pPr>
      <w:r>
        <w:t>Trattamento dei dati personali – informativa ai sensi del regolamente europeo sulla protezione dei dati n.2016/679 – gdpr</w:t>
      </w:r>
    </w:p>
    <w:p w:rsidR="007A484E" w:rsidRPr="006F6C9E" w:rsidRDefault="007A484E" w:rsidP="007A484E">
      <w:r w:rsidRPr="006F6C9E">
        <w:t xml:space="preserve">ACCREDIA La informa che, ai sensi dell'art. 13 del GDPR, i dati personali da Lei forniti, con la compilazione del modulo reclami/segnalazioni, saranno acquisiti da ACCREDIA per attivare il relativo livello di accesso ai documenti. </w:t>
      </w:r>
    </w:p>
    <w:p w:rsidR="007A484E" w:rsidRPr="006F6C9E" w:rsidRDefault="007A484E" w:rsidP="007A484E">
      <w:r w:rsidRPr="006F6C9E">
        <w:t xml:space="preserve">I dati personali saranno raccolti in una banca dati e potranno formare oggetto di trattamento, effettuato solo internamente a ACCREDIA, mediante strumenti manuali e/o informatici, per le seguenti finalità: </w:t>
      </w:r>
    </w:p>
    <w:p w:rsidR="007A484E" w:rsidRPr="0077292F" w:rsidRDefault="007A484E" w:rsidP="007A484E">
      <w:pPr>
        <w:pStyle w:val="Paragrafoelenco"/>
        <w:numPr>
          <w:ilvl w:val="0"/>
          <w:numId w:val="34"/>
        </w:numPr>
        <w:spacing w:after="0"/>
        <w:ind w:left="714" w:hanging="357"/>
        <w:rPr>
          <w:rStyle w:val="clslabeldefault1"/>
          <w:sz w:val="18"/>
          <w:szCs w:val="18"/>
        </w:rPr>
      </w:pPr>
      <w:proofErr w:type="gramStart"/>
      <w:r w:rsidRPr="0077292F">
        <w:rPr>
          <w:rStyle w:val="clslabeldefault1"/>
          <w:sz w:val="18"/>
          <w:szCs w:val="18"/>
        </w:rPr>
        <w:t>invio</w:t>
      </w:r>
      <w:proofErr w:type="gramEnd"/>
      <w:r w:rsidRPr="0077292F">
        <w:rPr>
          <w:rStyle w:val="clslabeldefault1"/>
          <w:sz w:val="18"/>
          <w:szCs w:val="18"/>
        </w:rPr>
        <w:t xml:space="preserve">, a Lei medesimo, di comunicazioni e informazioni sul trattamento del reclamo da Lei inoltrato; </w:t>
      </w:r>
    </w:p>
    <w:p w:rsidR="007A484E" w:rsidRPr="0077292F" w:rsidRDefault="007A484E" w:rsidP="007A484E">
      <w:pPr>
        <w:pStyle w:val="Paragrafoelenco"/>
        <w:numPr>
          <w:ilvl w:val="0"/>
          <w:numId w:val="34"/>
        </w:numPr>
        <w:rPr>
          <w:rStyle w:val="clslabeldefault1"/>
          <w:sz w:val="18"/>
          <w:szCs w:val="18"/>
        </w:rPr>
      </w:pPr>
      <w:proofErr w:type="gramStart"/>
      <w:r w:rsidRPr="0077292F">
        <w:rPr>
          <w:rStyle w:val="clslabeldefault1"/>
          <w:sz w:val="18"/>
          <w:szCs w:val="18"/>
        </w:rPr>
        <w:t>elaborazioni</w:t>
      </w:r>
      <w:proofErr w:type="gramEnd"/>
      <w:r w:rsidRPr="0077292F">
        <w:rPr>
          <w:rStyle w:val="clslabeldefault1"/>
          <w:sz w:val="18"/>
          <w:szCs w:val="18"/>
        </w:rPr>
        <w:t xml:space="preserve"> statistiche (in forma anonima) necessarie al reporting interno di ACCREDIA.</w:t>
      </w:r>
    </w:p>
    <w:p w:rsidR="007A484E" w:rsidRPr="006F6C9E" w:rsidRDefault="007A484E" w:rsidP="007A484E">
      <w:r w:rsidRPr="006F6C9E">
        <w:t>Il conferimento dei dati personali richiesti è facoltativo, tuttavia il mancato riempimento dei campi contrassegnati da asterisco, comporterà l’impossibilità di effettuare il trattamento del dato a fini di autorizzazione all’accesso all’area riservata.</w:t>
      </w:r>
    </w:p>
    <w:p w:rsidR="007A484E" w:rsidRPr="006F6C9E" w:rsidRDefault="007A484E" w:rsidP="007A484E">
      <w:r w:rsidRPr="006F6C9E">
        <w:t>La base giuridica del trattamento è l’interesse legittimo del Titolare del Trattamento.</w:t>
      </w:r>
    </w:p>
    <w:p w:rsidR="007A484E" w:rsidRPr="006F6C9E" w:rsidRDefault="007A484E" w:rsidP="007A484E">
      <w:r w:rsidRPr="006F6C9E">
        <w:t xml:space="preserve">I dati saranno conservati per un periodo pari a 8 anni, salvo che per reclami inerenti lo schema GHG (emissioni gas serra) per i quali i dati </w:t>
      </w:r>
      <w:r>
        <w:t>verranno conservati per 10 anni</w:t>
      </w:r>
      <w:r w:rsidRPr="006F6C9E">
        <w:t>.</w:t>
      </w:r>
    </w:p>
    <w:p w:rsidR="007A484E" w:rsidRPr="007A484E" w:rsidRDefault="007A484E" w:rsidP="007A484E">
      <w:r w:rsidRPr="006F6C9E">
        <w:t xml:space="preserve">Lei potrà in qualsiasi momento </w:t>
      </w:r>
      <w:r w:rsidRPr="007A484E">
        <w:t xml:space="preserve">richiedere l’integrazione, la rettifica ed eventualmente la cancellazione dei dati conferiti, ai sensi degli articoli da 15 a 22 del GDPR. </w:t>
      </w:r>
    </w:p>
    <w:p w:rsidR="007A484E" w:rsidRPr="007A484E" w:rsidRDefault="007A484E" w:rsidP="007A484E">
      <w:r w:rsidRPr="007A484E">
        <w:t xml:space="preserve">I suoi dati NON saranno comunicati a nessun operatore, ovvero ad alcun soggetto terzo, né saranno oggetto di diffusione, né in Italia né all'estero. </w:t>
      </w:r>
    </w:p>
    <w:p w:rsidR="007A484E" w:rsidRPr="007A484E" w:rsidRDefault="007A484E" w:rsidP="007A484E">
      <w:r w:rsidRPr="007A484E">
        <w:t>Titolare del trattamento dei Suoi dati personali è ACCREDIA Sede Legale Via G. Saliceto, 7/9 - 00161 Roma</w:t>
      </w:r>
      <w:r>
        <w:t xml:space="preserve"> </w:t>
      </w:r>
      <w:r w:rsidRPr="007A484E">
        <w:t>– ITALIA.</w:t>
      </w:r>
    </w:p>
    <w:p w:rsidR="007A484E" w:rsidRPr="007A484E" w:rsidRDefault="007A484E" w:rsidP="007A484E">
      <w:r w:rsidRPr="007A484E">
        <w:lastRenderedPageBreak/>
        <w:t xml:space="preserve">Il Responsabile per la Protezione dei Dati è contattabile all’indirizzo </w:t>
      </w:r>
      <w:hyperlink r:id="rId16" w:history="1">
        <w:r w:rsidRPr="007A484E">
          <w:rPr>
            <w:rStyle w:val="Collegamentoipertestuale"/>
            <w:color w:val="auto"/>
            <w:sz w:val="16"/>
            <w:szCs w:val="16"/>
          </w:rPr>
          <w:t>dpo@accredia.it</w:t>
        </w:r>
      </w:hyperlink>
      <w:r w:rsidR="00A07A57">
        <w:rPr>
          <w:rStyle w:val="Collegamentoipertestuale"/>
          <w:color w:val="auto"/>
          <w:sz w:val="16"/>
          <w:szCs w:val="16"/>
        </w:rPr>
        <w:t>.</w:t>
      </w:r>
    </w:p>
    <w:p w:rsidR="007A484E" w:rsidRPr="007A484E" w:rsidRDefault="007A484E" w:rsidP="007A484E">
      <w:r w:rsidRPr="007A484E">
        <w:t xml:space="preserve">In ogni momento Lei potrà esercitare i diritti di cui agli articoli da 15 a 22 del GDPR, nei confronti del Titolare del trattamento, inviando una e-mail all'indirizzo </w:t>
      </w:r>
      <w:hyperlink r:id="rId17" w:history="1">
        <w:r w:rsidRPr="007A484E">
          <w:rPr>
            <w:rStyle w:val="Collegamentoipertestuale"/>
            <w:color w:val="auto"/>
            <w:sz w:val="16"/>
            <w:szCs w:val="16"/>
          </w:rPr>
          <w:t>privacy@accredia.it</w:t>
        </w:r>
      </w:hyperlink>
      <w:r w:rsidRPr="007A484E">
        <w:t>.</w:t>
      </w:r>
    </w:p>
    <w:p w:rsidR="007A484E" w:rsidRPr="007A484E" w:rsidRDefault="007A484E" w:rsidP="007A484E">
      <w:pPr>
        <w:rPr>
          <w:rStyle w:val="clslabeldefault1"/>
          <w:sz w:val="18"/>
          <w:szCs w:val="18"/>
        </w:rPr>
      </w:pPr>
      <w:r w:rsidRPr="007A484E">
        <w:rPr>
          <w:rStyle w:val="clslabeldefault1"/>
          <w:sz w:val="18"/>
          <w:szCs w:val="18"/>
        </w:rPr>
        <w:t>Con la firma, in calce al documento, si conferma la presa visione dell’informativa sopra riportata in merito al trattamento dei dati personali.</w:t>
      </w:r>
    </w:p>
    <w:p w:rsidR="007A484E" w:rsidRPr="007A484E" w:rsidRDefault="007A484E" w:rsidP="007A484E">
      <w:pPr>
        <w:rPr>
          <w:sz w:val="16"/>
        </w:rPr>
      </w:pPr>
      <w:r w:rsidRPr="007A484E">
        <w:rPr>
          <w:rStyle w:val="clslabeldefault1"/>
          <w:b/>
          <w:bCs/>
          <w:sz w:val="18"/>
          <w:szCs w:val="18"/>
        </w:rPr>
        <w:t>* I campi obbligatori sono contrassegnati da un asterisco</w:t>
      </w:r>
    </w:p>
    <w:p w:rsidR="007A484E" w:rsidRPr="007A484E" w:rsidRDefault="007A484E" w:rsidP="007A484E">
      <w:pPr>
        <w:pStyle w:val="Titolo1"/>
        <w:numPr>
          <w:ilvl w:val="0"/>
          <w:numId w:val="0"/>
        </w:numPr>
        <w:ind w:left="567" w:hanging="567"/>
      </w:pPr>
      <w:r>
        <w:t>Parte B – Dati del soggetto contro cui si sta reclamando: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Nome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Cognome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 (Dipartimento ACCREDIA o Organizzazione o CAB)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*Tipologia di attività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Schema di certificazione (ove applicabile)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Telefono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E-mail (oppure fax)</w:t>
            </w:r>
          </w:p>
        </w:tc>
      </w:tr>
      <w:tr w:rsidR="007A484E" w:rsidTr="007A484E">
        <w:tc>
          <w:tcPr>
            <w:tcW w:w="9060" w:type="dxa"/>
          </w:tcPr>
          <w:p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 web</w:t>
            </w:r>
          </w:p>
        </w:tc>
      </w:tr>
    </w:tbl>
    <w:p w:rsidR="00267DB3" w:rsidRDefault="007A484E" w:rsidP="007A484E">
      <w:pPr>
        <w:spacing w:before="180"/>
        <w:rPr>
          <w:b/>
        </w:rPr>
      </w:pPr>
      <w:r w:rsidRPr="007A484E">
        <w:rPr>
          <w:b/>
        </w:rPr>
        <w:t>*Descrizione dettagliata e chiara del reclamo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:rsidTr="00553431">
        <w:tc>
          <w:tcPr>
            <w:tcW w:w="9060" w:type="dxa"/>
          </w:tcPr>
          <w:p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:rsidTr="00553431">
        <w:tc>
          <w:tcPr>
            <w:tcW w:w="9060" w:type="dxa"/>
          </w:tcPr>
          <w:p w:rsidR="00987C09" w:rsidRPr="00335BA6" w:rsidRDefault="00987C09" w:rsidP="00553431">
            <w:pPr>
              <w:rPr>
                <w:sz w:val="16"/>
              </w:rPr>
            </w:pPr>
          </w:p>
        </w:tc>
      </w:tr>
    </w:tbl>
    <w:p w:rsidR="00267DB3" w:rsidRDefault="00335BA6" w:rsidP="00335BA6">
      <w:pPr>
        <w:spacing w:before="180"/>
        <w:rPr>
          <w:b/>
        </w:rPr>
      </w:pPr>
      <w:r>
        <w:rPr>
          <w:b/>
        </w:rPr>
        <w:t>Documenti allegati a supporto del reclamo (indicare n° e titolo del documento):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35BA6" w:rsidTr="00987C09">
        <w:tc>
          <w:tcPr>
            <w:tcW w:w="9060" w:type="dxa"/>
          </w:tcPr>
          <w:p w:rsidR="00335BA6" w:rsidRPr="00335BA6" w:rsidRDefault="00335BA6" w:rsidP="00553431">
            <w:pPr>
              <w:rPr>
                <w:sz w:val="16"/>
              </w:rPr>
            </w:pPr>
          </w:p>
        </w:tc>
      </w:tr>
      <w:tr w:rsidR="00335BA6" w:rsidTr="00987C09">
        <w:tc>
          <w:tcPr>
            <w:tcW w:w="9060" w:type="dxa"/>
          </w:tcPr>
          <w:p w:rsidR="00335BA6" w:rsidRPr="00335BA6" w:rsidRDefault="00335BA6" w:rsidP="00553431">
            <w:pPr>
              <w:rPr>
                <w:sz w:val="16"/>
              </w:rPr>
            </w:pPr>
          </w:p>
        </w:tc>
      </w:tr>
    </w:tbl>
    <w:p w:rsidR="00335BA6" w:rsidRPr="00335BA6" w:rsidRDefault="00335BA6" w:rsidP="00335BA6">
      <w:pPr>
        <w:spacing w:before="180"/>
        <w:rPr>
          <w:b/>
        </w:rPr>
      </w:pPr>
      <w:r>
        <w:rPr>
          <w:b/>
        </w:rPr>
        <w:t xml:space="preserve">*Ha già sporto reclamo diretto contro l’Organizzazione e/o al CAB competente? </w:t>
      </w:r>
    </w:p>
    <w:p w:rsidR="00335BA6" w:rsidRDefault="00335BA6" w:rsidP="00335BA6">
      <w:pPr>
        <w:pStyle w:val="Punt1a"/>
        <w:numPr>
          <w:ilvl w:val="0"/>
          <w:numId w:val="0"/>
        </w:numPr>
        <w:tabs>
          <w:tab w:val="clear" w:pos="4536"/>
        </w:tabs>
        <w:spacing w:before="0" w:after="180"/>
      </w:pP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:rsidR="00725B19" w:rsidRDefault="00725B19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:rsidR="00267DB3" w:rsidRPr="00725B19" w:rsidRDefault="00725B19" w:rsidP="00A763E5">
      <w:pPr>
        <w:rPr>
          <w:b/>
        </w:rPr>
      </w:pPr>
      <w:r w:rsidRPr="00725B19">
        <w:rPr>
          <w:b/>
        </w:rPr>
        <w:lastRenderedPageBreak/>
        <w:t>Con quale esito?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:rsidTr="00553431">
        <w:tc>
          <w:tcPr>
            <w:tcW w:w="9060" w:type="dxa"/>
          </w:tcPr>
          <w:p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:rsidTr="00553431">
        <w:tc>
          <w:tcPr>
            <w:tcW w:w="9060" w:type="dxa"/>
          </w:tcPr>
          <w:p w:rsidR="00987C09" w:rsidRPr="00335BA6" w:rsidRDefault="00987C09" w:rsidP="00553431">
            <w:pPr>
              <w:rPr>
                <w:sz w:val="16"/>
              </w:rPr>
            </w:pPr>
          </w:p>
        </w:tc>
      </w:tr>
    </w:tbl>
    <w:p w:rsidR="00725B19" w:rsidRDefault="00725B19" w:rsidP="00725B19">
      <w:pPr>
        <w:pStyle w:val="Punt1a"/>
        <w:numPr>
          <w:ilvl w:val="0"/>
          <w:numId w:val="0"/>
        </w:numPr>
        <w:tabs>
          <w:tab w:val="clear" w:pos="4536"/>
        </w:tabs>
        <w:spacing w:before="180" w:after="180"/>
      </w:pPr>
      <w:r w:rsidRPr="00725B19">
        <w:rPr>
          <w:b/>
        </w:rPr>
        <w:t>Desidero mantenere l’anonimato</w:t>
      </w:r>
      <w:r>
        <w:t xml:space="preserve">: </w:t>
      </w: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:rsidR="00267DB3" w:rsidRDefault="00725B19" w:rsidP="00725B19">
      <w:pPr>
        <w:spacing w:before="180"/>
      </w:pPr>
      <w:r w:rsidRPr="00725B19">
        <w:rPr>
          <w:b/>
        </w:rPr>
        <w:t>Autorizzo a inviare la documentazione al CAB di competenza</w:t>
      </w:r>
      <w:proofErr w:type="gramStart"/>
      <w:r w:rsidRPr="00725B19">
        <w:rPr>
          <w:b/>
        </w:rPr>
        <w:t xml:space="preserve">: </w:t>
      </w:r>
      <w:r>
        <w:t>:</w:t>
      </w:r>
      <w:proofErr w:type="gramEnd"/>
      <w:r>
        <w:t xml:space="preserve"> </w:t>
      </w: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:rsidR="00725B19" w:rsidRPr="00725B19" w:rsidRDefault="00725B19" w:rsidP="00725B19">
      <w:r w:rsidRPr="00725B19">
        <w:rPr>
          <w:rStyle w:val="clslabeldefault1"/>
          <w:bCs/>
          <w:sz w:val="18"/>
          <w:szCs w:val="24"/>
        </w:rPr>
        <w:t>Inserendo Sì alla domanda relativa all’invio della documentazione al CAB, potrebbe non essere possibile garantire il mantenimento dell’anonimato in quanto i documenti da inviare potrebbero contenere riferimenti personali non eliminabili.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07EC2" w:rsidTr="00407EC2">
        <w:tc>
          <w:tcPr>
            <w:tcW w:w="4530" w:type="dxa"/>
          </w:tcPr>
          <w:p w:rsidR="00407EC2" w:rsidRDefault="00407EC2" w:rsidP="000317DD">
            <w:pPr>
              <w:tabs>
                <w:tab w:val="left" w:pos="0"/>
              </w:tabs>
              <w:ind w:hanging="108"/>
            </w:pPr>
            <w:r>
              <w:t>Data………………………………………………….</w:t>
            </w:r>
          </w:p>
        </w:tc>
        <w:tc>
          <w:tcPr>
            <w:tcW w:w="4530" w:type="dxa"/>
          </w:tcPr>
          <w:p w:rsidR="00407EC2" w:rsidRDefault="00407EC2" w:rsidP="00407EC2">
            <w:r>
              <w:t>Firma………………………………………………….</w:t>
            </w:r>
          </w:p>
        </w:tc>
      </w:tr>
    </w:tbl>
    <w:p w:rsidR="00A763E5" w:rsidRDefault="00A763E5" w:rsidP="00A763E5"/>
    <w:sectPr w:rsidR="00A763E5" w:rsidSect="00971C15">
      <w:headerReference w:type="default" r:id="rId18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9B1" w:rsidRDefault="008C39B1" w:rsidP="00794CB8">
      <w:pPr>
        <w:spacing w:after="0" w:line="240" w:lineRule="auto"/>
      </w:pPr>
      <w:r>
        <w:separator/>
      </w:r>
    </w:p>
  </w:endnote>
  <w:endnote w:type="continuationSeparator" w:id="0">
    <w:p w:rsidR="008C39B1" w:rsidRDefault="008C39B1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D95" w:rsidRDefault="00564D9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B2676E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8D20F5" w:rsidRPr="00B2676E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B2676E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B2676E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2676E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8D20F5" w:rsidRPr="00B2676E" w:rsidRDefault="00335BA6" w:rsidP="00B901D6">
          <w:pPr>
            <w:pStyle w:val="Pidipagina"/>
          </w:pPr>
          <w:r>
            <w:t>RECLAMI E SEGNALAZIONI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B2676E" w:rsidRDefault="00335BA6" w:rsidP="00335BA6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MD</w:t>
          </w:r>
          <w:r w:rsidR="008D20F5" w:rsidRPr="00B2676E">
            <w:rPr>
              <w:lang w:val="it-IT"/>
            </w:rPr>
            <w:t>-</w:t>
          </w:r>
          <w:r>
            <w:rPr>
              <w:lang w:val="it-IT"/>
            </w:rPr>
            <w:t>10</w:t>
          </w:r>
          <w:r w:rsidR="00564D95">
            <w:rPr>
              <w:lang w:val="it-IT"/>
            </w:rPr>
            <w:t xml:space="preserve"> </w:t>
          </w:r>
          <w:bookmarkStart w:id="8" w:name="_GoBack"/>
          <w:bookmarkEnd w:id="8"/>
          <w:r w:rsidR="008D20F5" w:rsidRPr="00B2676E">
            <w:rPr>
              <w:lang w:val="it-IT"/>
            </w:rPr>
            <w:t xml:space="preserve">rev. </w:t>
          </w:r>
          <w:r>
            <w:rPr>
              <w:lang w:val="it-IT"/>
            </w:rPr>
            <w:t>01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B2676E" w:rsidRDefault="008D20F5" w:rsidP="00B901D6">
          <w:pPr>
            <w:pStyle w:val="Pidipagina"/>
            <w:jc w:val="right"/>
            <w:rPr>
              <w:lang w:val="it-IT"/>
            </w:rPr>
          </w:pPr>
          <w:r w:rsidRPr="00B2676E">
            <w:rPr>
              <w:lang w:val="it-IT"/>
            </w:rPr>
            <w:t xml:space="preserve">pag. 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PAGE   \* MERGEFORMAT </w:instrText>
          </w:r>
          <w:r w:rsidRPr="00B2676E">
            <w:fldChar w:fldCharType="separate"/>
          </w:r>
          <w:r w:rsidR="00564D95">
            <w:rPr>
              <w:noProof/>
              <w:lang w:val="it-IT"/>
            </w:rPr>
            <w:t>1</w:t>
          </w:r>
          <w:r w:rsidRPr="00B2676E">
            <w:fldChar w:fldCharType="end"/>
          </w:r>
          <w:r w:rsidRPr="00B2676E">
            <w:rPr>
              <w:lang w:val="it-IT"/>
            </w:rPr>
            <w:t>/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NUMPAGES   \* MERGEFORMAT </w:instrText>
          </w:r>
          <w:r w:rsidRPr="00B2676E">
            <w:fldChar w:fldCharType="separate"/>
          </w:r>
          <w:r w:rsidR="00564D95">
            <w:rPr>
              <w:noProof/>
              <w:lang w:val="it-IT"/>
            </w:rPr>
            <w:t>4</w:t>
          </w:r>
          <w:r w:rsidRPr="00B2676E">
            <w:rPr>
              <w:noProof/>
            </w:rPr>
            <w:fldChar w:fldCharType="end"/>
          </w:r>
        </w:p>
      </w:tc>
    </w:tr>
    <w:tr w:rsidR="008D20F5" w:rsidRPr="00B2676E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8D20F5" w:rsidRPr="00B2676E" w:rsidRDefault="008D20F5" w:rsidP="00B901D6">
          <w:pPr>
            <w:pStyle w:val="Pidipagina"/>
            <w:rPr>
              <w:lang w:val="it-IT"/>
            </w:rPr>
          </w:pPr>
          <w:r w:rsidRPr="00B2676E">
            <w:rPr>
              <w:lang w:val="it-IT"/>
            </w:rPr>
            <w:t xml:space="preserve">Data: </w:t>
          </w:r>
          <w:r w:rsidR="003F0132">
            <w:rPr>
              <w:lang w:val="it-IT"/>
            </w:rPr>
            <w:t>31</w:t>
          </w:r>
          <w:r w:rsidR="00335BA6">
            <w:rPr>
              <w:lang w:val="it-IT"/>
            </w:rPr>
            <w:t>-07-2018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B2676E" w:rsidRDefault="008D20F5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8D20F5" w:rsidRPr="00B2676E" w:rsidRDefault="008D20F5" w:rsidP="00B901D6">
          <w:pPr>
            <w:pStyle w:val="Pidipagina"/>
            <w:rPr>
              <w:lang w:val="it-IT"/>
            </w:rPr>
          </w:pPr>
        </w:p>
      </w:tc>
    </w:tr>
  </w:tbl>
  <w:p w:rsidR="008D20F5" w:rsidRPr="003104F6" w:rsidRDefault="00D76DFE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59880" cy="183515"/>
          <wp:effectExtent l="0" t="0" r="7620" b="6985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B2676E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8D20F5" w:rsidRPr="00B2676E" w:rsidRDefault="00D76DF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3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8D20F5" w:rsidRPr="00B2676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B2676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B2676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2676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</w:pPr>
          <w:r w:rsidRPr="00B2676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B2676E" w:rsidRDefault="008D20F5" w:rsidP="00B45343">
          <w:pPr>
            <w:pStyle w:val="Pidipagina"/>
            <w:jc w:val="center"/>
          </w:pPr>
          <w:r w:rsidRPr="00B2676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  <w:jc w:val="right"/>
          </w:pPr>
          <w:proofErr w:type="spellStart"/>
          <w:r w:rsidRPr="00B2676E">
            <w:t>pag</w:t>
          </w:r>
          <w:proofErr w:type="spellEnd"/>
          <w:r w:rsidRPr="00B2676E">
            <w:t xml:space="preserve">. </w:t>
          </w:r>
          <w:r w:rsidRPr="00B2676E">
            <w:fldChar w:fldCharType="begin"/>
          </w:r>
          <w:r w:rsidRPr="00B2676E">
            <w:instrText xml:space="preserve"> PAGE   \* MERGEFORMAT </w:instrText>
          </w:r>
          <w:r w:rsidRPr="00B2676E">
            <w:fldChar w:fldCharType="separate"/>
          </w:r>
          <w:r w:rsidRPr="00B2676E">
            <w:rPr>
              <w:noProof/>
            </w:rPr>
            <w:t>1</w:t>
          </w:r>
          <w:r w:rsidRPr="00B2676E">
            <w:fldChar w:fldCharType="end"/>
          </w:r>
          <w:r w:rsidRPr="00B2676E">
            <w:t>/</w:t>
          </w:r>
          <w:r w:rsidR="00A35630">
            <w:rPr>
              <w:noProof/>
            </w:rPr>
            <w:fldChar w:fldCharType="begin"/>
          </w:r>
          <w:r w:rsidR="00A35630">
            <w:rPr>
              <w:noProof/>
            </w:rPr>
            <w:instrText xml:space="preserve"> NUMPAGES   \* MERGEFORMAT </w:instrText>
          </w:r>
          <w:r w:rsidR="00A35630">
            <w:rPr>
              <w:noProof/>
            </w:rPr>
            <w:fldChar w:fldCharType="separate"/>
          </w:r>
          <w:r w:rsidR="00C22E3A">
            <w:rPr>
              <w:noProof/>
            </w:rPr>
            <w:t>4</w:t>
          </w:r>
          <w:r w:rsidR="00A35630">
            <w:rPr>
              <w:noProof/>
            </w:rPr>
            <w:fldChar w:fldCharType="end"/>
          </w:r>
        </w:p>
      </w:tc>
    </w:tr>
    <w:tr w:rsidR="008D20F5" w:rsidRPr="00B2676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</w:pPr>
          <w:r w:rsidRPr="00B2676E">
            <w:rPr>
              <w:szCs w:val="14"/>
            </w:rPr>
            <w:t xml:space="preserve">Data: </w:t>
          </w:r>
          <w:r w:rsidRPr="00B2676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8D20F5" w:rsidRPr="00B2676E" w:rsidRDefault="008D20F5" w:rsidP="004F0B55">
          <w:pPr>
            <w:pStyle w:val="Pidipagina"/>
            <w:jc w:val="right"/>
          </w:pPr>
        </w:p>
      </w:tc>
    </w:tr>
  </w:tbl>
  <w:p w:rsidR="008D20F5" w:rsidRPr="00FD309E" w:rsidRDefault="00D76DF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9B1" w:rsidRDefault="008C39B1" w:rsidP="00794CB8">
      <w:pPr>
        <w:spacing w:after="0" w:line="240" w:lineRule="auto"/>
      </w:pPr>
      <w:r>
        <w:separator/>
      </w:r>
    </w:p>
  </w:footnote>
  <w:footnote w:type="continuationSeparator" w:id="0">
    <w:p w:rsidR="008C39B1" w:rsidRDefault="008C39B1" w:rsidP="00794CB8">
      <w:pPr>
        <w:spacing w:after="0" w:line="240" w:lineRule="auto"/>
      </w:pPr>
      <w:r>
        <w:continuationSeparator/>
      </w:r>
    </w:p>
  </w:footnote>
  <w:footnote w:id="1">
    <w:p w:rsidR="00B2676E" w:rsidRPr="00725B19" w:rsidRDefault="00B2676E" w:rsidP="001E1FA7">
      <w:pPr>
        <w:rPr>
          <w:sz w:val="14"/>
          <w:szCs w:val="16"/>
        </w:rPr>
      </w:pPr>
      <w:r w:rsidRPr="00B06299">
        <w:rPr>
          <w:rStyle w:val="Rimandonotaapidipagina"/>
          <w:szCs w:val="16"/>
        </w:rPr>
        <w:footnoteRef/>
      </w:r>
      <w:r w:rsidRPr="00725B19">
        <w:rPr>
          <w:sz w:val="16"/>
          <w:szCs w:val="16"/>
        </w:rPr>
        <w:t xml:space="preserve"> </w:t>
      </w:r>
      <w:r w:rsidRPr="00725B19">
        <w:rPr>
          <w:sz w:val="16"/>
          <w:szCs w:val="16"/>
          <w:vertAlign w:val="superscript"/>
        </w:rPr>
        <w:t>Con il presente acronimo si intendono gli Organismi di Certificazione, di Ispezione, di Verifica, i Laboratori di prova, medici e di tara</w:t>
      </w:r>
      <w:r w:rsidR="00D76DFE" w:rsidRPr="00725B19">
        <w:rPr>
          <w:sz w:val="16"/>
          <w:szCs w:val="16"/>
          <w:vertAlign w:val="superscript"/>
        </w:rPr>
        <w:t>tura</w:t>
      </w:r>
      <w:r w:rsidRPr="00725B19">
        <w:rPr>
          <w:sz w:val="16"/>
          <w:szCs w:val="16"/>
          <w:vertAlign w:val="superscript"/>
        </w:rPr>
        <w:t>, gli Organizzatori di schemi di prove valutative inter</w:t>
      </w:r>
      <w:r w:rsidR="001E1FA7" w:rsidRPr="00725B19">
        <w:rPr>
          <w:sz w:val="16"/>
          <w:szCs w:val="16"/>
          <w:vertAlign w:val="superscript"/>
        </w:rPr>
        <w:t>-</w:t>
      </w:r>
      <w:r w:rsidRPr="00725B19">
        <w:rPr>
          <w:sz w:val="16"/>
          <w:szCs w:val="16"/>
          <w:vertAlign w:val="superscript"/>
        </w:rPr>
        <w:t>laboratorio, i Produtt</w:t>
      </w:r>
      <w:r w:rsidR="00D76DFE" w:rsidRPr="00725B19">
        <w:rPr>
          <w:sz w:val="16"/>
          <w:szCs w:val="16"/>
          <w:vertAlign w:val="superscript"/>
        </w:rPr>
        <w:t>ori di Materiali di Riferimento</w:t>
      </w:r>
      <w:r w:rsidRPr="00725B19">
        <w:rPr>
          <w:sz w:val="16"/>
          <w:szCs w:val="16"/>
          <w:vertAlign w:val="superscript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D95" w:rsidRDefault="00564D9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D76DFE">
    <w:pPr>
      <w:pStyle w:val="Intestazione"/>
    </w:pPr>
    <w:r w:rsidRPr="0037292D">
      <w:rPr>
        <w:noProof/>
        <w:lang w:eastAsia="it-IT"/>
      </w:rPr>
      <w:drawing>
        <wp:inline distT="0" distB="0" distL="0" distR="0">
          <wp:extent cx="1388745" cy="551815"/>
          <wp:effectExtent l="0" t="0" r="1905" b="635"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B2676E" w:rsidTr="00B2676E">
      <w:trPr>
        <w:trHeight w:val="987"/>
      </w:trPr>
      <w:tc>
        <w:tcPr>
          <w:tcW w:w="2419" w:type="dxa"/>
          <w:shd w:val="clear" w:color="auto" w:fill="auto"/>
        </w:tcPr>
        <w:p w:rsidR="008D20F5" w:rsidRPr="00B2676E" w:rsidRDefault="00D76DFE">
          <w:pPr>
            <w:pStyle w:val="Intestazione"/>
          </w:pPr>
          <w:r w:rsidRPr="0037292D">
            <w:rPr>
              <w:noProof/>
              <w:lang w:eastAsia="it-IT"/>
            </w:rPr>
            <w:drawing>
              <wp:inline distT="0" distB="0" distL="0" distR="0">
                <wp:extent cx="1527175" cy="612775"/>
                <wp:effectExtent l="0" t="0" r="0" b="0"/>
                <wp:docPr id="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1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:rsidR="008D20F5" w:rsidRPr="00B2676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:rsidR="008D20F5" w:rsidRPr="00B2676E" w:rsidRDefault="008D20F5">
          <w:pPr>
            <w:pStyle w:val="Intestazione"/>
          </w:pPr>
        </w:p>
      </w:tc>
    </w:tr>
  </w:tbl>
  <w:p w:rsidR="008D20F5" w:rsidRPr="001F0CE6" w:rsidRDefault="008D20F5">
    <w:pPr>
      <w:pStyle w:val="Intestazione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97B4388-69F2-4979-8E1B-97E61DD1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labeldefault1">
    <w:name w:val="clslabeldefault1"/>
    <w:rsid w:val="007A48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ccredia.it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yperlink" Target="mailto:milano@accredia.it" TargetMode="External"/><Relationship Id="rId12" Type="http://schemas.openxmlformats.org/officeDocument/2006/relationships/footer" Target="footer1.xml"/><Relationship Id="rId17" Type="http://schemas.openxmlformats.org/officeDocument/2006/relationships/hyperlink" Target="mailto:privacy@accredia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dpo@accredia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greteriadt@accredia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0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Mariagrazia Lanzanova</cp:lastModifiedBy>
  <cp:revision>5</cp:revision>
  <cp:lastPrinted>2018-07-31T08:17:00Z</cp:lastPrinted>
  <dcterms:created xsi:type="dcterms:W3CDTF">2018-07-31T12:48:00Z</dcterms:created>
  <dcterms:modified xsi:type="dcterms:W3CDTF">2018-07-31T12:53:00Z</dcterms:modified>
</cp:coreProperties>
</file>