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71" w:type="dxa"/>
        <w:jc w:val="center"/>
        <w:tblBorders>
          <w:top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70"/>
        <w:gridCol w:w="6633"/>
      </w:tblGrid>
      <w:tr w:rsidR="008C0D42" w:rsidRPr="0087238E" w:rsidTr="008D20F5">
        <w:trPr>
          <w:trHeight w:val="737"/>
          <w:jc w:val="center"/>
        </w:trPr>
        <w:tc>
          <w:tcPr>
            <w:tcW w:w="9071" w:type="dxa"/>
            <w:gridSpan w:val="3"/>
            <w:tcBorders>
              <w:top w:val="nil"/>
            </w:tcBorders>
            <w:shd w:val="clear" w:color="auto" w:fill="auto"/>
          </w:tcPr>
          <w:p w:rsidR="008C0D42" w:rsidRPr="0087238E" w:rsidRDefault="008C0D42" w:rsidP="008D20F5">
            <w:pPr>
              <w:rPr>
                <w:lang w:eastAsia="it-IT"/>
              </w:rPr>
            </w:pPr>
          </w:p>
        </w:tc>
      </w:tr>
      <w:tr w:rsidR="008C0D42" w:rsidRPr="0087238E" w:rsidTr="0087238E">
        <w:trPr>
          <w:trHeight w:val="907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  <w:bookmarkStart w:id="0" w:name="_Toc475011332"/>
            <w:bookmarkStart w:id="1" w:name="_Toc475021239"/>
            <w:r w:rsidRPr="0087238E">
              <w:rPr>
                <w:b/>
                <w:sz w:val="20"/>
                <w:szCs w:val="20"/>
              </w:rPr>
              <w:t>Titolo/</w:t>
            </w:r>
            <w:r w:rsidRPr="0087238E">
              <w:rPr>
                <w:b/>
                <w:i/>
                <w:sz w:val="20"/>
                <w:szCs w:val="20"/>
              </w:rPr>
              <w:t>Title</w:t>
            </w:r>
            <w:bookmarkEnd w:id="0"/>
            <w:bookmarkEnd w:id="1"/>
          </w:p>
        </w:tc>
        <w:tc>
          <w:tcPr>
            <w:tcW w:w="170" w:type="dxa"/>
            <w:vMerge w:val="restart"/>
            <w:tcBorders>
              <w:top w:val="nil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000000"/>
              <w:bottom w:val="single" w:sz="4" w:space="0" w:color="3B3D3C"/>
            </w:tcBorders>
            <w:shd w:val="clear" w:color="auto" w:fill="auto"/>
          </w:tcPr>
          <w:p w:rsidR="008C0D42" w:rsidRPr="0087238E" w:rsidRDefault="00926581" w:rsidP="008D20F5">
            <w:pPr>
              <w:spacing w:after="0"/>
              <w:rPr>
                <w:b/>
                <w:sz w:val="20"/>
                <w:szCs w:val="20"/>
              </w:rPr>
            </w:pPr>
            <w:r w:rsidRPr="0087238E">
              <w:rPr>
                <w:b/>
                <w:sz w:val="20"/>
                <w:szCs w:val="20"/>
              </w:rPr>
              <w:t>Domanda di Accreditamento</w:t>
            </w:r>
            <w:r w:rsidR="001F5551">
              <w:rPr>
                <w:b/>
                <w:sz w:val="20"/>
                <w:szCs w:val="20"/>
              </w:rPr>
              <w:t xml:space="preserve"> per gli Organismi di Ispezione</w:t>
            </w:r>
          </w:p>
        </w:tc>
      </w:tr>
      <w:tr w:rsidR="008C0D42" w:rsidRPr="001F5551" w:rsidTr="008D20F5">
        <w:trPr>
          <w:trHeight w:val="907"/>
          <w:jc w:val="center"/>
        </w:trPr>
        <w:tc>
          <w:tcPr>
            <w:tcW w:w="2268" w:type="dxa"/>
            <w:vMerge/>
            <w:tcBorders>
              <w:top w:val="single" w:sz="4" w:space="0" w:color="7F7F7F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single" w:sz="4" w:space="0" w:color="7F7F7F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3B3D3C"/>
            </w:tcBorders>
            <w:shd w:val="clear" w:color="auto" w:fill="auto"/>
          </w:tcPr>
          <w:p w:rsidR="008C0D42" w:rsidRPr="001F5551" w:rsidRDefault="00926581" w:rsidP="008D20F5">
            <w:pPr>
              <w:spacing w:after="0"/>
              <w:rPr>
                <w:b/>
                <w:i/>
                <w:sz w:val="20"/>
                <w:szCs w:val="20"/>
                <w:lang w:val="en-US"/>
              </w:rPr>
            </w:pPr>
            <w:bookmarkStart w:id="2" w:name="_GoBack"/>
            <w:r w:rsidRPr="001F5551">
              <w:rPr>
                <w:b/>
                <w:i/>
                <w:sz w:val="20"/>
                <w:szCs w:val="20"/>
                <w:lang w:val="en-US"/>
              </w:rPr>
              <w:t>Application for Accreditation</w:t>
            </w:r>
            <w:r w:rsidR="001F5551" w:rsidRPr="001F5551">
              <w:rPr>
                <w:b/>
                <w:i/>
                <w:sz w:val="20"/>
                <w:szCs w:val="20"/>
                <w:lang w:val="en-US"/>
              </w:rPr>
              <w:t xml:space="preserve"> for Inspection Bodies</w:t>
            </w:r>
            <w:bookmarkEnd w:id="2"/>
          </w:p>
        </w:tc>
      </w:tr>
      <w:tr w:rsidR="008C0D42" w:rsidRPr="0087238E" w:rsidTr="0087238E">
        <w:trPr>
          <w:trHeight w:val="454"/>
          <w:jc w:val="center"/>
        </w:trPr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  <w:bookmarkStart w:id="3" w:name="_Toc475011337"/>
            <w:bookmarkStart w:id="4" w:name="_Toc475021244"/>
            <w:r w:rsidRPr="0087238E">
              <w:rPr>
                <w:b/>
                <w:sz w:val="20"/>
                <w:szCs w:val="20"/>
              </w:rPr>
              <w:t>Sigla/</w:t>
            </w:r>
            <w:r w:rsidRPr="0087238E">
              <w:rPr>
                <w:b/>
                <w:i/>
                <w:sz w:val="20"/>
                <w:szCs w:val="20"/>
              </w:rPr>
              <w:t>Reference</w:t>
            </w:r>
            <w:bookmarkEnd w:id="3"/>
            <w:bookmarkEnd w:id="4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:rsidR="008C0D42" w:rsidRPr="0087238E" w:rsidRDefault="00926581" w:rsidP="0087238E">
            <w:pPr>
              <w:rPr>
                <w:b/>
                <w:sz w:val="20"/>
                <w:szCs w:val="20"/>
              </w:rPr>
            </w:pPr>
            <w:r w:rsidRPr="0087238E">
              <w:rPr>
                <w:b/>
                <w:sz w:val="20"/>
                <w:szCs w:val="20"/>
              </w:rPr>
              <w:t>DA</w:t>
            </w:r>
            <w:r w:rsidR="00F34E43" w:rsidRPr="0087238E">
              <w:rPr>
                <w:b/>
                <w:sz w:val="20"/>
                <w:szCs w:val="20"/>
              </w:rPr>
              <w:t>-</w:t>
            </w:r>
            <w:r w:rsidR="0087238E">
              <w:rPr>
                <w:b/>
                <w:sz w:val="20"/>
                <w:szCs w:val="20"/>
              </w:rPr>
              <w:t>03</w:t>
            </w:r>
          </w:p>
        </w:tc>
      </w:tr>
      <w:tr w:rsidR="008C0D42" w:rsidRPr="0087238E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  <w:bookmarkStart w:id="5" w:name="_Toc475011339"/>
            <w:bookmarkStart w:id="6" w:name="_Toc475021246"/>
            <w:r w:rsidRPr="0087238E">
              <w:rPr>
                <w:b/>
                <w:sz w:val="20"/>
                <w:szCs w:val="20"/>
              </w:rPr>
              <w:t>Revisione/</w:t>
            </w:r>
            <w:r w:rsidRPr="0087238E">
              <w:rPr>
                <w:b/>
                <w:i/>
                <w:sz w:val="20"/>
                <w:szCs w:val="20"/>
              </w:rPr>
              <w:t>Revision</w:t>
            </w:r>
            <w:bookmarkEnd w:id="5"/>
            <w:bookmarkEnd w:id="6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:rsidR="008C0D42" w:rsidRPr="0087238E" w:rsidRDefault="0087238E" w:rsidP="008D20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03</w:t>
            </w:r>
          </w:p>
        </w:tc>
      </w:tr>
      <w:tr w:rsidR="008C0D42" w:rsidRPr="0087238E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  <w:bookmarkStart w:id="7" w:name="_Toc475011341"/>
            <w:bookmarkStart w:id="8" w:name="_Toc475021248"/>
            <w:r w:rsidRPr="0087238E">
              <w:rPr>
                <w:b/>
                <w:sz w:val="20"/>
                <w:szCs w:val="20"/>
              </w:rPr>
              <w:t>Data/</w:t>
            </w:r>
            <w:r w:rsidRPr="0087238E">
              <w:rPr>
                <w:b/>
                <w:i/>
                <w:sz w:val="20"/>
                <w:szCs w:val="20"/>
              </w:rPr>
              <w:t>Date</w:t>
            </w:r>
            <w:bookmarkEnd w:id="7"/>
            <w:bookmarkEnd w:id="8"/>
          </w:p>
        </w:tc>
        <w:tc>
          <w:tcPr>
            <w:tcW w:w="170" w:type="dxa"/>
            <w:tcBorders>
              <w:top w:val="nil"/>
              <w:bottom w:val="nil"/>
            </w:tcBorders>
            <w:shd w:val="clear" w:color="auto" w:fill="auto"/>
          </w:tcPr>
          <w:p w:rsidR="008C0D42" w:rsidRPr="0087238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C0D42" w:rsidRPr="0087238E" w:rsidRDefault="0087238E" w:rsidP="008723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  <w:r w:rsidR="00267DB3" w:rsidRPr="0087238E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10</w:t>
            </w:r>
            <w:r w:rsidR="00267DB3" w:rsidRPr="0087238E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2018</w:t>
            </w:r>
          </w:p>
        </w:tc>
      </w:tr>
    </w:tbl>
    <w:p w:rsidR="0087238E" w:rsidRPr="0087238E" w:rsidRDefault="0087238E" w:rsidP="0087238E">
      <w:pPr>
        <w:spacing w:after="0"/>
        <w:rPr>
          <w:vanish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8C0D42" w:rsidRPr="0087238E" w:rsidTr="0087238E">
        <w:trPr>
          <w:trHeight w:val="4535"/>
        </w:trPr>
        <w:tc>
          <w:tcPr>
            <w:tcW w:w="9060" w:type="dxa"/>
            <w:tcBorders>
              <w:bottom w:val="nil"/>
            </w:tcBorders>
            <w:shd w:val="clear" w:color="auto" w:fill="auto"/>
          </w:tcPr>
          <w:p w:rsidR="008C0D42" w:rsidRPr="0087238E" w:rsidRDefault="008C0D42" w:rsidP="008D20F5"/>
        </w:tc>
      </w:tr>
    </w:tbl>
    <w:p w:rsidR="0087238E" w:rsidRPr="0087238E" w:rsidRDefault="0087238E" w:rsidP="0087238E">
      <w:pPr>
        <w:spacing w:after="0"/>
        <w:rPr>
          <w:vanish/>
        </w:rPr>
      </w:pPr>
    </w:p>
    <w:tbl>
      <w:tblPr>
        <w:tblpPr w:vertAnchor="page" w:tblpXSpec="center" w:tblpY="13042"/>
        <w:tblOverlap w:val="never"/>
        <w:tblW w:w="90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70"/>
        <w:gridCol w:w="2126"/>
        <w:gridCol w:w="170"/>
        <w:gridCol w:w="2126"/>
        <w:gridCol w:w="170"/>
        <w:gridCol w:w="2126"/>
      </w:tblGrid>
      <w:tr w:rsidR="008C0D42" w:rsidRPr="0087238E" w:rsidTr="00BA1EE3">
        <w:trPr>
          <w:trHeight w:val="567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Redazione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055320" w:rsidRDefault="008C0D42" w:rsidP="00F40549">
            <w:pPr>
              <w:spacing w:after="0" w:line="240" w:lineRule="auto"/>
              <w:jc w:val="left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i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Approvazione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Autorizzazione all’emissione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Entrata in vigore</w:t>
            </w:r>
          </w:p>
        </w:tc>
      </w:tr>
      <w:tr w:rsidR="008C0D42" w:rsidRPr="0087238E" w:rsidTr="00BA1EE3">
        <w:trPr>
          <w:trHeight w:val="567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05847" w:rsidRPr="0029282F" w:rsidRDefault="00505847" w:rsidP="00505847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 w:rsidRPr="0029282F">
              <w:rPr>
                <w:rFonts w:eastAsia="Times New Roman" w:cs="New York"/>
                <w:sz w:val="16"/>
                <w:szCs w:val="18"/>
                <w:lang w:eastAsia="ar-SA"/>
              </w:rPr>
              <w:t xml:space="preserve">Il Responsabile </w:t>
            </w:r>
          </w:p>
          <w:p w:rsidR="00BA1EE3" w:rsidRPr="00055320" w:rsidRDefault="00505847" w:rsidP="00505847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 w:rsidRPr="0029282F">
              <w:rPr>
                <w:rFonts w:eastAsia="Times New Roman" w:cs="New York"/>
                <w:sz w:val="16"/>
                <w:szCs w:val="18"/>
                <w:lang w:eastAsia="ar-SA"/>
              </w:rPr>
              <w:t>del Sistema di Gestione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055320" w:rsidRDefault="008C0D42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D42" w:rsidRDefault="00926581" w:rsidP="00BA1EE3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I</w:t>
            </w:r>
            <w:r w:rsidR="00BA1EE3">
              <w:rPr>
                <w:rFonts w:eastAsia="Times New Roman" w:cs="New York"/>
                <w:sz w:val="16"/>
                <w:szCs w:val="18"/>
                <w:lang w:eastAsia="ar-SA"/>
              </w:rPr>
              <w:t xml:space="preserve"> Direttor</w:t>
            </w:r>
            <w:r>
              <w:rPr>
                <w:rFonts w:eastAsia="Times New Roman" w:cs="New York"/>
                <w:sz w:val="16"/>
                <w:szCs w:val="18"/>
                <w:lang w:eastAsia="ar-SA"/>
              </w:rPr>
              <w:t>i</w:t>
            </w:r>
          </w:p>
          <w:p w:rsidR="00BA1EE3" w:rsidRPr="00055320" w:rsidRDefault="00BA1EE3" w:rsidP="00BA1EE3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 xml:space="preserve">di </w:t>
            </w:r>
            <w:r w:rsidR="002A3B09">
              <w:rPr>
                <w:rFonts w:eastAsia="Times New Roman" w:cs="New York"/>
                <w:sz w:val="16"/>
                <w:szCs w:val="18"/>
                <w:lang w:eastAsia="ar-SA"/>
              </w:rPr>
              <w:t>Dipartimento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055320" w:rsidRDefault="008C0D42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D42" w:rsidRPr="00926581" w:rsidRDefault="00926581" w:rsidP="00926581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Il Direttore Generale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D42" w:rsidRPr="008F5256" w:rsidRDefault="0087238E" w:rsidP="0087238E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6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07</w:t>
            </w:r>
            <w:r w:rsidR="00267DB3">
              <w:rPr>
                <w:rFonts w:eastAsia="Times New Roman" w:cs="New York"/>
                <w:sz w:val="16"/>
                <w:szCs w:val="18"/>
                <w:lang w:eastAsia="ar-SA"/>
              </w:rPr>
              <w:t>-</w:t>
            </w:r>
            <w:r>
              <w:rPr>
                <w:rFonts w:eastAsia="Times New Roman" w:cs="New York"/>
                <w:sz w:val="16"/>
                <w:szCs w:val="18"/>
                <w:lang w:eastAsia="ar-SA"/>
              </w:rPr>
              <w:t>11-2018</w:t>
            </w:r>
          </w:p>
        </w:tc>
      </w:tr>
    </w:tbl>
    <w:p w:rsidR="008866DE" w:rsidRDefault="008866DE" w:rsidP="001F0CE6"/>
    <w:p w:rsidR="004B23D0" w:rsidRDefault="004B23D0" w:rsidP="001F0CE6">
      <w:pPr>
        <w:sectPr w:rsidR="004B23D0" w:rsidSect="00971C15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2041" w:right="1418" w:bottom="1985" w:left="1418" w:header="737" w:footer="1077" w:gutter="0"/>
          <w:cols w:space="708"/>
          <w:docGrid w:linePitch="360"/>
        </w:sectPr>
      </w:pPr>
    </w:p>
    <w:tbl>
      <w:tblPr>
        <w:tblStyle w:val="Grigliatabell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20"/>
        <w:gridCol w:w="2362"/>
        <w:gridCol w:w="3678"/>
      </w:tblGrid>
      <w:tr w:rsidR="00835507" w:rsidRPr="0029282F" w:rsidTr="00E64D45">
        <w:tc>
          <w:tcPr>
            <w:tcW w:w="3020" w:type="dxa"/>
          </w:tcPr>
          <w:p w:rsidR="00835507" w:rsidRPr="0029282F" w:rsidRDefault="00835507" w:rsidP="00E64D45">
            <w:pPr>
              <w:tabs>
                <w:tab w:val="left" w:pos="284"/>
                <w:tab w:val="left" w:pos="330"/>
              </w:tabs>
              <w:rPr>
                <w:szCs w:val="18"/>
              </w:rPr>
            </w:pPr>
            <w:r w:rsidRPr="0029282F">
              <w:rPr>
                <w:b/>
                <w:szCs w:val="18"/>
              </w:rPr>
              <w:lastRenderedPageBreak/>
              <w:sym w:font="Wingdings" w:char="F06F"/>
            </w:r>
            <w:r w:rsidRPr="0029282F">
              <w:rPr>
                <w:b/>
                <w:szCs w:val="18"/>
              </w:rPr>
              <w:tab/>
            </w:r>
            <w:r w:rsidRPr="0029282F">
              <w:rPr>
                <w:szCs w:val="18"/>
              </w:rPr>
              <w:t>ACCREDITAMENTO</w:t>
            </w:r>
          </w:p>
        </w:tc>
        <w:tc>
          <w:tcPr>
            <w:tcW w:w="2362" w:type="dxa"/>
          </w:tcPr>
          <w:p w:rsidR="00835507" w:rsidRPr="0029282F" w:rsidRDefault="00835507" w:rsidP="00E64D45">
            <w:pPr>
              <w:tabs>
                <w:tab w:val="left" w:pos="258"/>
                <w:tab w:val="left" w:pos="284"/>
              </w:tabs>
              <w:rPr>
                <w:szCs w:val="18"/>
              </w:rPr>
            </w:pPr>
            <w:r w:rsidRPr="0029282F">
              <w:rPr>
                <w:b/>
                <w:szCs w:val="18"/>
              </w:rPr>
              <w:sym w:font="Wingdings" w:char="F06F"/>
            </w:r>
            <w:r w:rsidRPr="0029282F">
              <w:rPr>
                <w:b/>
                <w:szCs w:val="18"/>
              </w:rPr>
              <w:tab/>
            </w:r>
            <w:r w:rsidRPr="0029282F">
              <w:rPr>
                <w:szCs w:val="18"/>
              </w:rPr>
              <w:t>ESTENSIONE</w:t>
            </w:r>
          </w:p>
        </w:tc>
        <w:tc>
          <w:tcPr>
            <w:tcW w:w="3678" w:type="dxa"/>
          </w:tcPr>
          <w:p w:rsidR="00835507" w:rsidRPr="0029282F" w:rsidRDefault="00835507" w:rsidP="00E64D45">
            <w:pPr>
              <w:tabs>
                <w:tab w:val="left" w:pos="284"/>
                <w:tab w:val="left" w:pos="312"/>
              </w:tabs>
              <w:jc w:val="left"/>
              <w:rPr>
                <w:szCs w:val="18"/>
              </w:rPr>
            </w:pPr>
            <w:r w:rsidRPr="0029282F">
              <w:rPr>
                <w:b/>
                <w:szCs w:val="18"/>
              </w:rPr>
              <w:sym w:font="Wingdings" w:char="F06F"/>
            </w:r>
            <w:r w:rsidRPr="0029282F">
              <w:rPr>
                <w:b/>
                <w:szCs w:val="18"/>
              </w:rPr>
              <w:tab/>
            </w:r>
            <w:r w:rsidRPr="0029282F">
              <w:rPr>
                <w:szCs w:val="18"/>
              </w:rPr>
              <w:t xml:space="preserve">RICHIESTA VERIFICA </w:t>
            </w:r>
            <w:r w:rsidRPr="0029282F">
              <w:rPr>
                <w:szCs w:val="18"/>
              </w:rPr>
              <w:tab/>
              <w:t>PRELIMINARE</w:t>
            </w:r>
          </w:p>
        </w:tc>
      </w:tr>
      <w:tr w:rsidR="00835507" w:rsidRPr="0029282F" w:rsidTr="00E64D45">
        <w:tc>
          <w:tcPr>
            <w:tcW w:w="5382" w:type="dxa"/>
            <w:gridSpan w:val="2"/>
          </w:tcPr>
          <w:p w:rsidR="00835507" w:rsidRPr="0029282F" w:rsidRDefault="00835507" w:rsidP="00E64D45">
            <w:pPr>
              <w:tabs>
                <w:tab w:val="left" w:pos="284"/>
              </w:tabs>
              <w:rPr>
                <w:szCs w:val="18"/>
              </w:rPr>
            </w:pPr>
            <w:r w:rsidRPr="0029282F">
              <w:rPr>
                <w:b/>
                <w:szCs w:val="18"/>
              </w:rPr>
              <w:sym w:font="Wingdings" w:char="F06F"/>
            </w:r>
            <w:r w:rsidRPr="0029282F">
              <w:rPr>
                <w:b/>
                <w:szCs w:val="18"/>
              </w:rPr>
              <w:tab/>
            </w:r>
            <w:r w:rsidRPr="0029282F">
              <w:rPr>
                <w:szCs w:val="18"/>
              </w:rPr>
              <w:t>TRASFERIMENTO DELL’ACCREDITAMENTO</w:t>
            </w:r>
          </w:p>
        </w:tc>
        <w:tc>
          <w:tcPr>
            <w:tcW w:w="3678" w:type="dxa"/>
          </w:tcPr>
          <w:p w:rsidR="00835507" w:rsidRPr="0029282F" w:rsidRDefault="00835507" w:rsidP="00E64D45">
            <w:pPr>
              <w:tabs>
                <w:tab w:val="left" w:pos="259"/>
                <w:tab w:val="left" w:pos="284"/>
              </w:tabs>
              <w:rPr>
                <w:szCs w:val="18"/>
              </w:rPr>
            </w:pPr>
            <w:r w:rsidRPr="0029282F">
              <w:rPr>
                <w:b/>
                <w:szCs w:val="18"/>
              </w:rPr>
              <w:sym w:font="Wingdings" w:char="F06F"/>
            </w:r>
            <w:r w:rsidRPr="0029282F">
              <w:rPr>
                <w:b/>
                <w:szCs w:val="18"/>
              </w:rPr>
              <w:tab/>
            </w:r>
            <w:r w:rsidRPr="0029282F">
              <w:rPr>
                <w:szCs w:val="18"/>
              </w:rPr>
              <w:t>SCOPO FLESSIBILE</w:t>
            </w:r>
          </w:p>
        </w:tc>
      </w:tr>
    </w:tbl>
    <w:p w:rsidR="00835507" w:rsidRPr="0029282F" w:rsidRDefault="00835507" w:rsidP="00835507">
      <w:pPr>
        <w:pStyle w:val="Titolo1"/>
      </w:pPr>
      <w:r w:rsidRPr="0029282F">
        <w:t>TIPO DI INDIPENDENZA DELL’ORGANISMO, COME DEFINITO DALLA NORMA ISO/IEC 17020 AL PARAGRAFO 4.1.6:</w:t>
      </w:r>
    </w:p>
    <w:p w:rsidR="00835507" w:rsidRPr="0029282F" w:rsidRDefault="00835507" w:rsidP="00CD5BA9">
      <w:pPr>
        <w:pStyle w:val="Punt1a"/>
        <w:ind w:left="426" w:hanging="426"/>
      </w:pPr>
      <w:r w:rsidRPr="0029282F">
        <w:t>Organismo di Ispezione di tipo A</w:t>
      </w:r>
    </w:p>
    <w:p w:rsidR="00835507" w:rsidRPr="0029282F" w:rsidRDefault="00835507" w:rsidP="00CD5BA9">
      <w:pPr>
        <w:pStyle w:val="Punt1a"/>
        <w:ind w:left="426" w:hanging="426"/>
      </w:pPr>
      <w:r w:rsidRPr="0029282F">
        <w:t>Organismo di Ispezione di tipo B</w:t>
      </w:r>
    </w:p>
    <w:p w:rsidR="00835507" w:rsidRPr="0029282F" w:rsidRDefault="00835507" w:rsidP="00CD5BA9">
      <w:pPr>
        <w:pStyle w:val="Punt1a"/>
        <w:ind w:left="426" w:hanging="426"/>
      </w:pPr>
      <w:r w:rsidRPr="0029282F">
        <w:t>Organismo di Ispezione di tipo C</w:t>
      </w:r>
    </w:p>
    <w:p w:rsidR="00835507" w:rsidRPr="0029282F" w:rsidRDefault="00835507" w:rsidP="00835507">
      <w:pPr>
        <w:pStyle w:val="Titolo1"/>
      </w:pPr>
      <w:r w:rsidRPr="0029282F">
        <w:t>CATEGORIA/SCHEMA DI ACCREDITAMENTO</w:t>
      </w:r>
    </w:p>
    <w:p w:rsidR="00835507" w:rsidRPr="0029282F" w:rsidRDefault="00835507" w:rsidP="00835507">
      <w:r w:rsidRPr="0029282F">
        <w:t xml:space="preserve">Specificare le attività ispettive per le quali si richiede l’accreditamento ed i corrispondenti riferimenti normativi applicabili </w:t>
      </w:r>
      <w:r w:rsidRPr="00C14404">
        <w:t>(completare la tabella sotto riportata seguendo le indicazioni presenti nella Linea Guida ILAC G28).</w:t>
      </w:r>
    </w:p>
    <w:tbl>
      <w:tblPr>
        <w:tblStyle w:val="Grigliatabella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1"/>
        <w:gridCol w:w="1727"/>
        <w:gridCol w:w="1728"/>
        <w:gridCol w:w="1728"/>
        <w:gridCol w:w="1728"/>
        <w:gridCol w:w="1728"/>
      </w:tblGrid>
      <w:tr w:rsidR="00835507" w:rsidRPr="0029282F" w:rsidTr="00025862">
        <w:tc>
          <w:tcPr>
            <w:tcW w:w="421" w:type="dxa"/>
            <w:shd w:val="clear" w:color="auto" w:fill="D9D9D9" w:themeFill="background1" w:themeFillShade="D9"/>
            <w:vAlign w:val="center"/>
          </w:tcPr>
          <w:p w:rsidR="00835507" w:rsidRPr="00C14404" w:rsidRDefault="00835507" w:rsidP="00E64D45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C14404">
              <w:rPr>
                <w:b/>
                <w:sz w:val="16"/>
                <w:szCs w:val="16"/>
              </w:rPr>
              <w:t>N.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:rsidR="00835507" w:rsidRPr="00C14404" w:rsidRDefault="00835507" w:rsidP="00E64D45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C14404">
              <w:rPr>
                <w:b/>
                <w:sz w:val="16"/>
                <w:szCs w:val="16"/>
              </w:rPr>
              <w:t>Inspection</w:t>
            </w:r>
          </w:p>
          <w:p w:rsidR="00835507" w:rsidRPr="00C14404" w:rsidRDefault="00835507" w:rsidP="00E64D45">
            <w:pPr>
              <w:spacing w:after="0"/>
              <w:jc w:val="center"/>
              <w:rPr>
                <w:sz w:val="16"/>
                <w:szCs w:val="16"/>
              </w:rPr>
            </w:pPr>
            <w:r w:rsidRPr="00C14404">
              <w:rPr>
                <w:b/>
                <w:sz w:val="16"/>
                <w:szCs w:val="16"/>
              </w:rPr>
              <w:t xml:space="preserve">Category </w:t>
            </w:r>
            <w:r w:rsidRPr="00C14404">
              <w:rPr>
                <w:sz w:val="16"/>
                <w:szCs w:val="16"/>
              </w:rPr>
              <w:t>(</w:t>
            </w:r>
            <w:r w:rsidRPr="00C14404">
              <w:rPr>
                <w:bCs/>
                <w:sz w:val="16"/>
                <w:szCs w:val="16"/>
              </w:rPr>
              <w:t>Prodotti, Processi, Servizi o Installazioni</w:t>
            </w:r>
            <w:r w:rsidRPr="00C14404">
              <w:rPr>
                <w:sz w:val="16"/>
                <w:szCs w:val="16"/>
              </w:rPr>
              <w:t>)</w:t>
            </w:r>
          </w:p>
        </w:tc>
        <w:tc>
          <w:tcPr>
            <w:tcW w:w="1728" w:type="dxa"/>
            <w:shd w:val="clear" w:color="auto" w:fill="D9D9D9" w:themeFill="background1" w:themeFillShade="D9"/>
          </w:tcPr>
          <w:p w:rsidR="00835507" w:rsidRPr="00C14404" w:rsidRDefault="00835507" w:rsidP="00E64D45">
            <w:pPr>
              <w:pStyle w:val="Corpotesto"/>
              <w:spacing w:before="0" w:line="260" w:lineRule="exact"/>
              <w:jc w:val="center"/>
              <w:rPr>
                <w:rFonts w:ascii="Verdana" w:hAnsi="Verdana"/>
                <w:sz w:val="16"/>
                <w:szCs w:val="16"/>
                <w:lang w:eastAsia="en-GB"/>
              </w:rPr>
            </w:pPr>
            <w:r w:rsidRPr="00C14404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 xml:space="preserve">Inspection field </w:t>
            </w:r>
            <w:r w:rsidRPr="00C14404">
              <w:rPr>
                <w:rFonts w:ascii="Verdana" w:hAnsi="Verdana"/>
                <w:bCs/>
                <w:sz w:val="16"/>
                <w:szCs w:val="16"/>
                <w:lang w:eastAsia="en-GB"/>
              </w:rPr>
              <w:t>(L’area di attività in cui viene utilizzata l'ispezione.)</w:t>
            </w:r>
          </w:p>
        </w:tc>
        <w:tc>
          <w:tcPr>
            <w:tcW w:w="1728" w:type="dxa"/>
            <w:shd w:val="clear" w:color="auto" w:fill="D9D9D9" w:themeFill="background1" w:themeFillShade="D9"/>
          </w:tcPr>
          <w:p w:rsidR="00835507" w:rsidRPr="00C14404" w:rsidRDefault="00835507" w:rsidP="00E64D45">
            <w:pPr>
              <w:spacing w:after="0"/>
              <w:jc w:val="center"/>
              <w:rPr>
                <w:b/>
                <w:bCs/>
                <w:sz w:val="16"/>
                <w:szCs w:val="16"/>
                <w:lang w:val="en-US" w:eastAsia="en-GB"/>
              </w:rPr>
            </w:pPr>
            <w:r w:rsidRPr="00C14404">
              <w:rPr>
                <w:b/>
                <w:bCs/>
                <w:sz w:val="16"/>
                <w:szCs w:val="16"/>
                <w:lang w:val="en-US" w:eastAsia="en-GB"/>
              </w:rPr>
              <w:t xml:space="preserve">Inspection </w:t>
            </w:r>
          </w:p>
          <w:p w:rsidR="00F0107A" w:rsidRPr="00C14404" w:rsidRDefault="00835507" w:rsidP="00F0107A">
            <w:pPr>
              <w:spacing w:after="0"/>
              <w:jc w:val="center"/>
              <w:rPr>
                <w:b/>
                <w:sz w:val="16"/>
                <w:szCs w:val="16"/>
                <w:lang w:val="en-US"/>
              </w:rPr>
            </w:pPr>
            <w:r w:rsidRPr="00C14404">
              <w:rPr>
                <w:b/>
                <w:sz w:val="16"/>
                <w:szCs w:val="16"/>
                <w:lang w:val="en-US"/>
              </w:rPr>
              <w:t>sub-fields</w:t>
            </w:r>
          </w:p>
          <w:p w:rsidR="00835507" w:rsidRPr="00C14404" w:rsidRDefault="00835507" w:rsidP="00F0107A">
            <w:pPr>
              <w:spacing w:after="0"/>
              <w:jc w:val="center"/>
              <w:rPr>
                <w:b/>
                <w:sz w:val="16"/>
                <w:szCs w:val="16"/>
                <w:lang w:val="en-US"/>
              </w:rPr>
            </w:pPr>
            <w:r w:rsidRPr="00C14404">
              <w:rPr>
                <w:sz w:val="16"/>
                <w:szCs w:val="16"/>
                <w:lang w:val="en-US"/>
              </w:rPr>
              <w:t>(ove opportuno)</w:t>
            </w:r>
          </w:p>
        </w:tc>
        <w:tc>
          <w:tcPr>
            <w:tcW w:w="1728" w:type="dxa"/>
            <w:shd w:val="clear" w:color="auto" w:fill="D9D9D9" w:themeFill="background1" w:themeFillShade="D9"/>
          </w:tcPr>
          <w:p w:rsidR="00835507" w:rsidRPr="00C14404" w:rsidRDefault="00835507" w:rsidP="00E64D45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C14404">
              <w:rPr>
                <w:b/>
                <w:sz w:val="16"/>
                <w:szCs w:val="16"/>
              </w:rPr>
              <w:t>Range of inspection</w:t>
            </w:r>
          </w:p>
          <w:p w:rsidR="00835507" w:rsidRPr="00C14404" w:rsidRDefault="00835507" w:rsidP="00E64D45">
            <w:pPr>
              <w:spacing w:after="0"/>
              <w:jc w:val="center"/>
              <w:rPr>
                <w:sz w:val="16"/>
                <w:szCs w:val="16"/>
              </w:rPr>
            </w:pPr>
            <w:r w:rsidRPr="00C14404">
              <w:rPr>
                <w:sz w:val="16"/>
                <w:szCs w:val="16"/>
                <w:lang w:eastAsia="en-GB"/>
              </w:rPr>
              <w:t>(Limiti dell’attività ispettiva all’interno di un field o sub-fields definiti da appropriati parametri testuali o numerici.)</w:t>
            </w:r>
          </w:p>
        </w:tc>
        <w:tc>
          <w:tcPr>
            <w:tcW w:w="1728" w:type="dxa"/>
            <w:shd w:val="clear" w:color="auto" w:fill="D9D9D9" w:themeFill="background1" w:themeFillShade="D9"/>
          </w:tcPr>
          <w:p w:rsidR="00835507" w:rsidRPr="00C14404" w:rsidRDefault="00835507" w:rsidP="00E64D45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C14404">
              <w:rPr>
                <w:b/>
                <w:bCs/>
                <w:sz w:val="16"/>
                <w:szCs w:val="16"/>
              </w:rPr>
              <w:t>Stage of inspection</w:t>
            </w:r>
          </w:p>
          <w:p w:rsidR="00835507" w:rsidRPr="00C14404" w:rsidRDefault="00835507" w:rsidP="00E64D45">
            <w:pPr>
              <w:spacing w:after="0"/>
              <w:jc w:val="center"/>
              <w:rPr>
                <w:sz w:val="16"/>
                <w:szCs w:val="16"/>
              </w:rPr>
            </w:pPr>
            <w:r w:rsidRPr="00C14404">
              <w:rPr>
                <w:sz w:val="16"/>
                <w:szCs w:val="16"/>
                <w:lang w:eastAsia="en-GB"/>
              </w:rPr>
              <w:t>(Il punto nel ciclo di vita di un prodotto, processo, servizio o installazione nel quale l'ispezione ha luogo.)</w:t>
            </w:r>
          </w:p>
        </w:tc>
      </w:tr>
      <w:tr w:rsidR="00835507" w:rsidRPr="0029282F" w:rsidTr="00F0107A">
        <w:tc>
          <w:tcPr>
            <w:tcW w:w="421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7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</w:tr>
      <w:tr w:rsidR="00835507" w:rsidRPr="0029282F" w:rsidTr="00F0107A">
        <w:tc>
          <w:tcPr>
            <w:tcW w:w="421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7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</w:tr>
      <w:tr w:rsidR="00835507" w:rsidRPr="0029282F" w:rsidTr="00F0107A">
        <w:tc>
          <w:tcPr>
            <w:tcW w:w="421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7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28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</w:tr>
    </w:tbl>
    <w:p w:rsidR="00835507" w:rsidRPr="0029282F" w:rsidRDefault="00835507" w:rsidP="00835507"/>
    <w:p w:rsidR="00835507" w:rsidRPr="0029282F" w:rsidRDefault="00835507" w:rsidP="00636725">
      <w:r w:rsidRPr="0029282F">
        <w:t xml:space="preserve">Per ogni ispezione richiesta, inserire </w:t>
      </w:r>
    </w:p>
    <w:tbl>
      <w:tblPr>
        <w:tblStyle w:val="Grigliatabell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1"/>
        <w:gridCol w:w="8639"/>
      </w:tblGrid>
      <w:tr w:rsidR="00835507" w:rsidRPr="0029282F" w:rsidTr="00025862">
        <w:tc>
          <w:tcPr>
            <w:tcW w:w="421" w:type="dxa"/>
            <w:shd w:val="clear" w:color="auto" w:fill="D9D9D9" w:themeFill="background1" w:themeFillShade="D9"/>
            <w:vAlign w:val="center"/>
          </w:tcPr>
          <w:p w:rsidR="00835507" w:rsidRPr="00C14404" w:rsidRDefault="00835507" w:rsidP="00E64D45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C14404">
              <w:rPr>
                <w:b/>
                <w:sz w:val="16"/>
                <w:szCs w:val="16"/>
              </w:rPr>
              <w:t>N.</w:t>
            </w:r>
          </w:p>
        </w:tc>
        <w:tc>
          <w:tcPr>
            <w:tcW w:w="8639" w:type="dxa"/>
            <w:shd w:val="clear" w:color="auto" w:fill="D9D9D9" w:themeFill="background1" w:themeFillShade="D9"/>
            <w:vAlign w:val="center"/>
          </w:tcPr>
          <w:p w:rsidR="00835507" w:rsidRPr="00C14404" w:rsidRDefault="00835507" w:rsidP="00636725">
            <w:pPr>
              <w:jc w:val="center"/>
              <w:rPr>
                <w:b/>
                <w:sz w:val="16"/>
                <w:lang w:eastAsia="en-GB"/>
              </w:rPr>
            </w:pPr>
            <w:r w:rsidRPr="00C14404">
              <w:rPr>
                <w:b/>
                <w:sz w:val="16"/>
                <w:lang w:eastAsia="en-GB"/>
              </w:rPr>
              <w:t>Inspection requirements</w:t>
            </w:r>
          </w:p>
          <w:p w:rsidR="00835507" w:rsidRPr="00C14404" w:rsidRDefault="00835507" w:rsidP="00636725">
            <w:pPr>
              <w:jc w:val="center"/>
            </w:pPr>
            <w:r w:rsidRPr="00C14404">
              <w:rPr>
                <w:sz w:val="16"/>
                <w:lang w:eastAsia="en-GB"/>
              </w:rPr>
              <w:t>(</w:t>
            </w:r>
            <w:r w:rsidRPr="00C14404">
              <w:rPr>
                <w:sz w:val="16"/>
              </w:rPr>
              <w:t>Criteri di rispetto mediante i quali è valutata la conformità dell’ispezione eseguita.)</w:t>
            </w:r>
          </w:p>
        </w:tc>
      </w:tr>
      <w:tr w:rsidR="00835507" w:rsidRPr="0029282F" w:rsidTr="00E64D45">
        <w:tc>
          <w:tcPr>
            <w:tcW w:w="421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639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</w:tr>
      <w:tr w:rsidR="00835507" w:rsidRPr="0029282F" w:rsidTr="00E64D45">
        <w:tc>
          <w:tcPr>
            <w:tcW w:w="421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639" w:type="dxa"/>
          </w:tcPr>
          <w:p w:rsidR="00835507" w:rsidRPr="0029282F" w:rsidRDefault="00835507" w:rsidP="00E64D45">
            <w:pPr>
              <w:spacing w:after="0"/>
              <w:rPr>
                <w:sz w:val="16"/>
                <w:szCs w:val="16"/>
              </w:rPr>
            </w:pPr>
          </w:p>
        </w:tc>
      </w:tr>
    </w:tbl>
    <w:p w:rsidR="00835507" w:rsidRPr="0029282F" w:rsidRDefault="00835507" w:rsidP="00835507"/>
    <w:p w:rsidR="00835507" w:rsidRPr="0029282F" w:rsidRDefault="00835507" w:rsidP="00835507">
      <w:pPr>
        <w:spacing w:after="0" w:line="240" w:lineRule="auto"/>
        <w:jc w:val="left"/>
      </w:pPr>
      <w:r w:rsidRPr="0029282F">
        <w:br w:type="page"/>
      </w:r>
    </w:p>
    <w:p w:rsidR="00835507" w:rsidRPr="00F84CC3" w:rsidRDefault="00835507" w:rsidP="00F84CC3">
      <w:pPr>
        <w:pStyle w:val="Titolo2"/>
      </w:pPr>
      <w:r w:rsidRPr="00F84CC3">
        <w:lastRenderedPageBreak/>
        <w:t>Scopo flessibile dell’accreditamento</w:t>
      </w:r>
    </w:p>
    <w:p w:rsidR="00835507" w:rsidRPr="0029282F" w:rsidRDefault="00835507" w:rsidP="00835507">
      <w:pPr>
        <w:widowControl w:val="0"/>
        <w:tabs>
          <w:tab w:val="left" w:pos="0"/>
          <w:tab w:val="left" w:pos="4536"/>
        </w:tabs>
        <w:rPr>
          <w:szCs w:val="18"/>
        </w:rPr>
      </w:pPr>
      <w:r w:rsidRPr="0029282F">
        <w:rPr>
          <w:szCs w:val="18"/>
          <w:u w:val="single"/>
        </w:rPr>
        <w:t>Scopo di applicazione (es. ispezioni) per cui si richiede lo scopo flessibile</w:t>
      </w:r>
      <w:r w:rsidRPr="0029282F">
        <w:rPr>
          <w:szCs w:val="18"/>
        </w:rPr>
        <w:t>:</w:t>
      </w:r>
    </w:p>
    <w:p w:rsidR="00835507" w:rsidRPr="0029282F" w:rsidRDefault="00835507" w:rsidP="00835507">
      <w:pPr>
        <w:widowControl w:val="0"/>
        <w:tabs>
          <w:tab w:val="left" w:pos="0"/>
          <w:tab w:val="left" w:pos="4536"/>
        </w:tabs>
        <w:rPr>
          <w:szCs w:val="18"/>
        </w:rPr>
      </w:pPr>
      <w:r w:rsidRPr="0029282F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835507" w:rsidRPr="0029282F" w:rsidRDefault="00835507" w:rsidP="00835507">
      <w:pPr>
        <w:widowControl w:val="0"/>
        <w:tabs>
          <w:tab w:val="left" w:pos="0"/>
          <w:tab w:val="left" w:pos="4536"/>
        </w:tabs>
        <w:rPr>
          <w:szCs w:val="18"/>
        </w:rPr>
      </w:pPr>
      <w:r w:rsidRPr="0029282F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835507" w:rsidRPr="0029282F" w:rsidRDefault="00835507" w:rsidP="00835507">
      <w:pPr>
        <w:widowControl w:val="0"/>
        <w:tabs>
          <w:tab w:val="left" w:pos="0"/>
          <w:tab w:val="left" w:pos="4536"/>
        </w:tabs>
        <w:rPr>
          <w:szCs w:val="18"/>
        </w:rPr>
      </w:pPr>
      <w:r w:rsidRPr="0029282F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835507" w:rsidRPr="0029282F" w:rsidRDefault="00835507" w:rsidP="00835507">
      <w:pPr>
        <w:widowControl w:val="0"/>
        <w:tabs>
          <w:tab w:val="left" w:pos="0"/>
          <w:tab w:val="left" w:pos="4536"/>
        </w:tabs>
        <w:rPr>
          <w:szCs w:val="18"/>
        </w:rPr>
      </w:pPr>
      <w:r w:rsidRPr="0029282F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835507" w:rsidRPr="0029282F" w:rsidRDefault="00835507" w:rsidP="00835507">
      <w:pPr>
        <w:widowControl w:val="0"/>
        <w:tabs>
          <w:tab w:val="left" w:pos="0"/>
          <w:tab w:val="left" w:pos="4536"/>
        </w:tabs>
        <w:rPr>
          <w:i/>
          <w:szCs w:val="18"/>
        </w:rPr>
      </w:pPr>
      <w:r w:rsidRPr="0029282F">
        <w:rPr>
          <w:i/>
          <w:szCs w:val="18"/>
        </w:rPr>
        <w:t>(Deve essere fornita una chiara ed adeguata descrizione, comprese le motivazioni ed evidenze che assicurano l’omogeneità degli elementi contenuti nello scopo flessibile per ogni tipologia di ispezioni)</w:t>
      </w:r>
    </w:p>
    <w:p w:rsidR="00835507" w:rsidRPr="0029282F" w:rsidRDefault="00835507" w:rsidP="00835507">
      <w:pPr>
        <w:widowControl w:val="0"/>
        <w:tabs>
          <w:tab w:val="left" w:pos="0"/>
          <w:tab w:val="left" w:pos="4536"/>
        </w:tabs>
        <w:rPr>
          <w:szCs w:val="18"/>
        </w:rPr>
      </w:pPr>
      <w:r w:rsidRPr="0029282F">
        <w:rPr>
          <w:szCs w:val="18"/>
        </w:rPr>
        <w:t>Allegato N°: ……… (obbligatorio)</w:t>
      </w:r>
    </w:p>
    <w:p w:rsidR="00835507" w:rsidRPr="0029282F" w:rsidRDefault="00835507" w:rsidP="00835507">
      <w:pPr>
        <w:pStyle w:val="Titolo1"/>
      </w:pPr>
      <w:r w:rsidRPr="0029282F">
        <w:t>PERSONALE DELL’ORGANISMO</w:t>
      </w:r>
    </w:p>
    <w:p w:rsidR="00835507" w:rsidRPr="0029282F" w:rsidRDefault="00835507" w:rsidP="00835507">
      <w:pPr>
        <w:pStyle w:val="Titolo2"/>
      </w:pPr>
      <w:r w:rsidRPr="0029282F">
        <w:t>Nome e titolo di studio del responsabile tecnico</w:t>
      </w:r>
    </w:p>
    <w:p w:rsidR="00F84CC3" w:rsidRPr="0029282F" w:rsidRDefault="00F84CC3" w:rsidP="00F84CC3">
      <w:pPr>
        <w:widowControl w:val="0"/>
        <w:tabs>
          <w:tab w:val="left" w:pos="0"/>
          <w:tab w:val="left" w:pos="4536"/>
        </w:tabs>
        <w:rPr>
          <w:szCs w:val="18"/>
        </w:rPr>
      </w:pPr>
      <w:r w:rsidRPr="0029282F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835507" w:rsidRPr="00F84CC3" w:rsidRDefault="00835507" w:rsidP="00F84CC3">
      <w:pPr>
        <w:rPr>
          <w:b/>
        </w:rPr>
      </w:pPr>
      <w:r w:rsidRPr="00F84CC3">
        <w:rPr>
          <w:b/>
        </w:rPr>
        <w:t xml:space="preserve">e relativo curriculum vitae </w:t>
      </w:r>
    </w:p>
    <w:p w:rsidR="00835507" w:rsidRPr="0029282F" w:rsidRDefault="00835507" w:rsidP="00F84CC3">
      <w:r w:rsidRPr="0029282F">
        <w:rPr>
          <w:szCs w:val="18"/>
        </w:rPr>
        <w:t>Allegato N°……………… (obbligatorio)</w:t>
      </w:r>
    </w:p>
    <w:p w:rsidR="00835507" w:rsidRPr="0029282F" w:rsidRDefault="00835507" w:rsidP="00835507">
      <w:pPr>
        <w:pStyle w:val="Titolo2"/>
      </w:pPr>
      <w:r w:rsidRPr="0029282F">
        <w:t>Nome e titolo di studio del sostituto responsabile tecnico</w:t>
      </w:r>
    </w:p>
    <w:p w:rsidR="00F84CC3" w:rsidRPr="0029282F" w:rsidRDefault="00F84CC3" w:rsidP="00F84CC3">
      <w:pPr>
        <w:widowControl w:val="0"/>
        <w:tabs>
          <w:tab w:val="left" w:pos="0"/>
          <w:tab w:val="left" w:pos="4536"/>
        </w:tabs>
        <w:rPr>
          <w:szCs w:val="18"/>
        </w:rPr>
      </w:pPr>
      <w:r w:rsidRPr="0029282F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835507" w:rsidRPr="0029282F" w:rsidRDefault="00835507" w:rsidP="00F84CC3">
      <w:pPr>
        <w:rPr>
          <w:b/>
          <w:sz w:val="20"/>
        </w:rPr>
      </w:pPr>
      <w:r w:rsidRPr="0029282F">
        <w:rPr>
          <w:b/>
          <w:sz w:val="20"/>
        </w:rPr>
        <w:t>e relativo curriculum vitae</w:t>
      </w:r>
    </w:p>
    <w:p w:rsidR="00835507" w:rsidRPr="0029282F" w:rsidRDefault="00835507" w:rsidP="00F84CC3">
      <w:r w:rsidRPr="0029282F">
        <w:rPr>
          <w:szCs w:val="18"/>
        </w:rPr>
        <w:t>Allegato N°……………… (obbligatorio</w:t>
      </w:r>
      <w:r w:rsidRPr="0029282F">
        <w:t>)</w:t>
      </w:r>
    </w:p>
    <w:p w:rsidR="00835507" w:rsidRPr="0029282F" w:rsidRDefault="00835507" w:rsidP="00835507">
      <w:pPr>
        <w:pStyle w:val="Titolo2"/>
      </w:pPr>
      <w:r w:rsidRPr="0029282F">
        <w:t xml:space="preserve">Nome e titolo di studio del coordinatore del servizio </w:t>
      </w:r>
      <w:r w:rsidRPr="0029282F">
        <w:rPr>
          <w:b w:val="0"/>
          <w:i/>
          <w:caps w:val="0"/>
        </w:rPr>
        <w:t>(compilare solo se nell’organizzazione è presente la funzione)</w:t>
      </w:r>
    </w:p>
    <w:p w:rsidR="00F84CC3" w:rsidRPr="0029282F" w:rsidRDefault="00F84CC3" w:rsidP="00F84CC3">
      <w:pPr>
        <w:widowControl w:val="0"/>
        <w:tabs>
          <w:tab w:val="left" w:pos="0"/>
          <w:tab w:val="left" w:pos="4536"/>
        </w:tabs>
        <w:rPr>
          <w:szCs w:val="18"/>
        </w:rPr>
      </w:pPr>
      <w:r w:rsidRPr="0029282F"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835507" w:rsidRPr="0029282F" w:rsidRDefault="00835507" w:rsidP="00F84CC3">
      <w:pPr>
        <w:rPr>
          <w:b/>
          <w:sz w:val="20"/>
        </w:rPr>
      </w:pPr>
      <w:r w:rsidRPr="0029282F">
        <w:rPr>
          <w:b/>
          <w:sz w:val="20"/>
        </w:rPr>
        <w:t xml:space="preserve">e relativo curriculum vitae </w:t>
      </w:r>
    </w:p>
    <w:p w:rsidR="00835507" w:rsidRPr="0029282F" w:rsidRDefault="00835507" w:rsidP="00F84CC3">
      <w:r w:rsidRPr="0029282F">
        <w:rPr>
          <w:szCs w:val="18"/>
        </w:rPr>
        <w:t>Allegato N°……………… (obbligatorio qualora applicabile</w:t>
      </w:r>
      <w:r w:rsidRPr="0029282F">
        <w:t xml:space="preserve">) </w:t>
      </w:r>
    </w:p>
    <w:p w:rsidR="00835507" w:rsidRPr="0029282F" w:rsidRDefault="00835507" w:rsidP="00835507">
      <w:pPr>
        <w:pStyle w:val="Titolo2"/>
      </w:pPr>
      <w:r w:rsidRPr="0029282F">
        <w:t>N° totale dei collaboratori esterni utilizzati per le attività di verifica</w:t>
      </w:r>
    </w:p>
    <w:p w:rsidR="00835507" w:rsidRPr="0029282F" w:rsidRDefault="00835507" w:rsidP="00F84CC3">
      <w:pPr>
        <w:pStyle w:val="Paragrafoelenco"/>
        <w:numPr>
          <w:ilvl w:val="0"/>
          <w:numId w:val="31"/>
        </w:numPr>
        <w:tabs>
          <w:tab w:val="clear" w:pos="4536"/>
          <w:tab w:val="left" w:pos="567"/>
        </w:tabs>
        <w:spacing w:after="0"/>
        <w:ind w:left="0" w:hanging="5"/>
      </w:pPr>
      <w:r w:rsidRPr="0029282F">
        <w:t>Ispettori:</w:t>
      </w:r>
      <w:r w:rsidR="00F84CC3" w:rsidRPr="00F84CC3">
        <w:rPr>
          <w:szCs w:val="18"/>
        </w:rPr>
        <w:t xml:space="preserve"> </w:t>
      </w:r>
      <w:r w:rsidR="00F84CC3" w:rsidRPr="0029282F">
        <w:rPr>
          <w:szCs w:val="18"/>
        </w:rPr>
        <w:t>……………………………………………………………………………………………………………………………………….</w:t>
      </w:r>
    </w:p>
    <w:p w:rsidR="00835507" w:rsidRPr="0029282F" w:rsidRDefault="00835507" w:rsidP="00F84CC3">
      <w:pPr>
        <w:pStyle w:val="Paragrafoelenco"/>
        <w:numPr>
          <w:ilvl w:val="0"/>
          <w:numId w:val="31"/>
        </w:numPr>
        <w:tabs>
          <w:tab w:val="clear" w:pos="4536"/>
          <w:tab w:val="left" w:pos="567"/>
        </w:tabs>
        <w:spacing w:after="0"/>
        <w:ind w:left="0" w:hanging="5"/>
      </w:pPr>
      <w:r w:rsidRPr="0029282F">
        <w:t>Esperti:</w:t>
      </w:r>
      <w:r w:rsidRPr="0029282F">
        <w:rPr>
          <w:sz w:val="20"/>
        </w:rPr>
        <w:t xml:space="preserve"> </w:t>
      </w:r>
      <w:r w:rsidR="00F84CC3" w:rsidRPr="0029282F">
        <w:rPr>
          <w:szCs w:val="18"/>
        </w:rPr>
        <w:t>………………</w:t>
      </w:r>
      <w:r w:rsidR="00F84CC3">
        <w:rPr>
          <w:szCs w:val="18"/>
        </w:rPr>
        <w:t>…</w:t>
      </w:r>
      <w:r w:rsidR="00F84CC3" w:rsidRPr="0029282F">
        <w:rPr>
          <w:szCs w:val="18"/>
        </w:rPr>
        <w:t>……………………………………………………………………………………………………………………….</w:t>
      </w:r>
    </w:p>
    <w:p w:rsidR="00835507" w:rsidRPr="0029282F" w:rsidRDefault="00835507" w:rsidP="00F84CC3">
      <w:pPr>
        <w:pStyle w:val="Paragrafoelenco"/>
        <w:numPr>
          <w:ilvl w:val="0"/>
          <w:numId w:val="31"/>
        </w:numPr>
        <w:tabs>
          <w:tab w:val="clear" w:pos="4536"/>
          <w:tab w:val="left" w:pos="567"/>
        </w:tabs>
        <w:ind w:left="0" w:hanging="5"/>
      </w:pPr>
      <w:r w:rsidRPr="0029282F">
        <w:t>Altro:</w:t>
      </w:r>
      <w:r w:rsidRPr="0029282F">
        <w:rPr>
          <w:sz w:val="20"/>
        </w:rPr>
        <w:t xml:space="preserve"> </w:t>
      </w:r>
      <w:r w:rsidR="00F84CC3">
        <w:rPr>
          <w:sz w:val="20"/>
        </w:rPr>
        <w:t xml:space="preserve"> </w:t>
      </w:r>
      <w:r w:rsidR="00F84CC3" w:rsidRPr="0029282F">
        <w:rPr>
          <w:szCs w:val="18"/>
        </w:rPr>
        <w:t>……………………</w:t>
      </w:r>
      <w:r w:rsidR="00F84CC3">
        <w:rPr>
          <w:szCs w:val="18"/>
        </w:rPr>
        <w:t>……</w:t>
      </w:r>
      <w:r w:rsidR="00F84CC3" w:rsidRPr="0029282F">
        <w:rPr>
          <w:szCs w:val="18"/>
        </w:rPr>
        <w:t>………………………………………………………………………………………………………………….</w:t>
      </w:r>
    </w:p>
    <w:p w:rsidR="00835507" w:rsidRPr="0029282F" w:rsidRDefault="00835507" w:rsidP="00835507">
      <w:pPr>
        <w:pStyle w:val="Titolo2"/>
      </w:pPr>
      <w:r w:rsidRPr="0029282F">
        <w:lastRenderedPageBreak/>
        <w:t>Organigramma</w:t>
      </w:r>
    </w:p>
    <w:p w:rsidR="00835507" w:rsidRPr="0029282F" w:rsidRDefault="00835507" w:rsidP="001A48A6">
      <w:r w:rsidRPr="0029282F">
        <w:t>Deve essere allegato un Organigramma (e/o documenti correlati) che consenta di identificare chiaramente l’organizzazione dell’Ente richiedente in termini di relazioni gerarchiche (autorità), responsabilità, funzioni e compiti, a partire dagli Organi Direttivi e scendendo all’intera struttura.</w:t>
      </w:r>
    </w:p>
    <w:p w:rsidR="00835507" w:rsidRPr="0029282F" w:rsidRDefault="00835507" w:rsidP="001A48A6">
      <w:r w:rsidRPr="0029282F">
        <w:t>L’organigramma deve chiaramente mostrare le relazioni tra il personale responsabile delle attività di verifica, la Direzione dell’Organismo e l’Organo (o persone) responsabili delle decisioni riguardanti il rilascio delle attestazioni di conformità o simili.</w:t>
      </w:r>
    </w:p>
    <w:p w:rsidR="00835507" w:rsidRPr="0029282F" w:rsidRDefault="00835507" w:rsidP="001A48A6">
      <w:r w:rsidRPr="0029282F">
        <w:t>Questa documentazione deve anche contenere i nomi e le qualifiche delle persone coinvolte nei processi di valutazione e, se applicabile, gli Enti da essi rappresentati (quando esterni all’Organismo richiedente).</w:t>
      </w:r>
    </w:p>
    <w:p w:rsidR="00835507" w:rsidRPr="0029282F" w:rsidRDefault="00835507" w:rsidP="001A48A6">
      <w:r w:rsidRPr="0029282F">
        <w:rPr>
          <w:szCs w:val="18"/>
        </w:rPr>
        <w:t>Allegato N°……………… (obbligatorio</w:t>
      </w:r>
      <w:r w:rsidRPr="0029282F">
        <w:t>)</w:t>
      </w:r>
    </w:p>
    <w:p w:rsidR="00835507" w:rsidRPr="001A48A6" w:rsidRDefault="00835507" w:rsidP="001A48A6">
      <w:pPr>
        <w:pStyle w:val="Titolo2"/>
      </w:pPr>
      <w:r w:rsidRPr="001A48A6">
        <w:t>Personale responsabile della gestione dello scopo flessibile</w:t>
      </w:r>
    </w:p>
    <w:p w:rsidR="00835507" w:rsidRPr="0029282F" w:rsidRDefault="00835507" w:rsidP="001A48A6">
      <w:r w:rsidRPr="0029282F">
        <w:t>Deve essere allegato un documento che descriva le competenze e le responsabilità (deve anche contenere i nomi e le qualifiche delle persone coinvolte nel processo di gestione dello scopo flessibile) di chi, fissa la tipologia di ispezioni all’interno della quale il CAB intende applicare lo scopo flessibile e la responsabilità’ per la gestione dell’Elenco controllato di tutti gli elementi ricompresi nello scopo flessibile.</w:t>
      </w:r>
    </w:p>
    <w:p w:rsidR="00835507" w:rsidRPr="0029282F" w:rsidRDefault="00835507" w:rsidP="001A48A6">
      <w:r w:rsidRPr="0029282F">
        <w:t>Allegato N°: ……… (obbligatorio)</w:t>
      </w:r>
    </w:p>
    <w:p w:rsidR="00835507" w:rsidRPr="0029282F" w:rsidRDefault="00835507" w:rsidP="00835507">
      <w:pPr>
        <w:pStyle w:val="Titolo1"/>
      </w:pPr>
      <w:r w:rsidRPr="0029282F">
        <w:t>SUBAPPALTI E LABORATORI DI PROVA E TARATURA</w:t>
      </w:r>
    </w:p>
    <w:p w:rsidR="001A48A6" w:rsidRDefault="00835507" w:rsidP="001A48A6">
      <w:pPr>
        <w:pStyle w:val="Titolo2"/>
        <w:spacing w:after="0"/>
      </w:pPr>
      <w:r w:rsidRPr="001A48A6">
        <w:t>Elenco delle organizzazioni subappaltate</w:t>
      </w:r>
      <w:r w:rsidRPr="0029282F">
        <w:t xml:space="preserve"> </w:t>
      </w:r>
    </w:p>
    <w:p w:rsidR="00835507" w:rsidRPr="001A48A6" w:rsidRDefault="00835507" w:rsidP="001A48A6">
      <w:r w:rsidRPr="001A48A6">
        <w:t>(cui vengono affidate attività di valutazione della conformità) incluse nello scopo di accreditamento specificando la ragione sociale e gli indirizzi e indicando se accreditate o no. Per gli Organismi Accreditati, indicare il nome dell’Ente di Accreditamento, il numero e la data di rilascio del documento di Accreditamento e lo scopo dell’accreditamento (in sintesi).</w:t>
      </w:r>
    </w:p>
    <w:p w:rsidR="00835507" w:rsidRPr="0029282F" w:rsidRDefault="00835507" w:rsidP="00835507">
      <w:r w:rsidRPr="0029282F">
        <w:rPr>
          <w:szCs w:val="18"/>
        </w:rPr>
        <w:t>Allegato N°……………… (obbligatorio qualora applicabile</w:t>
      </w:r>
      <w:r w:rsidRPr="0029282F">
        <w:t>)</w:t>
      </w:r>
    </w:p>
    <w:p w:rsidR="00835507" w:rsidRPr="0029282F" w:rsidRDefault="00835507" w:rsidP="00835507">
      <w:pPr>
        <w:pStyle w:val="Titolo2"/>
        <w:ind w:left="0" w:firstLine="0"/>
        <w:rPr>
          <w:rFonts w:eastAsia="Calibri"/>
          <w:b w:val="0"/>
          <w:caps w:val="0"/>
          <w:sz w:val="18"/>
          <w:szCs w:val="22"/>
        </w:rPr>
      </w:pPr>
      <w:r w:rsidRPr="0029282F">
        <w:t xml:space="preserve">Per ogni categoria, schema, settore di accreditamento richiesto, </w:t>
      </w:r>
      <w:r w:rsidRPr="0029282F">
        <w:rPr>
          <w:rFonts w:eastAsia="Calibri"/>
          <w:b w:val="0"/>
          <w:caps w:val="0"/>
          <w:sz w:val="18"/>
          <w:szCs w:val="22"/>
        </w:rPr>
        <w:t>per i quali l’accreditamento è richiesto, specificare, nei termini applicabili, il nome e l’indirizzo dei Laboratori utilizzati per le attività di valutazione della conformità, indicando se interni od esterni all’Ente richiedente ed il relativo stato di accreditamento.</w:t>
      </w:r>
    </w:p>
    <w:p w:rsidR="00835507" w:rsidRPr="0029282F" w:rsidRDefault="00835507" w:rsidP="00835507">
      <w:r w:rsidRPr="0029282F">
        <w:rPr>
          <w:szCs w:val="18"/>
        </w:rPr>
        <w:t>Allegato N°……………… (obbligatorio qualora applicabile</w:t>
      </w:r>
      <w:r w:rsidRPr="0029282F">
        <w:t>)</w:t>
      </w:r>
    </w:p>
    <w:p w:rsidR="00835507" w:rsidRPr="0029282F" w:rsidRDefault="00835507" w:rsidP="00835507">
      <w:pPr>
        <w:pStyle w:val="Titolo2"/>
        <w:ind w:left="0" w:firstLine="0"/>
        <w:rPr>
          <w:rFonts w:eastAsia="Calibri"/>
          <w:b w:val="0"/>
          <w:caps w:val="0"/>
          <w:sz w:val="18"/>
          <w:szCs w:val="22"/>
        </w:rPr>
      </w:pPr>
      <w:r w:rsidRPr="0029282F">
        <w:t xml:space="preserve">Allegare la procedura </w:t>
      </w:r>
      <w:r w:rsidRPr="0029282F">
        <w:rPr>
          <w:rFonts w:eastAsia="Calibri"/>
          <w:b w:val="0"/>
          <w:caps w:val="0"/>
          <w:sz w:val="18"/>
          <w:szCs w:val="22"/>
        </w:rPr>
        <w:t>che definisce i criteri e le modalità di qualifica e riconoscimento dei Laboratori, inclusi i rapporti contrattuali.</w:t>
      </w:r>
    </w:p>
    <w:p w:rsidR="00835507" w:rsidRPr="0029282F" w:rsidRDefault="00835507" w:rsidP="00835507">
      <w:pPr>
        <w:spacing w:after="0" w:line="240" w:lineRule="auto"/>
        <w:jc w:val="left"/>
      </w:pPr>
      <w:r w:rsidRPr="0029282F">
        <w:rPr>
          <w:b/>
          <w:caps/>
        </w:rPr>
        <w:br w:type="page"/>
      </w:r>
    </w:p>
    <w:p w:rsidR="00835507" w:rsidRPr="0029282F" w:rsidRDefault="00835507" w:rsidP="00835507">
      <w:pPr>
        <w:pStyle w:val="Titolo1"/>
      </w:pPr>
      <w:r w:rsidRPr="0029282F">
        <w:t>DOCUMENTAZIONE DA ALLEGARE ALLA DOMANDA</w:t>
      </w:r>
    </w:p>
    <w:p w:rsidR="00835507" w:rsidRPr="0029282F" w:rsidRDefault="00835507" w:rsidP="00DD4243">
      <w:pPr>
        <w:pStyle w:val="Punt1a"/>
        <w:numPr>
          <w:ilvl w:val="0"/>
          <w:numId w:val="35"/>
        </w:numPr>
      </w:pPr>
      <w:r w:rsidRPr="0029282F">
        <w:t xml:space="preserve">Elenco degli Allegati; </w:t>
      </w:r>
    </w:p>
    <w:p w:rsidR="00835507" w:rsidRPr="0029282F" w:rsidRDefault="00835507" w:rsidP="00DD4243">
      <w:pPr>
        <w:pStyle w:val="Punt1a"/>
        <w:numPr>
          <w:ilvl w:val="0"/>
          <w:numId w:val="35"/>
        </w:numPr>
      </w:pPr>
      <w:r w:rsidRPr="0029282F">
        <w:t xml:space="preserve">Allegati richiesti nei punti precedenti; </w:t>
      </w:r>
    </w:p>
    <w:p w:rsidR="00835507" w:rsidRPr="0029282F" w:rsidRDefault="00835507" w:rsidP="00DD4243">
      <w:pPr>
        <w:pStyle w:val="Punt1a"/>
        <w:numPr>
          <w:ilvl w:val="0"/>
          <w:numId w:val="35"/>
        </w:numPr>
        <w:rPr>
          <w:i/>
        </w:rPr>
      </w:pPr>
      <w:r w:rsidRPr="0029282F">
        <w:t>Statuto ed eventuali rapporti contrattuali con Entità collegate (es. contratti di franchising) – (</w:t>
      </w:r>
      <w:r w:rsidRPr="0029282F">
        <w:rPr>
          <w:i/>
        </w:rPr>
        <w:t>allegare solo in caso di accreditamento. Se l’Organismo risulta già accreditato per altri schemi indicare l’ultima edizione caricata nel sito web di ACCREDIA- Area Organismi accreditati);</w:t>
      </w:r>
    </w:p>
    <w:p w:rsidR="00835507" w:rsidRPr="0029282F" w:rsidRDefault="00835507" w:rsidP="00DD4243">
      <w:pPr>
        <w:pStyle w:val="Punt1a"/>
        <w:numPr>
          <w:ilvl w:val="0"/>
          <w:numId w:val="35"/>
        </w:numPr>
      </w:pPr>
      <w:r w:rsidRPr="0029282F">
        <w:t xml:space="preserve">Ultimo Bilancio disponibile </w:t>
      </w:r>
      <w:r w:rsidRPr="0029282F">
        <w:rPr>
          <w:i/>
        </w:rPr>
        <w:t xml:space="preserve">(o documenti equivalenti) </w:t>
      </w:r>
      <w:r w:rsidRPr="0029282F">
        <w:t>e revisione contabile indipendente (</w:t>
      </w:r>
      <w:r w:rsidRPr="0029282F">
        <w:rPr>
          <w:i/>
        </w:rPr>
        <w:t>allegare solo in caso di accreditamento)</w:t>
      </w:r>
      <w:r w:rsidRPr="0029282F">
        <w:t>;</w:t>
      </w:r>
    </w:p>
    <w:p w:rsidR="00835507" w:rsidRPr="0029282F" w:rsidRDefault="00835507" w:rsidP="00DD4243">
      <w:pPr>
        <w:pStyle w:val="Punt1a"/>
        <w:numPr>
          <w:ilvl w:val="0"/>
          <w:numId w:val="35"/>
        </w:numPr>
        <w:rPr>
          <w:i/>
        </w:rPr>
      </w:pPr>
      <w:r w:rsidRPr="0029282F">
        <w:t>Polizza Assicurativa</w:t>
      </w:r>
      <w:r w:rsidRPr="0029282F">
        <w:rPr>
          <w:i/>
        </w:rPr>
        <w:t xml:space="preserve"> (allegare sia in caso di accreditamento che di estensione);</w:t>
      </w:r>
    </w:p>
    <w:p w:rsidR="00835507" w:rsidRPr="0029282F" w:rsidRDefault="00835507" w:rsidP="00DD4243">
      <w:pPr>
        <w:pStyle w:val="Punt1a"/>
        <w:numPr>
          <w:ilvl w:val="0"/>
          <w:numId w:val="35"/>
        </w:numPr>
      </w:pPr>
      <w:r w:rsidRPr="0029282F">
        <w:t>Procedura per la gestione dello scopo flessibile (</w:t>
      </w:r>
      <w:r w:rsidRPr="0029282F">
        <w:rPr>
          <w:i/>
        </w:rPr>
        <w:t>Tale procedura dovrà descrivere le modalità operative adottate per verificare la corretta applicazione dello scopo flessibile</w:t>
      </w:r>
      <w:r w:rsidRPr="0029282F">
        <w:t>);</w:t>
      </w:r>
    </w:p>
    <w:p w:rsidR="00835507" w:rsidRPr="0029282F" w:rsidRDefault="00835507" w:rsidP="00DD4243">
      <w:pPr>
        <w:pStyle w:val="Punt1a"/>
        <w:numPr>
          <w:ilvl w:val="0"/>
          <w:numId w:val="35"/>
        </w:numPr>
      </w:pPr>
      <w:r w:rsidRPr="0029282F">
        <w:t>Elenco controllato delle ispezioni oggetto dello scopo flessibile (</w:t>
      </w:r>
      <w:r w:rsidRPr="0029282F">
        <w:rPr>
          <w:i/>
        </w:rPr>
        <w:t>Tale Elenco dovrà contenere come minimo</w:t>
      </w:r>
      <w:r w:rsidRPr="0029282F">
        <w:t>:</w:t>
      </w:r>
    </w:p>
    <w:p w:rsidR="00835507" w:rsidRPr="0029282F" w:rsidRDefault="00835507" w:rsidP="00835507">
      <w:pPr>
        <w:pStyle w:val="Paragrafoelenco"/>
        <w:numPr>
          <w:ilvl w:val="0"/>
          <w:numId w:val="33"/>
        </w:numPr>
        <w:spacing w:before="0" w:after="0"/>
        <w:ind w:left="1248" w:hanging="284"/>
        <w:rPr>
          <w:i/>
        </w:rPr>
      </w:pPr>
      <w:r w:rsidRPr="0029282F">
        <w:rPr>
          <w:i/>
        </w:rPr>
        <w:t>I riferimenti alla norma ed alle regole di accreditamento;</w:t>
      </w:r>
    </w:p>
    <w:p w:rsidR="00835507" w:rsidRPr="0029282F" w:rsidRDefault="00835507" w:rsidP="00835507">
      <w:pPr>
        <w:pStyle w:val="Paragrafoelenco"/>
        <w:numPr>
          <w:ilvl w:val="0"/>
          <w:numId w:val="33"/>
        </w:numPr>
        <w:spacing w:before="0" w:after="0"/>
        <w:ind w:left="1248" w:hanging="284"/>
        <w:rPr>
          <w:i/>
        </w:rPr>
      </w:pPr>
      <w:r w:rsidRPr="0029282F">
        <w:rPr>
          <w:i/>
        </w:rPr>
        <w:t xml:space="preserve">La Tipologia /famiglia di attività di ispezione; </w:t>
      </w:r>
    </w:p>
    <w:p w:rsidR="00835507" w:rsidRPr="0029282F" w:rsidRDefault="00835507" w:rsidP="00835507">
      <w:pPr>
        <w:pStyle w:val="Paragrafoelenco"/>
        <w:numPr>
          <w:ilvl w:val="0"/>
          <w:numId w:val="33"/>
        </w:numPr>
        <w:spacing w:before="0" w:after="0"/>
        <w:ind w:left="1248" w:hanging="284"/>
        <w:rPr>
          <w:i/>
        </w:rPr>
      </w:pPr>
      <w:r w:rsidRPr="0029282F">
        <w:rPr>
          <w:i/>
        </w:rPr>
        <w:t>La norma (o documento normativo) di ispezione con codice identificativo, anno / revisione;</w:t>
      </w:r>
    </w:p>
    <w:p w:rsidR="00835507" w:rsidRPr="0029282F" w:rsidRDefault="00835507" w:rsidP="00835507">
      <w:pPr>
        <w:pStyle w:val="Paragrafoelenco"/>
        <w:numPr>
          <w:ilvl w:val="0"/>
          <w:numId w:val="33"/>
        </w:numPr>
        <w:spacing w:before="0" w:after="0"/>
        <w:ind w:left="1248" w:hanging="284"/>
        <w:rPr>
          <w:i/>
        </w:rPr>
      </w:pPr>
      <w:r w:rsidRPr="0029282F">
        <w:rPr>
          <w:i/>
        </w:rPr>
        <w:t>Il riferimento al documento contenente le Regole per il rilascio dei rapporti di ispezione completo di codice identificativo anno/ revisione;</w:t>
      </w:r>
    </w:p>
    <w:p w:rsidR="00835507" w:rsidRPr="0029282F" w:rsidRDefault="00835507" w:rsidP="00835507">
      <w:pPr>
        <w:pStyle w:val="Paragrafoelenco"/>
        <w:numPr>
          <w:ilvl w:val="0"/>
          <w:numId w:val="33"/>
        </w:numPr>
        <w:spacing w:before="0" w:after="0"/>
        <w:ind w:left="1248" w:hanging="284"/>
        <w:rPr>
          <w:i/>
        </w:rPr>
      </w:pPr>
      <w:r w:rsidRPr="0029282F">
        <w:rPr>
          <w:i/>
        </w:rPr>
        <w:t>La data di inserimento da parte del CAB dell’elemento in questione all’interno dello scopo flessibile).</w:t>
      </w:r>
    </w:p>
    <w:p w:rsidR="00835507" w:rsidRPr="0029282F" w:rsidRDefault="00835507" w:rsidP="00DD4243">
      <w:pPr>
        <w:pStyle w:val="Punt1a"/>
        <w:numPr>
          <w:ilvl w:val="0"/>
          <w:numId w:val="36"/>
        </w:numPr>
      </w:pPr>
      <w:r w:rsidRPr="0029282F">
        <w:t>Manuale del Sistema di Gestione (può essere redatto secondo differenti criteri; deve includere i riferimenti alle procedure sopra menzionate) – (allegare solo in caso di accreditamento. Se l’Organismo risulta già accreditato per altri schemi indicare l’ultima edizione caricata nel sito web di ACCREDIA- Area Organismi accreditati);</w:t>
      </w:r>
    </w:p>
    <w:p w:rsidR="00835507" w:rsidRPr="0029282F" w:rsidRDefault="00835507" w:rsidP="00DD4243">
      <w:pPr>
        <w:pStyle w:val="Punt1a"/>
        <w:numPr>
          <w:ilvl w:val="0"/>
          <w:numId w:val="36"/>
        </w:numPr>
      </w:pPr>
      <w:r w:rsidRPr="0029282F">
        <w:t>Regolamenti Generali per la gestione delle attività di ispezione per le quali è richiesto l’accreditamento – (allegare sia in caso di accreditamento che di estensione. Se l’Organismo risulta già accreditato per altri schemi indicare l’ultima edizione caricata nel sito web di ACCREDIA- Area Organismi accreditati);</w:t>
      </w:r>
    </w:p>
    <w:p w:rsidR="00835507" w:rsidRPr="0029282F" w:rsidRDefault="00835507" w:rsidP="00DD4243">
      <w:pPr>
        <w:pStyle w:val="Punt1a"/>
        <w:numPr>
          <w:ilvl w:val="0"/>
          <w:numId w:val="36"/>
        </w:numPr>
      </w:pPr>
      <w:r w:rsidRPr="0029282F">
        <w:t>Elenco controllato degli Ispettori ed Esperti e relativi curricula vitae (allegare sia in caso di accreditamento che di estensione);</w:t>
      </w:r>
    </w:p>
    <w:p w:rsidR="00835507" w:rsidRPr="0029282F" w:rsidRDefault="00835507" w:rsidP="00DD4243">
      <w:pPr>
        <w:pStyle w:val="Punt1a"/>
        <w:numPr>
          <w:ilvl w:val="0"/>
          <w:numId w:val="36"/>
        </w:numPr>
      </w:pPr>
      <w:r w:rsidRPr="0029282F">
        <w:t>Elenco delle Procedure, istruzioni operative e altri documenti applicabili alle attività dell’Organismo (allegare solo in caso di accreditamento);</w:t>
      </w:r>
    </w:p>
    <w:p w:rsidR="00835507" w:rsidRPr="0029282F" w:rsidRDefault="00835507" w:rsidP="00DD4243">
      <w:pPr>
        <w:pStyle w:val="Punt1a"/>
        <w:numPr>
          <w:ilvl w:val="0"/>
          <w:numId w:val="36"/>
        </w:numPr>
      </w:pPr>
      <w:r w:rsidRPr="0029282F">
        <w:t>Procedura di qualifica degli Ispettori o documenti equivalenti (allegare sia in caso di accreditamento che di estensione. Se l’Organismo risulta già accreditato per altri schemi indicare l’ultima edizione caricata nel sito web di ACCREDIA- Area Organismi accreditati);</w:t>
      </w:r>
    </w:p>
    <w:p w:rsidR="00835507" w:rsidRPr="0029282F" w:rsidRDefault="00835507" w:rsidP="00DD4243">
      <w:pPr>
        <w:pStyle w:val="Punt1a"/>
        <w:numPr>
          <w:ilvl w:val="0"/>
          <w:numId w:val="36"/>
        </w:numPr>
      </w:pPr>
      <w:r w:rsidRPr="0029282F">
        <w:t>Copia tipo dei contratti stipulati dall’ Organismo verso i propri clienti (ove previsti) e dei Piani di Ispezione (allegare solo in caso di accreditamento);</w:t>
      </w:r>
    </w:p>
    <w:p w:rsidR="00835507" w:rsidRPr="0029282F" w:rsidRDefault="00835507" w:rsidP="00DD4243">
      <w:pPr>
        <w:pStyle w:val="Punt1a"/>
        <w:numPr>
          <w:ilvl w:val="0"/>
          <w:numId w:val="36"/>
        </w:numPr>
      </w:pPr>
      <w:r w:rsidRPr="0029282F">
        <w:t>Copia tipo dei Rapporti di Ispezione rilasciati dall’Organismo e relativi allegati (allegare solo in caso di accreditamento);</w:t>
      </w:r>
    </w:p>
    <w:p w:rsidR="00835507" w:rsidRPr="0029282F" w:rsidRDefault="00835507" w:rsidP="00DD4243">
      <w:pPr>
        <w:pStyle w:val="Punt1a"/>
        <w:numPr>
          <w:ilvl w:val="0"/>
          <w:numId w:val="36"/>
        </w:numPr>
        <w:spacing w:after="180"/>
        <w:ind w:left="714" w:hanging="357"/>
      </w:pPr>
      <w:r w:rsidRPr="0029282F">
        <w:t>Elenco dei Soggetti (organizzazioni o persone) in possesso di Rapporti di Ispezione rilasciati dall’Organismo (Clienti dell’Organismo), limitatamente alle attività di valutazione per le quali l’accreditamento è richiesto - (allegare sia in caso di accreditamento che di estensione).</w:t>
      </w:r>
    </w:p>
    <w:p w:rsidR="00835507" w:rsidRPr="0029282F" w:rsidRDefault="00835507" w:rsidP="00835507">
      <w:r w:rsidRPr="0029282F">
        <w:rPr>
          <w:b/>
        </w:rPr>
        <w:t>Nota 1</w:t>
      </w:r>
      <w:r w:rsidRPr="0029282F">
        <w:t>: Nel caso di richiesta di verifica preliminare occorre inviare la stessa documentazione applicabile alle domande di accreditamento.</w:t>
      </w:r>
    </w:p>
    <w:p w:rsidR="00835507" w:rsidRPr="0029282F" w:rsidRDefault="00835507" w:rsidP="00835507">
      <w:r w:rsidRPr="0029282F">
        <w:rPr>
          <w:b/>
        </w:rPr>
        <w:t>Nota 2:</w:t>
      </w:r>
      <w:r w:rsidRPr="0029282F">
        <w:t xml:space="preserve"> Nel caso di richiesta di richiesta di trasferimento dell’accreditamento, da altro Ente di accreditamento firmatario degli accordi EA MLA, è tenuto a presentare domanda di accreditamento secondo le modalità di cui al § 1.2, corredata di tutta la documentazione ivi richiesta, dell’ultimo rapporto di verifica dell’Ente di accreditamento cedente e del Certificato di accreditamento in corso di validità.</w:t>
      </w:r>
    </w:p>
    <w:p w:rsidR="00835507" w:rsidRPr="0029282F" w:rsidRDefault="00835507" w:rsidP="00835507">
      <w:r w:rsidRPr="0029282F">
        <w:t>Nel caso trasferimento dell’accreditamento, da altro Ente di accreditamento non firmatario degli accordi EA MLA, si applicheranno in toto le prescrizioni dell’accreditamento.</w:t>
      </w:r>
    </w:p>
    <w:p w:rsidR="00267DB3" w:rsidRDefault="00267DB3" w:rsidP="00A763E5"/>
    <w:tbl>
      <w:tblPr>
        <w:tblW w:w="0" w:type="auto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3"/>
        <w:gridCol w:w="1984"/>
      </w:tblGrid>
      <w:tr w:rsidR="00A763E5" w:rsidRPr="0087238E" w:rsidTr="0087238E">
        <w:tc>
          <w:tcPr>
            <w:tcW w:w="562" w:type="dxa"/>
            <w:shd w:val="clear" w:color="auto" w:fill="auto"/>
          </w:tcPr>
          <w:p w:rsidR="00A763E5" w:rsidRPr="0087238E" w:rsidRDefault="00A763E5" w:rsidP="0087238E">
            <w:pPr>
              <w:spacing w:after="0" w:line="240" w:lineRule="auto"/>
            </w:pPr>
            <w:r w:rsidRPr="0087238E">
              <w:t>Rev.:</w:t>
            </w:r>
          </w:p>
        </w:tc>
        <w:tc>
          <w:tcPr>
            <w:tcW w:w="993" w:type="dxa"/>
            <w:shd w:val="clear" w:color="auto" w:fill="auto"/>
          </w:tcPr>
          <w:p w:rsidR="00A763E5" w:rsidRPr="0087238E" w:rsidRDefault="00A763E5" w:rsidP="0087238E">
            <w:pPr>
              <w:spacing w:after="0" w:line="240" w:lineRule="auto"/>
            </w:pPr>
            <w:r w:rsidRPr="0087238E">
              <w:t>___</w:t>
            </w:r>
          </w:p>
        </w:tc>
        <w:tc>
          <w:tcPr>
            <w:tcW w:w="1984" w:type="dxa"/>
            <w:shd w:val="clear" w:color="auto" w:fill="auto"/>
          </w:tcPr>
          <w:p w:rsidR="00A763E5" w:rsidRPr="0087238E" w:rsidRDefault="00A763E5" w:rsidP="0087238E">
            <w:pPr>
              <w:spacing w:after="0" w:line="240" w:lineRule="auto"/>
            </w:pPr>
            <w:r w:rsidRPr="0087238E">
              <w:t>Data: __ /__ /____</w:t>
            </w:r>
          </w:p>
        </w:tc>
      </w:tr>
    </w:tbl>
    <w:p w:rsidR="0087238E" w:rsidRPr="0087238E" w:rsidRDefault="0087238E" w:rsidP="0087238E">
      <w:pPr>
        <w:spacing w:after="0"/>
        <w:rPr>
          <w:vanish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5704F" w:rsidRPr="0087238E" w:rsidTr="0087238E">
        <w:trPr>
          <w:trHeight w:val="907"/>
          <w:jc w:val="center"/>
        </w:trPr>
        <w:tc>
          <w:tcPr>
            <w:tcW w:w="4530" w:type="dxa"/>
            <w:shd w:val="clear" w:color="auto" w:fill="auto"/>
            <w:vAlign w:val="center"/>
          </w:tcPr>
          <w:p w:rsidR="0045704F" w:rsidRPr="0087238E" w:rsidRDefault="0045704F" w:rsidP="0087238E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  <w:tc>
          <w:tcPr>
            <w:tcW w:w="4530" w:type="dxa"/>
            <w:shd w:val="clear" w:color="auto" w:fill="auto"/>
            <w:vAlign w:val="center"/>
          </w:tcPr>
          <w:p w:rsidR="0045704F" w:rsidRPr="0087238E" w:rsidRDefault="0045704F" w:rsidP="0087238E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87238E">
              <w:rPr>
                <w:b/>
                <w:szCs w:val="18"/>
              </w:rPr>
              <w:t>Timbro del CAB</w:t>
            </w:r>
          </w:p>
          <w:p w:rsidR="0045704F" w:rsidRPr="0087238E" w:rsidRDefault="0045704F" w:rsidP="0087238E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87238E">
              <w:rPr>
                <w:b/>
                <w:szCs w:val="18"/>
              </w:rPr>
              <w:t>Nominativo e firma</w:t>
            </w:r>
          </w:p>
          <w:p w:rsidR="0045704F" w:rsidRPr="0087238E" w:rsidRDefault="0045704F" w:rsidP="0087238E">
            <w:pPr>
              <w:spacing w:after="0" w:line="240" w:lineRule="auto"/>
              <w:jc w:val="center"/>
              <w:rPr>
                <w:szCs w:val="18"/>
              </w:rPr>
            </w:pPr>
            <w:r w:rsidRPr="0087238E">
              <w:rPr>
                <w:b/>
                <w:szCs w:val="18"/>
              </w:rPr>
              <w:t>del Legale Rappresentante</w:t>
            </w:r>
            <w:r w:rsidRPr="0087238E">
              <w:rPr>
                <w:rStyle w:val="Rimandonotaapidipagina"/>
                <w:szCs w:val="18"/>
              </w:rPr>
              <w:footnoteReference w:id="1"/>
            </w:r>
          </w:p>
          <w:p w:rsidR="0045704F" w:rsidRPr="0087238E" w:rsidRDefault="0045704F" w:rsidP="0087238E">
            <w:pPr>
              <w:spacing w:after="0" w:line="240" w:lineRule="auto"/>
              <w:jc w:val="center"/>
              <w:rPr>
                <w:szCs w:val="18"/>
              </w:rPr>
            </w:pPr>
          </w:p>
          <w:p w:rsidR="0045704F" w:rsidRPr="0087238E" w:rsidRDefault="0045704F" w:rsidP="0087238E">
            <w:pPr>
              <w:spacing w:after="0" w:line="240" w:lineRule="auto"/>
              <w:jc w:val="center"/>
              <w:rPr>
                <w:szCs w:val="18"/>
              </w:rPr>
            </w:pPr>
          </w:p>
          <w:p w:rsidR="0045704F" w:rsidRPr="0087238E" w:rsidRDefault="0045704F" w:rsidP="0087238E">
            <w:pPr>
              <w:spacing w:after="0" w:line="240" w:lineRule="auto"/>
              <w:jc w:val="center"/>
              <w:rPr>
                <w:szCs w:val="18"/>
              </w:rPr>
            </w:pPr>
          </w:p>
          <w:p w:rsidR="0045704F" w:rsidRPr="0087238E" w:rsidRDefault="0045704F" w:rsidP="0087238E">
            <w:pPr>
              <w:spacing w:after="0" w:line="240" w:lineRule="auto"/>
              <w:jc w:val="center"/>
              <w:rPr>
                <w:szCs w:val="18"/>
              </w:rPr>
            </w:pPr>
          </w:p>
          <w:p w:rsidR="0045704F" w:rsidRPr="0087238E" w:rsidRDefault="0045704F" w:rsidP="0087238E">
            <w:pPr>
              <w:spacing w:after="0" w:line="240" w:lineRule="auto"/>
              <w:jc w:val="center"/>
              <w:rPr>
                <w:szCs w:val="18"/>
              </w:rPr>
            </w:pPr>
          </w:p>
          <w:p w:rsidR="0045704F" w:rsidRPr="0087238E" w:rsidRDefault="0045704F" w:rsidP="0087238E">
            <w:pPr>
              <w:spacing w:after="0" w:line="240" w:lineRule="auto"/>
              <w:jc w:val="center"/>
              <w:rPr>
                <w:szCs w:val="18"/>
              </w:rPr>
            </w:pPr>
          </w:p>
          <w:p w:rsidR="0045704F" w:rsidRPr="0087238E" w:rsidRDefault="0045704F" w:rsidP="0087238E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</w:tr>
    </w:tbl>
    <w:p w:rsidR="00A763E5" w:rsidRDefault="00A763E5" w:rsidP="00A763E5"/>
    <w:sectPr w:rsidR="00A763E5" w:rsidSect="00971C15">
      <w:headerReference w:type="default" r:id="rId11"/>
      <w:pgSz w:w="11906" w:h="16838" w:code="9"/>
      <w:pgMar w:top="2041" w:right="1418" w:bottom="1985" w:left="1418" w:header="73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38E" w:rsidRDefault="0087238E" w:rsidP="00794CB8">
      <w:pPr>
        <w:spacing w:after="0" w:line="240" w:lineRule="auto"/>
      </w:pPr>
      <w:r>
        <w:separator/>
      </w:r>
    </w:p>
  </w:endnote>
  <w:endnote w:type="continuationSeparator" w:id="0">
    <w:p w:rsidR="0087238E" w:rsidRDefault="0087238E" w:rsidP="0079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vertAnchor="page" w:tblpY="15197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2"/>
      <w:gridCol w:w="3022"/>
      <w:gridCol w:w="3022"/>
    </w:tblGrid>
    <w:tr w:rsidR="008D20F5" w:rsidRPr="0087238E" w:rsidTr="003104F6">
      <w:trPr>
        <w:trHeight w:hRule="exact" w:val="283"/>
      </w:trPr>
      <w:tc>
        <w:tcPr>
          <w:tcW w:w="3022" w:type="dxa"/>
          <w:shd w:val="clear" w:color="auto" w:fill="auto"/>
        </w:tcPr>
        <w:p w:rsidR="008D20F5" w:rsidRPr="0087238E" w:rsidRDefault="008D20F5" w:rsidP="00B901D6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:rsidR="008D20F5" w:rsidRPr="0087238E" w:rsidRDefault="008D20F5" w:rsidP="00B901D6">
          <w:pPr>
            <w:pStyle w:val="Pidipagina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:rsidR="008D20F5" w:rsidRPr="0087238E" w:rsidRDefault="008D20F5" w:rsidP="00B901D6">
          <w:pPr>
            <w:pStyle w:val="Pidipagina"/>
            <w:jc w:val="right"/>
            <w:rPr>
              <w:color w:val="808080"/>
            </w:rPr>
          </w:pPr>
        </w:p>
      </w:tc>
    </w:tr>
    <w:tr w:rsidR="008D20F5" w:rsidRPr="0087238E" w:rsidTr="003104F6">
      <w:trPr>
        <w:trHeight w:hRule="exact" w:val="227"/>
      </w:trPr>
      <w:tc>
        <w:tcPr>
          <w:tcW w:w="3022" w:type="dxa"/>
          <w:shd w:val="clear" w:color="auto" w:fill="auto"/>
          <w:vAlign w:val="bottom"/>
        </w:tcPr>
        <w:p w:rsidR="008D20F5" w:rsidRPr="0087238E" w:rsidRDefault="008D20F5" w:rsidP="00B901D6">
          <w:pPr>
            <w:pStyle w:val="Pidipagina"/>
          </w:pPr>
          <w:r w:rsidRPr="0087238E">
            <w:t>DOMANDE</w:t>
          </w:r>
        </w:p>
      </w:tc>
      <w:tc>
        <w:tcPr>
          <w:tcW w:w="3022" w:type="dxa"/>
          <w:shd w:val="clear" w:color="auto" w:fill="auto"/>
          <w:vAlign w:val="bottom"/>
        </w:tcPr>
        <w:p w:rsidR="008D20F5" w:rsidRPr="0087238E" w:rsidRDefault="008D20F5" w:rsidP="00C6233F">
          <w:pPr>
            <w:pStyle w:val="Pidipagina"/>
            <w:jc w:val="center"/>
            <w:rPr>
              <w:lang w:val="it-IT"/>
            </w:rPr>
          </w:pPr>
          <w:r w:rsidRPr="0087238E">
            <w:rPr>
              <w:lang w:val="it-IT"/>
            </w:rPr>
            <w:t>DA-</w:t>
          </w:r>
          <w:r w:rsidR="00C6233F">
            <w:rPr>
              <w:lang w:val="it-IT"/>
            </w:rPr>
            <w:t>03</w:t>
          </w:r>
          <w:r w:rsidRPr="0087238E">
            <w:rPr>
              <w:lang w:val="it-IT"/>
            </w:rPr>
            <w:t xml:space="preserve">-rev. </w:t>
          </w:r>
          <w:r w:rsidR="00C6233F">
            <w:rPr>
              <w:lang w:val="it-IT"/>
            </w:rPr>
            <w:t>03</w:t>
          </w:r>
        </w:p>
      </w:tc>
      <w:tc>
        <w:tcPr>
          <w:tcW w:w="3022" w:type="dxa"/>
          <w:shd w:val="clear" w:color="auto" w:fill="auto"/>
          <w:vAlign w:val="bottom"/>
        </w:tcPr>
        <w:p w:rsidR="008D20F5" w:rsidRPr="0087238E" w:rsidRDefault="008D20F5" w:rsidP="00B901D6">
          <w:pPr>
            <w:pStyle w:val="Pidipagina"/>
            <w:jc w:val="right"/>
            <w:rPr>
              <w:lang w:val="it-IT"/>
            </w:rPr>
          </w:pPr>
          <w:r w:rsidRPr="0087238E">
            <w:rPr>
              <w:lang w:val="it-IT"/>
            </w:rPr>
            <w:t xml:space="preserve">pag. </w:t>
          </w:r>
          <w:r w:rsidRPr="0087238E">
            <w:fldChar w:fldCharType="begin"/>
          </w:r>
          <w:r w:rsidRPr="0087238E">
            <w:rPr>
              <w:lang w:val="it-IT"/>
            </w:rPr>
            <w:instrText xml:space="preserve"> PAGE   \* MERGEFORMAT </w:instrText>
          </w:r>
          <w:r w:rsidRPr="0087238E">
            <w:fldChar w:fldCharType="separate"/>
          </w:r>
          <w:r w:rsidR="00006930">
            <w:rPr>
              <w:noProof/>
              <w:lang w:val="it-IT"/>
            </w:rPr>
            <w:t>6</w:t>
          </w:r>
          <w:r w:rsidRPr="0087238E">
            <w:fldChar w:fldCharType="end"/>
          </w:r>
          <w:r w:rsidRPr="0087238E">
            <w:rPr>
              <w:lang w:val="it-IT"/>
            </w:rPr>
            <w:t>/</w:t>
          </w:r>
          <w:r w:rsidRPr="0087238E">
            <w:fldChar w:fldCharType="begin"/>
          </w:r>
          <w:r w:rsidRPr="0087238E">
            <w:rPr>
              <w:lang w:val="it-IT"/>
            </w:rPr>
            <w:instrText xml:space="preserve"> NUMPAGES   \* MERGEFORMAT </w:instrText>
          </w:r>
          <w:r w:rsidRPr="0087238E">
            <w:fldChar w:fldCharType="separate"/>
          </w:r>
          <w:r w:rsidR="00006930">
            <w:rPr>
              <w:noProof/>
              <w:lang w:val="it-IT"/>
            </w:rPr>
            <w:t>6</w:t>
          </w:r>
          <w:r w:rsidRPr="0087238E">
            <w:rPr>
              <w:noProof/>
            </w:rPr>
            <w:fldChar w:fldCharType="end"/>
          </w:r>
        </w:p>
      </w:tc>
    </w:tr>
    <w:tr w:rsidR="008D20F5" w:rsidRPr="0087238E" w:rsidTr="003104F6">
      <w:trPr>
        <w:trHeight w:hRule="exact" w:val="198"/>
      </w:trPr>
      <w:tc>
        <w:tcPr>
          <w:tcW w:w="3022" w:type="dxa"/>
          <w:shd w:val="clear" w:color="auto" w:fill="auto"/>
          <w:vAlign w:val="bottom"/>
        </w:tcPr>
        <w:p w:rsidR="008D20F5" w:rsidRPr="0087238E" w:rsidRDefault="008D20F5" w:rsidP="00C6233F">
          <w:pPr>
            <w:pStyle w:val="Pidipagina"/>
            <w:rPr>
              <w:lang w:val="it-IT"/>
            </w:rPr>
          </w:pPr>
          <w:r w:rsidRPr="0087238E">
            <w:rPr>
              <w:lang w:val="it-IT"/>
            </w:rPr>
            <w:t xml:space="preserve">Data: </w:t>
          </w:r>
          <w:r w:rsidR="00C6233F">
            <w:rPr>
              <w:lang w:val="it-IT"/>
            </w:rPr>
            <w:t>31</w:t>
          </w:r>
          <w:r w:rsidR="00267DB3" w:rsidRPr="0087238E">
            <w:rPr>
              <w:lang w:val="it-IT"/>
            </w:rPr>
            <w:t>-</w:t>
          </w:r>
          <w:r w:rsidR="00C6233F">
            <w:rPr>
              <w:lang w:val="it-IT"/>
            </w:rPr>
            <w:t>10</w:t>
          </w:r>
          <w:r w:rsidR="00267DB3" w:rsidRPr="0087238E">
            <w:rPr>
              <w:lang w:val="it-IT"/>
            </w:rPr>
            <w:t>-</w:t>
          </w:r>
          <w:r w:rsidR="00C6233F">
            <w:rPr>
              <w:lang w:val="it-IT"/>
            </w:rPr>
            <w:t>2018</w:t>
          </w:r>
        </w:p>
      </w:tc>
      <w:tc>
        <w:tcPr>
          <w:tcW w:w="3022" w:type="dxa"/>
          <w:shd w:val="clear" w:color="auto" w:fill="auto"/>
          <w:vAlign w:val="bottom"/>
        </w:tcPr>
        <w:p w:rsidR="008D20F5" w:rsidRPr="0087238E" w:rsidRDefault="008D20F5" w:rsidP="00B901D6">
          <w:pPr>
            <w:pStyle w:val="Pidipagina"/>
            <w:rPr>
              <w:lang w:val="it-IT"/>
            </w:rPr>
          </w:pPr>
        </w:p>
      </w:tc>
      <w:tc>
        <w:tcPr>
          <w:tcW w:w="3022" w:type="dxa"/>
          <w:shd w:val="clear" w:color="auto" w:fill="auto"/>
          <w:vAlign w:val="bottom"/>
        </w:tcPr>
        <w:p w:rsidR="008D20F5" w:rsidRPr="0087238E" w:rsidRDefault="008D20F5" w:rsidP="00B901D6">
          <w:pPr>
            <w:pStyle w:val="Pidipagina"/>
            <w:rPr>
              <w:lang w:val="it-IT"/>
            </w:rPr>
          </w:pPr>
        </w:p>
      </w:tc>
    </w:tr>
  </w:tbl>
  <w:p w:rsidR="008D20F5" w:rsidRPr="003104F6" w:rsidRDefault="0087238E">
    <w:pPr>
      <w:pStyle w:val="Pidipagina"/>
      <w:rPr>
        <w:sz w:val="2"/>
        <w:szCs w:val="2"/>
        <w:lang w:val="it-IT"/>
      </w:rPr>
    </w:pPr>
    <w:r>
      <w:rPr>
        <w:noProof/>
        <w:lang w:val="it-IT" w:eastAsia="it-IT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margin">
            <wp:posOffset>-909955</wp:posOffset>
          </wp:positionH>
          <wp:positionV relativeFrom="margin">
            <wp:posOffset>8362315</wp:posOffset>
          </wp:positionV>
          <wp:extent cx="6659880" cy="183515"/>
          <wp:effectExtent l="0" t="0" r="7620" b="6985"/>
          <wp:wrapNone/>
          <wp:docPr id="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18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5"/>
      <w:gridCol w:w="3009"/>
      <w:gridCol w:w="3010"/>
      <w:gridCol w:w="3010"/>
    </w:tblGrid>
    <w:tr w:rsidR="008D20F5" w:rsidRPr="0087238E" w:rsidTr="00F369FD">
      <w:trPr>
        <w:trHeight w:hRule="exact" w:val="283"/>
      </w:trPr>
      <w:tc>
        <w:tcPr>
          <w:tcW w:w="185" w:type="dxa"/>
          <w:shd w:val="clear" w:color="auto" w:fill="auto"/>
        </w:tcPr>
        <w:p w:rsidR="008D20F5" w:rsidRPr="0087238E" w:rsidRDefault="0087238E" w:rsidP="004F0B55">
          <w:pPr>
            <w:pStyle w:val="Pidipagina"/>
            <w:rPr>
              <w:color w:val="808080"/>
              <w:sz w:val="2"/>
            </w:rPr>
          </w:pPr>
          <w:r>
            <w:rPr>
              <w:noProof/>
              <w:lang w:val="it-IT" w:eastAsia="it-IT"/>
            </w:rPr>
            <w:drawing>
              <wp:anchor distT="0" distB="0" distL="114935" distR="114935" simplePos="0" relativeHeight="25166284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9418955</wp:posOffset>
                </wp:positionV>
                <wp:extent cx="6814820" cy="761365"/>
                <wp:effectExtent l="0" t="0" r="5080" b="635"/>
                <wp:wrapNone/>
                <wp:docPr id="5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482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09" w:type="dxa"/>
          <w:shd w:val="clear" w:color="auto" w:fill="auto"/>
        </w:tcPr>
        <w:p w:rsidR="008D20F5" w:rsidRPr="0087238E" w:rsidRDefault="008D20F5" w:rsidP="004F0B55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:rsidR="008D20F5" w:rsidRPr="0087238E" w:rsidRDefault="008D20F5" w:rsidP="004F0B55">
          <w:pPr>
            <w:pStyle w:val="Pidipagina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:rsidR="008D20F5" w:rsidRPr="0087238E" w:rsidRDefault="008D20F5" w:rsidP="004F0B55">
          <w:pPr>
            <w:pStyle w:val="Pidipagina"/>
            <w:jc w:val="right"/>
            <w:rPr>
              <w:color w:val="808080"/>
            </w:rPr>
          </w:pPr>
        </w:p>
      </w:tc>
    </w:tr>
    <w:tr w:rsidR="008D20F5" w:rsidRPr="0087238E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:rsidR="008D20F5" w:rsidRPr="0087238E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:rsidR="008D20F5" w:rsidRPr="0087238E" w:rsidRDefault="008D20F5" w:rsidP="004F0B55">
          <w:pPr>
            <w:pStyle w:val="Pidipagina"/>
          </w:pPr>
          <w:r w:rsidRPr="0087238E">
            <w:t>REGOLAMENTI GENERALI</w:t>
          </w:r>
        </w:p>
      </w:tc>
      <w:tc>
        <w:tcPr>
          <w:tcW w:w="3010" w:type="dxa"/>
          <w:shd w:val="clear" w:color="auto" w:fill="auto"/>
          <w:vAlign w:val="bottom"/>
        </w:tcPr>
        <w:p w:rsidR="008D20F5" w:rsidRPr="0087238E" w:rsidRDefault="008D20F5" w:rsidP="00B45343">
          <w:pPr>
            <w:pStyle w:val="Pidipagina"/>
            <w:jc w:val="center"/>
          </w:pPr>
          <w:r w:rsidRPr="0087238E">
            <w:t>CO rev. 05</w:t>
          </w:r>
        </w:p>
      </w:tc>
      <w:tc>
        <w:tcPr>
          <w:tcW w:w="3010" w:type="dxa"/>
          <w:shd w:val="clear" w:color="auto" w:fill="auto"/>
          <w:vAlign w:val="bottom"/>
        </w:tcPr>
        <w:p w:rsidR="008D20F5" w:rsidRPr="0087238E" w:rsidRDefault="008D20F5" w:rsidP="004F0B55">
          <w:pPr>
            <w:pStyle w:val="Pidipagina"/>
            <w:jc w:val="right"/>
          </w:pPr>
          <w:r w:rsidRPr="0087238E">
            <w:t xml:space="preserve">pag. </w:t>
          </w:r>
          <w:r w:rsidRPr="0087238E">
            <w:fldChar w:fldCharType="begin"/>
          </w:r>
          <w:r w:rsidRPr="0087238E">
            <w:instrText xml:space="preserve"> PAGE   \* MERGEFORMAT </w:instrText>
          </w:r>
          <w:r w:rsidRPr="0087238E">
            <w:fldChar w:fldCharType="separate"/>
          </w:r>
          <w:r w:rsidRPr="0087238E">
            <w:rPr>
              <w:noProof/>
            </w:rPr>
            <w:t>1</w:t>
          </w:r>
          <w:r w:rsidRPr="0087238E">
            <w:fldChar w:fldCharType="end"/>
          </w:r>
          <w:r w:rsidRPr="0087238E">
            <w:t>/</w:t>
          </w:r>
          <w:r w:rsidR="00006930">
            <w:rPr>
              <w:noProof/>
            </w:rPr>
            <w:fldChar w:fldCharType="begin"/>
          </w:r>
          <w:r w:rsidR="00006930">
            <w:rPr>
              <w:noProof/>
            </w:rPr>
            <w:instrText xml:space="preserve"> NUMPAGES   \* MERGEFORMAT </w:instrText>
          </w:r>
          <w:r w:rsidR="00006930">
            <w:rPr>
              <w:noProof/>
            </w:rPr>
            <w:fldChar w:fldCharType="separate"/>
          </w:r>
          <w:r w:rsidR="00006930">
            <w:rPr>
              <w:noProof/>
            </w:rPr>
            <w:t>6</w:t>
          </w:r>
          <w:r w:rsidR="00006930">
            <w:rPr>
              <w:noProof/>
            </w:rPr>
            <w:fldChar w:fldCharType="end"/>
          </w:r>
        </w:p>
      </w:tc>
    </w:tr>
    <w:tr w:rsidR="008D20F5" w:rsidRPr="0087238E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:rsidR="008D20F5" w:rsidRPr="0087238E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:rsidR="008D20F5" w:rsidRPr="0087238E" w:rsidRDefault="008D20F5" w:rsidP="004F0B55">
          <w:pPr>
            <w:pStyle w:val="Pidipagina"/>
          </w:pPr>
          <w:r w:rsidRPr="0087238E">
            <w:rPr>
              <w:szCs w:val="14"/>
            </w:rPr>
            <w:t xml:space="preserve">Data: </w:t>
          </w:r>
          <w:r w:rsidRPr="0087238E">
            <w:rPr>
              <w:szCs w:val="14"/>
              <w:lang w:val="it-IT"/>
            </w:rPr>
            <w:t>15-10-2015</w:t>
          </w:r>
        </w:p>
      </w:tc>
      <w:tc>
        <w:tcPr>
          <w:tcW w:w="3010" w:type="dxa"/>
          <w:shd w:val="clear" w:color="auto" w:fill="auto"/>
          <w:vAlign w:val="bottom"/>
        </w:tcPr>
        <w:p w:rsidR="008D20F5" w:rsidRPr="0087238E" w:rsidRDefault="008D20F5" w:rsidP="004F0B55">
          <w:pPr>
            <w:pStyle w:val="Pidipagina"/>
          </w:pPr>
        </w:p>
      </w:tc>
      <w:tc>
        <w:tcPr>
          <w:tcW w:w="3010" w:type="dxa"/>
          <w:shd w:val="clear" w:color="auto" w:fill="auto"/>
          <w:vAlign w:val="bottom"/>
        </w:tcPr>
        <w:p w:rsidR="008D20F5" w:rsidRPr="0087238E" w:rsidRDefault="008D20F5" w:rsidP="004F0B55">
          <w:pPr>
            <w:pStyle w:val="Pidipagina"/>
            <w:jc w:val="right"/>
          </w:pPr>
        </w:p>
      </w:tc>
    </w:tr>
  </w:tbl>
  <w:p w:rsidR="008D20F5" w:rsidRPr="00FD309E" w:rsidRDefault="0087238E" w:rsidP="004F0B55">
    <w:pPr>
      <w:pStyle w:val="Pidipagina"/>
      <w:rPr>
        <w:sz w:val="2"/>
        <w:szCs w:val="2"/>
      </w:rPr>
    </w:pPr>
    <w:r>
      <w:rPr>
        <w:noProof/>
        <w:lang w:val="it-IT" w:eastAsia="it-IT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-725170</wp:posOffset>
          </wp:positionH>
          <wp:positionV relativeFrom="paragraph">
            <wp:posOffset>-520065</wp:posOffset>
          </wp:positionV>
          <wp:extent cx="6810375" cy="770255"/>
          <wp:effectExtent l="0" t="0" r="9525" b="0"/>
          <wp:wrapNone/>
          <wp:docPr id="4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r="93"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935" distR="114935" simplePos="0" relativeHeight="251658752" behindDoc="1" locked="0" layoutInCell="1" allowOverlap="1">
          <wp:simplePos x="0" y="0"/>
          <wp:positionH relativeFrom="column">
            <wp:posOffset>374650</wp:posOffset>
          </wp:positionH>
          <wp:positionV relativeFrom="paragraph">
            <wp:posOffset>4963795</wp:posOffset>
          </wp:positionV>
          <wp:extent cx="6814820" cy="761365"/>
          <wp:effectExtent l="0" t="0" r="5080" b="635"/>
          <wp:wrapNone/>
          <wp:docPr id="3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20" cy="761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38E" w:rsidRDefault="0087238E" w:rsidP="00794CB8">
      <w:pPr>
        <w:spacing w:after="0" w:line="240" w:lineRule="auto"/>
      </w:pPr>
      <w:r>
        <w:separator/>
      </w:r>
    </w:p>
  </w:footnote>
  <w:footnote w:type="continuationSeparator" w:id="0">
    <w:p w:rsidR="0087238E" w:rsidRDefault="0087238E" w:rsidP="00794CB8">
      <w:pPr>
        <w:spacing w:after="0" w:line="240" w:lineRule="auto"/>
      </w:pPr>
      <w:r>
        <w:continuationSeparator/>
      </w:r>
    </w:p>
  </w:footnote>
  <w:footnote w:id="1">
    <w:p w:rsidR="0045704F" w:rsidRDefault="0045704F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45704F">
        <w:t>Legale Rappresentate o suo delegato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0F5" w:rsidRDefault="0087238E">
    <w:pPr>
      <w:pStyle w:val="Intestazione"/>
    </w:pPr>
    <w:r w:rsidRPr="00B978F3">
      <w:rPr>
        <w:noProof/>
        <w:lang w:eastAsia="it-IT"/>
      </w:rPr>
      <w:drawing>
        <wp:inline distT="0" distB="0" distL="0" distR="0">
          <wp:extent cx="1381125" cy="552450"/>
          <wp:effectExtent l="0" t="0" r="9525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9"/>
      <w:gridCol w:w="3621"/>
      <w:gridCol w:w="3020"/>
    </w:tblGrid>
    <w:tr w:rsidR="008D20F5" w:rsidRPr="0087238E" w:rsidTr="0087238E">
      <w:trPr>
        <w:trHeight w:val="987"/>
      </w:trPr>
      <w:tc>
        <w:tcPr>
          <w:tcW w:w="2419" w:type="dxa"/>
          <w:shd w:val="clear" w:color="auto" w:fill="auto"/>
        </w:tcPr>
        <w:p w:rsidR="008D20F5" w:rsidRPr="0087238E" w:rsidRDefault="0087238E">
          <w:pPr>
            <w:pStyle w:val="Intestazione"/>
          </w:pPr>
          <w:r w:rsidRPr="00B978F3">
            <w:rPr>
              <w:noProof/>
              <w:lang w:eastAsia="it-IT"/>
            </w:rPr>
            <w:drawing>
              <wp:inline distT="0" distB="0" distL="0" distR="0">
                <wp:extent cx="1533525" cy="609600"/>
                <wp:effectExtent l="0" t="0" r="9525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1" w:type="dxa"/>
          <w:shd w:val="clear" w:color="auto" w:fill="auto"/>
        </w:tcPr>
        <w:p w:rsidR="008D20F5" w:rsidRPr="0087238E" w:rsidRDefault="008D20F5">
          <w:pPr>
            <w:pStyle w:val="Intestazione"/>
          </w:pPr>
        </w:p>
      </w:tc>
      <w:tc>
        <w:tcPr>
          <w:tcW w:w="3020" w:type="dxa"/>
          <w:shd w:val="clear" w:color="auto" w:fill="auto"/>
        </w:tcPr>
        <w:p w:rsidR="008D20F5" w:rsidRPr="0087238E" w:rsidRDefault="008D20F5">
          <w:pPr>
            <w:pStyle w:val="Intestazione"/>
          </w:pPr>
        </w:p>
      </w:tc>
    </w:tr>
  </w:tbl>
  <w:p w:rsidR="008D20F5" w:rsidRPr="001F0CE6" w:rsidRDefault="008D20F5">
    <w:pPr>
      <w:pStyle w:val="Intestazion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0F5" w:rsidRDefault="008D20F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1AC47CB"/>
    <w:multiLevelType w:val="hybridMultilevel"/>
    <w:tmpl w:val="EC24A3A8"/>
    <w:lvl w:ilvl="0" w:tplc="0410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" w15:restartNumberingAfterBreak="0">
    <w:nsid w:val="02203C75"/>
    <w:multiLevelType w:val="multilevel"/>
    <w:tmpl w:val="5E78BB74"/>
    <w:numStyleLink w:val="Stile1"/>
  </w:abstractNum>
  <w:abstractNum w:abstractNumId="3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82342C"/>
    <w:multiLevelType w:val="hybridMultilevel"/>
    <w:tmpl w:val="8A6E19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12E505C0"/>
    <w:multiLevelType w:val="hybridMultilevel"/>
    <w:tmpl w:val="907EAD08"/>
    <w:lvl w:ilvl="0" w:tplc="B9EC0ADC">
      <w:start w:val="2"/>
      <w:numFmt w:val="bullet"/>
      <w:lvlText w:val=""/>
      <w:lvlJc w:val="left"/>
      <w:pPr>
        <w:ind w:left="717" w:hanging="360"/>
      </w:pPr>
      <w:rPr>
        <w:rFonts w:ascii="Symbol" w:hAnsi="Symbol"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21591531"/>
    <w:multiLevelType w:val="hybridMultilevel"/>
    <w:tmpl w:val="6EC6418E"/>
    <w:lvl w:ilvl="0" w:tplc="FD14A95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E1A47"/>
    <w:multiLevelType w:val="multilevel"/>
    <w:tmpl w:val="5F16399A"/>
    <w:numStyleLink w:val="Stile2"/>
  </w:abstractNum>
  <w:abstractNum w:abstractNumId="13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B54DE3"/>
    <w:multiLevelType w:val="hybridMultilevel"/>
    <w:tmpl w:val="901641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44AB1D31"/>
    <w:multiLevelType w:val="multilevel"/>
    <w:tmpl w:val="277C2F0A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0" w15:restartNumberingAfterBreak="0">
    <w:nsid w:val="463F2F7D"/>
    <w:multiLevelType w:val="hybridMultilevel"/>
    <w:tmpl w:val="158A9426"/>
    <w:lvl w:ilvl="0" w:tplc="B9EC0ADC">
      <w:start w:val="2"/>
      <w:numFmt w:val="bullet"/>
      <w:lvlText w:val=""/>
      <w:lvlJc w:val="left"/>
      <w:pPr>
        <w:ind w:left="717" w:hanging="360"/>
      </w:pPr>
      <w:rPr>
        <w:rFonts w:ascii="Symbol" w:hAnsi="Symbol"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5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6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7"/>
  </w:num>
  <w:num w:numId="3">
    <w:abstractNumId w:val="30"/>
  </w:num>
  <w:num w:numId="4">
    <w:abstractNumId w:val="27"/>
  </w:num>
  <w:num w:numId="5">
    <w:abstractNumId w:val="0"/>
  </w:num>
  <w:num w:numId="6">
    <w:abstractNumId w:val="9"/>
  </w:num>
  <w:num w:numId="7">
    <w:abstractNumId w:val="29"/>
  </w:num>
  <w:num w:numId="8">
    <w:abstractNumId w:val="23"/>
  </w:num>
  <w:num w:numId="9">
    <w:abstractNumId w:val="31"/>
  </w:num>
  <w:num w:numId="10">
    <w:abstractNumId w:val="24"/>
  </w:num>
  <w:num w:numId="11">
    <w:abstractNumId w:val="3"/>
  </w:num>
  <w:num w:numId="12">
    <w:abstractNumId w:val="19"/>
  </w:num>
  <w:num w:numId="13">
    <w:abstractNumId w:val="2"/>
  </w:num>
  <w:num w:numId="14">
    <w:abstractNumId w:val="2"/>
    <w:lvlOverride w:ilvl="0"/>
    <w:lvlOverride w:ilvl="1">
      <w:startOverride w:val="1"/>
    </w:lvlOverride>
  </w:num>
  <w:num w:numId="15">
    <w:abstractNumId w:val="5"/>
  </w:num>
  <w:num w:numId="16">
    <w:abstractNumId w:val="25"/>
  </w:num>
  <w:num w:numId="17">
    <w:abstractNumId w:val="26"/>
  </w:num>
  <w:num w:numId="18">
    <w:abstractNumId w:val="18"/>
  </w:num>
  <w:num w:numId="19">
    <w:abstractNumId w:val="22"/>
  </w:num>
  <w:num w:numId="20">
    <w:abstractNumId w:val="12"/>
  </w:num>
  <w:num w:numId="21">
    <w:abstractNumId w:val="6"/>
  </w:num>
  <w:num w:numId="22">
    <w:abstractNumId w:val="11"/>
  </w:num>
  <w:num w:numId="23">
    <w:abstractNumId w:val="7"/>
  </w:num>
  <w:num w:numId="24">
    <w:abstractNumId w:val="7"/>
  </w:num>
  <w:num w:numId="25">
    <w:abstractNumId w:val="13"/>
  </w:num>
  <w:num w:numId="26">
    <w:abstractNumId w:val="14"/>
  </w:num>
  <w:num w:numId="27">
    <w:abstractNumId w:val="7"/>
    <w:lvlOverride w:ilvl="0">
      <w:startOverride w:val="1"/>
    </w:lvlOverride>
  </w:num>
  <w:num w:numId="28">
    <w:abstractNumId w:val="32"/>
  </w:num>
  <w:num w:numId="29">
    <w:abstractNumId w:val="15"/>
  </w:num>
  <w:num w:numId="30">
    <w:abstractNumId w:val="28"/>
  </w:num>
  <w:num w:numId="31">
    <w:abstractNumId w:val="1"/>
  </w:num>
  <w:num w:numId="32">
    <w:abstractNumId w:val="4"/>
  </w:num>
  <w:num w:numId="33">
    <w:abstractNumId w:val="10"/>
  </w:num>
  <w:num w:numId="34">
    <w:abstractNumId w:val="16"/>
  </w:num>
  <w:num w:numId="35">
    <w:abstractNumId w:val="20"/>
  </w:num>
  <w:num w:numId="36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38E"/>
    <w:rsid w:val="00000DF2"/>
    <w:rsid w:val="0000213A"/>
    <w:rsid w:val="00006930"/>
    <w:rsid w:val="00007F5A"/>
    <w:rsid w:val="00012F8E"/>
    <w:rsid w:val="000159DD"/>
    <w:rsid w:val="00016D96"/>
    <w:rsid w:val="00025862"/>
    <w:rsid w:val="00034987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E62"/>
    <w:rsid w:val="00100D43"/>
    <w:rsid w:val="001047C5"/>
    <w:rsid w:val="0011102E"/>
    <w:rsid w:val="001115FA"/>
    <w:rsid w:val="00125F56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48A6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F0CE6"/>
    <w:rsid w:val="001F5551"/>
    <w:rsid w:val="002026F4"/>
    <w:rsid w:val="0020281A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313EA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3B09"/>
    <w:rsid w:val="002B2509"/>
    <w:rsid w:val="002B2717"/>
    <w:rsid w:val="002B3757"/>
    <w:rsid w:val="002C6F05"/>
    <w:rsid w:val="002D260D"/>
    <w:rsid w:val="002F3053"/>
    <w:rsid w:val="003071F2"/>
    <w:rsid w:val="003104F6"/>
    <w:rsid w:val="00312475"/>
    <w:rsid w:val="0032046A"/>
    <w:rsid w:val="00336478"/>
    <w:rsid w:val="00344405"/>
    <w:rsid w:val="00350B45"/>
    <w:rsid w:val="00351A1D"/>
    <w:rsid w:val="003652D7"/>
    <w:rsid w:val="00366621"/>
    <w:rsid w:val="00386C30"/>
    <w:rsid w:val="003A5D1C"/>
    <w:rsid w:val="003A7172"/>
    <w:rsid w:val="003B52B0"/>
    <w:rsid w:val="003C0D95"/>
    <w:rsid w:val="003C75C4"/>
    <w:rsid w:val="003D38F4"/>
    <w:rsid w:val="003D4230"/>
    <w:rsid w:val="003E036A"/>
    <w:rsid w:val="003E379D"/>
    <w:rsid w:val="003F4E0B"/>
    <w:rsid w:val="003F5CB7"/>
    <w:rsid w:val="0041789F"/>
    <w:rsid w:val="004215C8"/>
    <w:rsid w:val="004345EB"/>
    <w:rsid w:val="004349F7"/>
    <w:rsid w:val="004417A5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776D7"/>
    <w:rsid w:val="00484E31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05847"/>
    <w:rsid w:val="00510118"/>
    <w:rsid w:val="00524320"/>
    <w:rsid w:val="005246BF"/>
    <w:rsid w:val="00533D74"/>
    <w:rsid w:val="00562150"/>
    <w:rsid w:val="00567091"/>
    <w:rsid w:val="00570E37"/>
    <w:rsid w:val="00571F52"/>
    <w:rsid w:val="0057672E"/>
    <w:rsid w:val="00583782"/>
    <w:rsid w:val="00593D4E"/>
    <w:rsid w:val="00597947"/>
    <w:rsid w:val="005A05FD"/>
    <w:rsid w:val="005A37D9"/>
    <w:rsid w:val="005B59FA"/>
    <w:rsid w:val="005B612A"/>
    <w:rsid w:val="005C2D1F"/>
    <w:rsid w:val="005C5B8B"/>
    <w:rsid w:val="005E2B7B"/>
    <w:rsid w:val="005E7258"/>
    <w:rsid w:val="005F0921"/>
    <w:rsid w:val="005F3080"/>
    <w:rsid w:val="00614B7A"/>
    <w:rsid w:val="006159AC"/>
    <w:rsid w:val="006172B2"/>
    <w:rsid w:val="00621657"/>
    <w:rsid w:val="006248FA"/>
    <w:rsid w:val="006353A4"/>
    <w:rsid w:val="00636725"/>
    <w:rsid w:val="006376F5"/>
    <w:rsid w:val="00646244"/>
    <w:rsid w:val="00662861"/>
    <w:rsid w:val="00667F51"/>
    <w:rsid w:val="00694424"/>
    <w:rsid w:val="00697AA5"/>
    <w:rsid w:val="006A19A0"/>
    <w:rsid w:val="006A3487"/>
    <w:rsid w:val="006A51E7"/>
    <w:rsid w:val="006B7B72"/>
    <w:rsid w:val="006C10B2"/>
    <w:rsid w:val="006C39F1"/>
    <w:rsid w:val="006D2B3F"/>
    <w:rsid w:val="006D6DBA"/>
    <w:rsid w:val="006D75C3"/>
    <w:rsid w:val="006E41A6"/>
    <w:rsid w:val="006E5033"/>
    <w:rsid w:val="006F6CC6"/>
    <w:rsid w:val="007046A0"/>
    <w:rsid w:val="007067BD"/>
    <w:rsid w:val="00711A32"/>
    <w:rsid w:val="00716814"/>
    <w:rsid w:val="0072465B"/>
    <w:rsid w:val="00743006"/>
    <w:rsid w:val="00753657"/>
    <w:rsid w:val="00757791"/>
    <w:rsid w:val="00767EEA"/>
    <w:rsid w:val="00770704"/>
    <w:rsid w:val="0077190A"/>
    <w:rsid w:val="00772954"/>
    <w:rsid w:val="007742A1"/>
    <w:rsid w:val="0077441C"/>
    <w:rsid w:val="00785EC5"/>
    <w:rsid w:val="00794CB8"/>
    <w:rsid w:val="0079685D"/>
    <w:rsid w:val="00796DC9"/>
    <w:rsid w:val="007A2246"/>
    <w:rsid w:val="007A429D"/>
    <w:rsid w:val="007B105C"/>
    <w:rsid w:val="007C037C"/>
    <w:rsid w:val="007C56C5"/>
    <w:rsid w:val="007D0A76"/>
    <w:rsid w:val="007E2DD5"/>
    <w:rsid w:val="007F63FA"/>
    <w:rsid w:val="007F6D70"/>
    <w:rsid w:val="00801E72"/>
    <w:rsid w:val="0082066C"/>
    <w:rsid w:val="00820D79"/>
    <w:rsid w:val="00823487"/>
    <w:rsid w:val="008260BD"/>
    <w:rsid w:val="00830B00"/>
    <w:rsid w:val="00833581"/>
    <w:rsid w:val="00835507"/>
    <w:rsid w:val="008411CE"/>
    <w:rsid w:val="00855DBB"/>
    <w:rsid w:val="0086528B"/>
    <w:rsid w:val="0087238E"/>
    <w:rsid w:val="0087711C"/>
    <w:rsid w:val="00881120"/>
    <w:rsid w:val="00882188"/>
    <w:rsid w:val="008866DE"/>
    <w:rsid w:val="0089011E"/>
    <w:rsid w:val="0089082A"/>
    <w:rsid w:val="00895BD5"/>
    <w:rsid w:val="008A2DAB"/>
    <w:rsid w:val="008B1766"/>
    <w:rsid w:val="008B231B"/>
    <w:rsid w:val="008B5001"/>
    <w:rsid w:val="008B704A"/>
    <w:rsid w:val="008C0D42"/>
    <w:rsid w:val="008C1E8D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0634"/>
    <w:rsid w:val="00931D5C"/>
    <w:rsid w:val="0093575A"/>
    <w:rsid w:val="00943BA2"/>
    <w:rsid w:val="00947D75"/>
    <w:rsid w:val="00966887"/>
    <w:rsid w:val="00971C15"/>
    <w:rsid w:val="00984599"/>
    <w:rsid w:val="00995557"/>
    <w:rsid w:val="00996909"/>
    <w:rsid w:val="00997C71"/>
    <w:rsid w:val="009B133D"/>
    <w:rsid w:val="009B3FB4"/>
    <w:rsid w:val="009B5D5F"/>
    <w:rsid w:val="009C40FC"/>
    <w:rsid w:val="009D3878"/>
    <w:rsid w:val="009D51D1"/>
    <w:rsid w:val="009E68DB"/>
    <w:rsid w:val="00A04363"/>
    <w:rsid w:val="00A12841"/>
    <w:rsid w:val="00A23D18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B03D1"/>
    <w:rsid w:val="00AB2E48"/>
    <w:rsid w:val="00AB617F"/>
    <w:rsid w:val="00AD34F9"/>
    <w:rsid w:val="00AD7FD6"/>
    <w:rsid w:val="00AE0942"/>
    <w:rsid w:val="00AF51C7"/>
    <w:rsid w:val="00AF703A"/>
    <w:rsid w:val="00B00179"/>
    <w:rsid w:val="00B019DB"/>
    <w:rsid w:val="00B02812"/>
    <w:rsid w:val="00B0390B"/>
    <w:rsid w:val="00B06C4F"/>
    <w:rsid w:val="00B10563"/>
    <w:rsid w:val="00B135A1"/>
    <w:rsid w:val="00B143DF"/>
    <w:rsid w:val="00B17E1C"/>
    <w:rsid w:val="00B215D2"/>
    <w:rsid w:val="00B24E3B"/>
    <w:rsid w:val="00B33FED"/>
    <w:rsid w:val="00B4070A"/>
    <w:rsid w:val="00B41918"/>
    <w:rsid w:val="00B45163"/>
    <w:rsid w:val="00B45343"/>
    <w:rsid w:val="00B46F44"/>
    <w:rsid w:val="00B56886"/>
    <w:rsid w:val="00B72B81"/>
    <w:rsid w:val="00B73DFF"/>
    <w:rsid w:val="00B7600A"/>
    <w:rsid w:val="00B832B6"/>
    <w:rsid w:val="00B8452A"/>
    <w:rsid w:val="00B901D6"/>
    <w:rsid w:val="00BA13AE"/>
    <w:rsid w:val="00BA1EE3"/>
    <w:rsid w:val="00BA5855"/>
    <w:rsid w:val="00BA7110"/>
    <w:rsid w:val="00BA73B9"/>
    <w:rsid w:val="00BA7C15"/>
    <w:rsid w:val="00BA7D33"/>
    <w:rsid w:val="00BB782D"/>
    <w:rsid w:val="00BC1C4B"/>
    <w:rsid w:val="00BD488B"/>
    <w:rsid w:val="00BD5E4D"/>
    <w:rsid w:val="00BE40A9"/>
    <w:rsid w:val="00BF186F"/>
    <w:rsid w:val="00BF6429"/>
    <w:rsid w:val="00C0023E"/>
    <w:rsid w:val="00C14404"/>
    <w:rsid w:val="00C1512B"/>
    <w:rsid w:val="00C16633"/>
    <w:rsid w:val="00C31A0D"/>
    <w:rsid w:val="00C37462"/>
    <w:rsid w:val="00C4721F"/>
    <w:rsid w:val="00C54FDA"/>
    <w:rsid w:val="00C6233F"/>
    <w:rsid w:val="00C67B4A"/>
    <w:rsid w:val="00C84DC7"/>
    <w:rsid w:val="00C9223F"/>
    <w:rsid w:val="00C96B0A"/>
    <w:rsid w:val="00CA7A34"/>
    <w:rsid w:val="00CA7BD3"/>
    <w:rsid w:val="00CB56D1"/>
    <w:rsid w:val="00CB5729"/>
    <w:rsid w:val="00CB6F5E"/>
    <w:rsid w:val="00CC0F3F"/>
    <w:rsid w:val="00CC754D"/>
    <w:rsid w:val="00CD5BA9"/>
    <w:rsid w:val="00CD7BBE"/>
    <w:rsid w:val="00CE3A70"/>
    <w:rsid w:val="00CF0A88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73C1"/>
    <w:rsid w:val="00D6716A"/>
    <w:rsid w:val="00D7152A"/>
    <w:rsid w:val="00D7263E"/>
    <w:rsid w:val="00D82122"/>
    <w:rsid w:val="00DA4341"/>
    <w:rsid w:val="00DA6689"/>
    <w:rsid w:val="00DA7E5F"/>
    <w:rsid w:val="00DB2610"/>
    <w:rsid w:val="00DB2644"/>
    <w:rsid w:val="00DB73BD"/>
    <w:rsid w:val="00DC45AF"/>
    <w:rsid w:val="00DD01E7"/>
    <w:rsid w:val="00DD14A5"/>
    <w:rsid w:val="00DD4243"/>
    <w:rsid w:val="00DD6751"/>
    <w:rsid w:val="00DE7CDA"/>
    <w:rsid w:val="00DF0C6A"/>
    <w:rsid w:val="00DF70A1"/>
    <w:rsid w:val="00DF7F78"/>
    <w:rsid w:val="00E00D04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D3BA4"/>
    <w:rsid w:val="00ED4EA7"/>
    <w:rsid w:val="00ED6AAE"/>
    <w:rsid w:val="00F0107A"/>
    <w:rsid w:val="00F16733"/>
    <w:rsid w:val="00F16841"/>
    <w:rsid w:val="00F211C4"/>
    <w:rsid w:val="00F2691B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84CC3"/>
    <w:rsid w:val="00F92F68"/>
    <w:rsid w:val="00F94399"/>
    <w:rsid w:val="00FA45BB"/>
    <w:rsid w:val="00FB5CE9"/>
    <w:rsid w:val="00FB7279"/>
    <w:rsid w:val="00FC27F4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165886E7-5202-434D-B8A8-1173A549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 w:cs="Times New Roman"/>
      <w:b/>
      <w:caps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 w:cs="Times New Roman"/>
      <w:b/>
      <w:caps/>
      <w:sz w:val="20"/>
      <w:szCs w:val="26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 w:cs="Times New Roman"/>
      <w:b/>
      <w:sz w:val="20"/>
      <w:szCs w:val="24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 w:cs="Times New Roman"/>
      <w:color w:val="2E74B5"/>
      <w:sz w:val="18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 w:cs="Times New Roman"/>
      <w:color w:val="1F4D78"/>
      <w:sz w:val="18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 w:cs="Times New Roman"/>
      <w:i/>
      <w:iCs/>
      <w:color w:val="1F4D78"/>
      <w:sz w:val="18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 w:cs="Times New Roman"/>
      <w:i/>
      <w:iCs/>
      <w:color w:val="272727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835507"/>
    <w:pPr>
      <w:spacing w:before="240" w:after="0" w:line="240" w:lineRule="auto"/>
      <w:ind w:right="62"/>
    </w:pPr>
    <w:rPr>
      <w:rFonts w:ascii="Helvetica" w:eastAsia="Times New Roman" w:hAnsi="Helvetica"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835507"/>
    <w:rPr>
      <w:rFonts w:ascii="Helvetica" w:eastAsia="Times New Roman" w:hAnsi="Helveti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Inter_Gestione_Documentale\TEMPLATE%20CORPORATE\01_DOCUMENTI\Domanda%20accreditamento\TEMPLATE_DomandaAccredit_DC_ita_2018-03-0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TEMPLATE_DomandaAccredit_DC_ita_2018-03-01.dotx</Template>
  <TotalTime>89</TotalTime>
  <Pages>6</Pages>
  <Words>1406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Spada</dc:creator>
  <cp:keywords/>
  <dc:description/>
  <cp:lastModifiedBy>Valentina Spada</cp:lastModifiedBy>
  <cp:revision>17</cp:revision>
  <cp:lastPrinted>2018-11-08T13:15:00Z</cp:lastPrinted>
  <dcterms:created xsi:type="dcterms:W3CDTF">2018-11-07T08:45:00Z</dcterms:created>
  <dcterms:modified xsi:type="dcterms:W3CDTF">2018-11-08T13:16:00Z</dcterms:modified>
</cp:coreProperties>
</file>