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B6774C" w14:paraId="07B509E5" w14:textId="77777777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1123064A" w14:textId="77777777" w:rsidR="008C0D42" w:rsidRPr="00B6774C" w:rsidRDefault="008C0D42" w:rsidP="008D20F5">
            <w:pPr>
              <w:rPr>
                <w:lang w:eastAsia="it-IT"/>
              </w:rPr>
            </w:pPr>
          </w:p>
        </w:tc>
      </w:tr>
      <w:tr w:rsidR="008C0D42" w:rsidRPr="005E61B6" w14:paraId="2384F227" w14:textId="77777777" w:rsidTr="00B6774C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74954D5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5E61B6">
              <w:rPr>
                <w:b/>
                <w:sz w:val="20"/>
                <w:szCs w:val="20"/>
              </w:rPr>
              <w:t>Titolo/</w:t>
            </w:r>
            <w:r w:rsidRPr="005E61B6">
              <w:rPr>
                <w:b/>
                <w:i/>
                <w:sz w:val="20"/>
                <w:szCs w:val="20"/>
              </w:rPr>
              <w:t>Title</w:t>
            </w:r>
            <w:bookmarkEnd w:id="0"/>
            <w:bookmarkEnd w:id="1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14:paraId="63484386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  <w:bottom w:val="single" w:sz="4" w:space="0" w:color="3B3D3C"/>
            </w:tcBorders>
            <w:shd w:val="clear" w:color="auto" w:fill="auto"/>
          </w:tcPr>
          <w:p w14:paraId="665344D8" w14:textId="77777777" w:rsidR="008C0D42" w:rsidRPr="005E61B6" w:rsidRDefault="00B6774C" w:rsidP="008D20F5">
            <w:pPr>
              <w:spacing w:after="0"/>
              <w:rPr>
                <w:b/>
                <w:sz w:val="22"/>
              </w:rPr>
            </w:pPr>
            <w:r w:rsidRPr="005E61B6">
              <w:rPr>
                <w:b/>
                <w:bCs/>
                <w:sz w:val="22"/>
              </w:rPr>
              <w:t xml:space="preserve">Domanda di Accreditamento per gli  </w:t>
            </w:r>
            <w:r w:rsidRPr="005E61B6">
              <w:rPr>
                <w:b/>
                <w:bCs/>
                <w:sz w:val="22"/>
              </w:rPr>
              <w:br/>
              <w:t>Organismi di Validazione e Verifica</w:t>
            </w:r>
          </w:p>
        </w:tc>
      </w:tr>
      <w:tr w:rsidR="008C0D42" w:rsidRPr="00823462" w14:paraId="394EA2FA" w14:textId="77777777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3E4A9A49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14:paraId="4F0DAD5F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14:paraId="5AC100F5" w14:textId="77777777" w:rsidR="008C0D42" w:rsidRPr="005E61B6" w:rsidRDefault="00B6774C" w:rsidP="008D20F5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r w:rsidRPr="005E61B6">
              <w:rPr>
                <w:b/>
                <w:bCs/>
                <w:i/>
                <w:szCs w:val="24"/>
                <w:lang w:val="en-GB"/>
              </w:rPr>
              <w:t xml:space="preserve">Application for Accreditation </w:t>
            </w:r>
            <w:r w:rsidRPr="005E61B6">
              <w:rPr>
                <w:b/>
                <w:i/>
                <w:szCs w:val="24"/>
                <w:lang w:val="en-GB"/>
              </w:rPr>
              <w:t xml:space="preserve">of </w:t>
            </w:r>
            <w:r w:rsidRPr="005E61B6">
              <w:rPr>
                <w:b/>
                <w:bCs/>
                <w:i/>
                <w:szCs w:val="24"/>
                <w:lang w:val="en-GB"/>
              </w:rPr>
              <w:t>Validation and Verification Bodies</w:t>
            </w:r>
          </w:p>
        </w:tc>
      </w:tr>
      <w:tr w:rsidR="008C0D42" w:rsidRPr="005E61B6" w14:paraId="10CB0E57" w14:textId="77777777" w:rsidTr="00B6774C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18CF20D9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5E61B6">
              <w:rPr>
                <w:b/>
                <w:sz w:val="20"/>
                <w:szCs w:val="20"/>
              </w:rPr>
              <w:t>Sigla/</w:t>
            </w:r>
            <w:r w:rsidRPr="005E61B6">
              <w:rPr>
                <w:b/>
                <w:i/>
                <w:sz w:val="20"/>
                <w:szCs w:val="20"/>
              </w:rPr>
              <w:t>Reference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5D2BD802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760AA0E3" w14:textId="77777777" w:rsidR="008C0D42" w:rsidRPr="005E61B6" w:rsidRDefault="00926581" w:rsidP="008D20F5">
            <w:pPr>
              <w:rPr>
                <w:b/>
                <w:sz w:val="20"/>
                <w:szCs w:val="20"/>
              </w:rPr>
            </w:pPr>
            <w:r w:rsidRPr="005E61B6">
              <w:rPr>
                <w:b/>
                <w:sz w:val="20"/>
                <w:szCs w:val="20"/>
              </w:rPr>
              <w:t>DA</w:t>
            </w:r>
            <w:r w:rsidR="00F34E43" w:rsidRPr="005E61B6">
              <w:rPr>
                <w:b/>
                <w:sz w:val="20"/>
                <w:szCs w:val="20"/>
              </w:rPr>
              <w:t>-</w:t>
            </w:r>
            <w:r w:rsidR="00B6774C" w:rsidRPr="005E61B6">
              <w:rPr>
                <w:b/>
                <w:sz w:val="20"/>
                <w:szCs w:val="20"/>
              </w:rPr>
              <w:t>11</w:t>
            </w:r>
          </w:p>
        </w:tc>
      </w:tr>
      <w:tr w:rsidR="008C0D42" w:rsidRPr="005E61B6" w14:paraId="50DFA78B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58F1EC68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5E61B6">
              <w:rPr>
                <w:b/>
                <w:sz w:val="20"/>
                <w:szCs w:val="20"/>
              </w:rPr>
              <w:t>Revisione/</w:t>
            </w:r>
            <w:r w:rsidRPr="005E61B6">
              <w:rPr>
                <w:b/>
                <w:i/>
                <w:sz w:val="20"/>
                <w:szCs w:val="20"/>
              </w:rPr>
              <w:t>Revision</w:t>
            </w:r>
            <w:bookmarkEnd w:id="4"/>
            <w:bookmarkEnd w:id="5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54073296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332C9868" w14:textId="77777777" w:rsidR="008C0D42" w:rsidRPr="005E61B6" w:rsidRDefault="00B6774C" w:rsidP="008D20F5">
            <w:pPr>
              <w:rPr>
                <w:b/>
                <w:sz w:val="20"/>
                <w:szCs w:val="20"/>
              </w:rPr>
            </w:pPr>
            <w:r w:rsidRPr="005E61B6">
              <w:rPr>
                <w:b/>
                <w:sz w:val="20"/>
                <w:szCs w:val="20"/>
              </w:rPr>
              <w:t>00</w:t>
            </w:r>
          </w:p>
        </w:tc>
      </w:tr>
      <w:tr w:rsidR="008C0D42" w:rsidRPr="005E61B6" w14:paraId="481C4923" w14:textId="77777777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2B7090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5E61B6">
              <w:rPr>
                <w:b/>
                <w:sz w:val="20"/>
                <w:szCs w:val="20"/>
              </w:rPr>
              <w:t>Data/</w:t>
            </w:r>
            <w:r w:rsidRPr="005E61B6">
              <w:rPr>
                <w:b/>
                <w:i/>
                <w:sz w:val="20"/>
                <w:szCs w:val="20"/>
              </w:rPr>
              <w:t>Date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308A21D3" w14:textId="77777777" w:rsidR="008C0D42" w:rsidRPr="005E61B6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406981" w14:textId="77777777" w:rsidR="008C0D42" w:rsidRPr="005E61B6" w:rsidRDefault="00B6774C" w:rsidP="008D20F5">
            <w:pPr>
              <w:rPr>
                <w:b/>
                <w:sz w:val="20"/>
                <w:szCs w:val="20"/>
              </w:rPr>
            </w:pPr>
            <w:r w:rsidRPr="005E61B6">
              <w:rPr>
                <w:b/>
                <w:sz w:val="20"/>
                <w:szCs w:val="20"/>
              </w:rPr>
              <w:t>30-06-2020</w:t>
            </w:r>
          </w:p>
        </w:tc>
      </w:tr>
    </w:tbl>
    <w:p w14:paraId="002EA44D" w14:textId="77777777" w:rsidR="00B6774C" w:rsidRPr="005E61B6" w:rsidRDefault="00B6774C" w:rsidP="00B6774C">
      <w:pPr>
        <w:spacing w:after="0"/>
        <w:rPr>
          <w:vanish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RPr="005E61B6" w14:paraId="7C735186" w14:textId="77777777" w:rsidTr="00B6774C">
        <w:trPr>
          <w:trHeight w:val="4535"/>
        </w:trPr>
        <w:tc>
          <w:tcPr>
            <w:tcW w:w="9060" w:type="dxa"/>
            <w:tcBorders>
              <w:bottom w:val="nil"/>
            </w:tcBorders>
            <w:shd w:val="clear" w:color="auto" w:fill="auto"/>
          </w:tcPr>
          <w:p w14:paraId="1861D69F" w14:textId="77777777" w:rsidR="008C0D42" w:rsidRPr="005E61B6" w:rsidRDefault="008C0D42" w:rsidP="008D20F5"/>
        </w:tc>
      </w:tr>
    </w:tbl>
    <w:p w14:paraId="6F0B7FFD" w14:textId="77777777" w:rsidR="00B6774C" w:rsidRPr="005E61B6" w:rsidRDefault="00B6774C" w:rsidP="00B6774C">
      <w:pPr>
        <w:spacing w:after="0"/>
        <w:rPr>
          <w:vanish/>
        </w:rPr>
      </w:pPr>
    </w:p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8C0D42" w:rsidRPr="005E61B6" w14:paraId="7AFD53FC" w14:textId="77777777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39F822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75F1077D" w14:textId="77777777" w:rsidR="008C0D42" w:rsidRPr="005E61B6" w:rsidRDefault="008C0D42" w:rsidP="00F40549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95021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7243D66E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862F00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49C5E259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8957E2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8C0D42" w:rsidRPr="005E61B6" w14:paraId="379233AD" w14:textId="77777777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8BF769" w14:textId="77777777" w:rsidR="00BA1EE3" w:rsidRPr="005E61B6" w:rsidRDefault="00B6774C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Assistente al </w:t>
            </w:r>
            <w:r w:rsidR="00BA1EE3"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Responsabile </w:t>
            </w:r>
          </w:p>
          <w:p w14:paraId="0B9F6392" w14:textId="77777777" w:rsidR="00BA1EE3" w:rsidRPr="005E61B6" w:rsidRDefault="00BA1EE3" w:rsidP="00B6774C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del </w:t>
            </w:r>
            <w:r w:rsidR="00B6774C"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Sistema di Gestione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7CBB8524" w14:textId="77777777" w:rsidR="008C0D42" w:rsidRPr="005E61B6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FC39E" w14:textId="77777777" w:rsidR="008C0D42" w:rsidRPr="005E61B6" w:rsidRDefault="00926581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sz w:val="16"/>
                <w:szCs w:val="18"/>
                <w:lang w:eastAsia="ar-SA"/>
              </w:rPr>
              <w:t>I</w:t>
            </w:r>
            <w:r w:rsidR="00B6774C" w:rsidRPr="005E61B6">
              <w:rPr>
                <w:rFonts w:eastAsia="Times New Roman" w:cs="New York"/>
                <w:sz w:val="16"/>
                <w:szCs w:val="18"/>
                <w:lang w:eastAsia="ar-SA"/>
              </w:rPr>
              <w:t>l</w:t>
            </w:r>
            <w:r w:rsidR="00BA1EE3"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 Direttor</w:t>
            </w:r>
            <w:r w:rsidR="00B6774C" w:rsidRPr="005E61B6">
              <w:rPr>
                <w:rFonts w:eastAsia="Times New Roman" w:cs="New York"/>
                <w:sz w:val="16"/>
                <w:szCs w:val="18"/>
                <w:lang w:eastAsia="ar-SA"/>
              </w:rPr>
              <w:t>e</w:t>
            </w:r>
          </w:p>
          <w:p w14:paraId="493062E2" w14:textId="77777777" w:rsidR="00BA1EE3" w:rsidRPr="005E61B6" w:rsidRDefault="00BA1EE3" w:rsidP="00BA1EE3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sz w:val="16"/>
                <w:szCs w:val="18"/>
                <w:lang w:eastAsia="ar-SA"/>
              </w:rPr>
              <w:t xml:space="preserve">di </w:t>
            </w:r>
            <w:r w:rsidR="002A3B09" w:rsidRPr="005E61B6">
              <w:rPr>
                <w:rFonts w:eastAsia="Times New Roman" w:cs="New York"/>
                <w:sz w:val="16"/>
                <w:szCs w:val="18"/>
                <w:lang w:eastAsia="ar-SA"/>
              </w:rPr>
              <w:t>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604E53D0" w14:textId="77777777" w:rsidR="008C0D42" w:rsidRPr="005E61B6" w:rsidRDefault="008C0D42" w:rsidP="00BA1EE3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238FE" w14:textId="77777777" w:rsidR="008C0D42" w:rsidRPr="005E61B6" w:rsidRDefault="00926581" w:rsidP="00926581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 w:rsidRPr="005E61B6"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6281275C" w14:textId="77777777" w:rsidR="008C0D42" w:rsidRPr="005E61B6" w:rsidRDefault="008C0D42" w:rsidP="00F40549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FF261" w14:textId="61E5FA28" w:rsidR="008C0D42" w:rsidRPr="005E61B6" w:rsidRDefault="00823462" w:rsidP="00823462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1</w:t>
            </w:r>
            <w:r w:rsidR="00F34AFA">
              <w:rPr>
                <w:rFonts w:eastAsia="Times New Roman" w:cs="New York"/>
                <w:sz w:val="16"/>
                <w:szCs w:val="18"/>
                <w:lang w:eastAsia="ar-SA"/>
              </w:rPr>
              <w:t>5</w:t>
            </w:r>
            <w:r w:rsidR="00B6774C" w:rsidRPr="005E61B6">
              <w:rPr>
                <w:rFonts w:eastAsia="Times New Roman" w:cs="New York"/>
                <w:sz w:val="16"/>
                <w:szCs w:val="18"/>
                <w:lang w:eastAsia="ar-SA"/>
              </w:rPr>
              <w:t>-07-2020</w:t>
            </w:r>
          </w:p>
        </w:tc>
      </w:tr>
    </w:tbl>
    <w:p w14:paraId="7ED555C7" w14:textId="77777777" w:rsidR="008866DE" w:rsidRPr="005E61B6" w:rsidRDefault="008866DE" w:rsidP="001F0CE6"/>
    <w:p w14:paraId="59489CA4" w14:textId="77777777" w:rsidR="004B23D0" w:rsidRPr="005E61B6" w:rsidRDefault="004B23D0" w:rsidP="001F0CE6">
      <w:pPr>
        <w:sectPr w:rsidR="004B23D0" w:rsidRPr="005E61B6" w:rsidSect="00971C1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BF4B0F" w:rsidRPr="005E61B6" w14:paraId="7D3EFB3D" w14:textId="77777777" w:rsidTr="00972DC6">
        <w:tc>
          <w:tcPr>
            <w:tcW w:w="3020" w:type="dxa"/>
          </w:tcPr>
          <w:p w14:paraId="51AE2867" w14:textId="77777777" w:rsidR="00BF4B0F" w:rsidRPr="005E61B6" w:rsidRDefault="00BF4B0F" w:rsidP="00972DC6">
            <w:pPr>
              <w:tabs>
                <w:tab w:val="left" w:pos="284"/>
                <w:tab w:val="left" w:pos="330"/>
              </w:tabs>
              <w:rPr>
                <w:sz w:val="22"/>
              </w:rPr>
            </w:pPr>
            <w:r w:rsidRPr="005E61B6">
              <w:rPr>
                <w:b/>
                <w:sz w:val="22"/>
              </w:rPr>
              <w:lastRenderedPageBreak/>
              <w:sym w:font="Wingdings" w:char="F06F"/>
            </w:r>
            <w:r w:rsidRPr="005E61B6">
              <w:rPr>
                <w:b/>
                <w:sz w:val="22"/>
              </w:rPr>
              <w:tab/>
            </w:r>
            <w:r w:rsidRPr="005E61B6">
              <w:rPr>
                <w:sz w:val="22"/>
              </w:rPr>
              <w:t>ACCREDITAMENTO</w:t>
            </w:r>
          </w:p>
        </w:tc>
        <w:tc>
          <w:tcPr>
            <w:tcW w:w="2362" w:type="dxa"/>
          </w:tcPr>
          <w:p w14:paraId="2150D5AE" w14:textId="77777777" w:rsidR="00BF4B0F" w:rsidRPr="005E61B6" w:rsidRDefault="00BF4B0F" w:rsidP="00972DC6">
            <w:pPr>
              <w:tabs>
                <w:tab w:val="left" w:pos="258"/>
                <w:tab w:val="left" w:pos="284"/>
              </w:tabs>
              <w:rPr>
                <w:sz w:val="22"/>
              </w:rPr>
            </w:pPr>
            <w:r w:rsidRPr="005E61B6">
              <w:rPr>
                <w:b/>
                <w:sz w:val="22"/>
              </w:rPr>
              <w:sym w:font="Wingdings" w:char="F06F"/>
            </w:r>
            <w:r w:rsidRPr="005E61B6">
              <w:rPr>
                <w:b/>
                <w:sz w:val="22"/>
              </w:rPr>
              <w:tab/>
            </w:r>
            <w:r w:rsidRPr="005E61B6">
              <w:rPr>
                <w:sz w:val="22"/>
              </w:rPr>
              <w:t>ESTENSIONE</w:t>
            </w:r>
          </w:p>
        </w:tc>
        <w:tc>
          <w:tcPr>
            <w:tcW w:w="3678" w:type="dxa"/>
          </w:tcPr>
          <w:p w14:paraId="35223B05" w14:textId="77777777" w:rsidR="00BF4B0F" w:rsidRPr="005E61B6" w:rsidRDefault="00BF4B0F" w:rsidP="00972DC6">
            <w:pPr>
              <w:tabs>
                <w:tab w:val="left" w:pos="284"/>
                <w:tab w:val="left" w:pos="312"/>
              </w:tabs>
              <w:jc w:val="left"/>
              <w:rPr>
                <w:sz w:val="22"/>
              </w:rPr>
            </w:pPr>
            <w:r w:rsidRPr="005E61B6">
              <w:rPr>
                <w:b/>
                <w:sz w:val="22"/>
              </w:rPr>
              <w:sym w:font="Wingdings" w:char="F06F"/>
            </w:r>
            <w:r w:rsidRPr="005E61B6">
              <w:rPr>
                <w:b/>
                <w:sz w:val="22"/>
              </w:rPr>
              <w:tab/>
            </w:r>
            <w:r w:rsidRPr="005E61B6">
              <w:rPr>
                <w:sz w:val="22"/>
              </w:rPr>
              <w:t xml:space="preserve">RICHIESTA VERIFICA </w:t>
            </w:r>
            <w:r w:rsidRPr="005E61B6">
              <w:rPr>
                <w:sz w:val="22"/>
              </w:rPr>
              <w:tab/>
              <w:t>PRELIMINARE</w:t>
            </w:r>
          </w:p>
        </w:tc>
      </w:tr>
      <w:tr w:rsidR="00BF4B0F" w:rsidRPr="005E61B6" w14:paraId="57D2566D" w14:textId="77777777" w:rsidTr="00972DC6">
        <w:tc>
          <w:tcPr>
            <w:tcW w:w="9060" w:type="dxa"/>
            <w:gridSpan w:val="3"/>
            <w:vAlign w:val="center"/>
          </w:tcPr>
          <w:p w14:paraId="74395DD9" w14:textId="77777777" w:rsidR="00BF4B0F" w:rsidRPr="005E61B6" w:rsidRDefault="00BF4B0F" w:rsidP="00972DC6">
            <w:pPr>
              <w:tabs>
                <w:tab w:val="left" w:pos="259"/>
                <w:tab w:val="left" w:pos="284"/>
              </w:tabs>
              <w:jc w:val="center"/>
              <w:rPr>
                <w:strike/>
                <w:sz w:val="22"/>
              </w:rPr>
            </w:pPr>
            <w:r w:rsidRPr="005E61B6">
              <w:rPr>
                <w:b/>
                <w:sz w:val="22"/>
              </w:rPr>
              <w:sym w:font="Wingdings" w:char="F06F"/>
            </w:r>
            <w:r w:rsidRPr="005E61B6">
              <w:rPr>
                <w:b/>
                <w:sz w:val="22"/>
              </w:rPr>
              <w:tab/>
            </w:r>
            <w:r w:rsidRPr="005E61B6">
              <w:rPr>
                <w:sz w:val="22"/>
              </w:rPr>
              <w:t>TRASFERIMENTO DELL’ACCREDITAMENTO</w:t>
            </w:r>
          </w:p>
        </w:tc>
      </w:tr>
    </w:tbl>
    <w:p w14:paraId="3B4A7288" w14:textId="77777777" w:rsidR="00BF4B0F" w:rsidRPr="005E61B6" w:rsidRDefault="00BF4B0F" w:rsidP="00BF4B0F">
      <w:pPr>
        <w:pStyle w:val="Titolo1"/>
      </w:pPr>
      <w:r w:rsidRPr="005E61B6">
        <w:t>Acronimo e ragione sociale del V&amp;VB</w:t>
      </w:r>
    </w:p>
    <w:p w14:paraId="3218AA91" w14:textId="77777777" w:rsidR="00BF4B0F" w:rsidRPr="005E61B6" w:rsidRDefault="00BF4B0F" w:rsidP="00BF4B0F">
      <w:r w:rsidRPr="005E61B6">
        <w:rPr>
          <w:szCs w:val="18"/>
        </w:rPr>
        <w:t>(S</w:t>
      </w:r>
      <w:r w:rsidRPr="005E61B6">
        <w:rPr>
          <w:rFonts w:cs="Arial"/>
          <w:szCs w:val="18"/>
        </w:rPr>
        <w:t>i riporti l’esatta ragione sociale così come riportata sulla Visura camerale o altro documento attestante l'identità giuridica del V&amp;VB).</w:t>
      </w:r>
    </w:p>
    <w:p w14:paraId="77544A60" w14:textId="77777777" w:rsidR="00BF4B0F" w:rsidRPr="005E61B6" w:rsidRDefault="00BF4B0F" w:rsidP="00BF4B0F">
      <w:r w:rsidRPr="005E61B6">
        <w:t>………………………………………………………………………………………………………………………………………………………………...</w:t>
      </w:r>
    </w:p>
    <w:p w14:paraId="77B62C93" w14:textId="77777777" w:rsidR="00BF4B0F" w:rsidRPr="005E61B6" w:rsidRDefault="00BF4B0F" w:rsidP="00BF4B0F">
      <w:pPr>
        <w:pStyle w:val="Titolo1"/>
      </w:pPr>
      <w:r w:rsidRPr="005E61B6">
        <w:t>IL CLAIM PER CUI VIENE PRESENTATA LA PRESENTE DOMANDA SARÀ OGGETTO DI:</w:t>
      </w:r>
    </w:p>
    <w:p w14:paraId="22D8EC3B" w14:textId="77777777" w:rsidR="00BF4B0F" w:rsidRPr="005E61B6" w:rsidRDefault="00BF4B0F" w:rsidP="00BF4B0F">
      <w:pPr>
        <w:spacing w:before="240"/>
        <w:ind w:left="1066"/>
        <w:rPr>
          <w:rFonts w:eastAsia="MS Gothic"/>
          <w:b/>
          <w:caps/>
          <w:sz w:val="22"/>
        </w:rPr>
      </w:pPr>
      <w:r w:rsidRPr="005E61B6">
        <w:rPr>
          <w:rFonts w:eastAsia="MS Gothic"/>
          <w:b/>
          <w:caps/>
          <w:sz w:val="22"/>
        </w:rPr>
        <w:sym w:font="Wingdings" w:char="F0A8"/>
      </w:r>
      <w:r w:rsidRPr="005E61B6">
        <w:rPr>
          <w:rFonts w:eastAsia="MS Gothic"/>
          <w:b/>
          <w:caps/>
          <w:sz w:val="22"/>
        </w:rPr>
        <w:t xml:space="preserve"> VERIFICA </w:t>
      </w:r>
    </w:p>
    <w:p w14:paraId="76EB4B67" w14:textId="77777777" w:rsidR="00BF4B0F" w:rsidRPr="005E61B6" w:rsidRDefault="00BF4B0F" w:rsidP="00BF4B0F">
      <w:pPr>
        <w:ind w:left="1065"/>
        <w:rPr>
          <w:rFonts w:eastAsia="MS Gothic"/>
          <w:b/>
          <w:caps/>
          <w:sz w:val="22"/>
        </w:rPr>
      </w:pPr>
      <w:r w:rsidRPr="005E61B6">
        <w:rPr>
          <w:rFonts w:eastAsia="MS Gothic"/>
          <w:b/>
          <w:caps/>
          <w:sz w:val="22"/>
        </w:rPr>
        <w:sym w:font="Wingdings" w:char="F0A8"/>
      </w:r>
      <w:r w:rsidRPr="005E61B6">
        <w:rPr>
          <w:rFonts w:eastAsia="MS Gothic"/>
          <w:b/>
          <w:caps/>
          <w:sz w:val="22"/>
        </w:rPr>
        <w:t xml:space="preserve"> VALIDAZIONE </w:t>
      </w:r>
    </w:p>
    <w:p w14:paraId="3BB8A28F" w14:textId="77777777" w:rsidR="00BF4B0F" w:rsidRPr="005E61B6" w:rsidRDefault="00BF4B0F" w:rsidP="00BF4B0F">
      <w:pPr>
        <w:pStyle w:val="Titolo1"/>
        <w:spacing w:after="0"/>
      </w:pPr>
      <w:r w:rsidRPr="005E61B6">
        <w:t xml:space="preserve">DETTAGLIO DEL CLAIM PER CUI SI RICHIEDE L’ACCREDITAMENTO: </w:t>
      </w:r>
    </w:p>
    <w:p w14:paraId="35411068" w14:textId="77777777" w:rsidR="00BF4B0F" w:rsidRPr="005E61B6" w:rsidRDefault="00BF4B0F" w:rsidP="00BF4B0F">
      <w:pPr>
        <w:autoSpaceDE w:val="0"/>
        <w:autoSpaceDN w:val="0"/>
        <w:adjustRightInd w:val="0"/>
        <w:rPr>
          <w:sz w:val="20"/>
        </w:rPr>
      </w:pPr>
      <w:r w:rsidRPr="005E61B6">
        <w:rPr>
          <w:sz w:val="20"/>
        </w:rPr>
        <w:t xml:space="preserve">Specificare il campo di applicazione, i principi, le ipotesi e le condizioni al contorno (per esempio, temporali, geografiche o fisiche) del claim: </w:t>
      </w:r>
    </w:p>
    <w:p w14:paraId="1C1F3210" w14:textId="77777777" w:rsidR="00BF4B0F" w:rsidRPr="005E61B6" w:rsidRDefault="00BF4B0F" w:rsidP="00BF4B0F">
      <w:pPr>
        <w:autoSpaceDE w:val="0"/>
        <w:autoSpaceDN w:val="0"/>
        <w:adjustRightInd w:val="0"/>
        <w:rPr>
          <w:sz w:val="20"/>
        </w:rPr>
      </w:pPr>
      <w:r w:rsidRPr="005E61B6">
        <w:rPr>
          <w:sz w:val="20"/>
        </w:rPr>
        <w:t>…………………………………………………………………………………………………………………………………………………</w:t>
      </w:r>
    </w:p>
    <w:p w14:paraId="73D03FD7" w14:textId="77777777" w:rsidR="00BF4B0F" w:rsidRPr="005E61B6" w:rsidRDefault="00BF4B0F" w:rsidP="00BF4B0F">
      <w:pPr>
        <w:pStyle w:val="Titolo2"/>
      </w:pPr>
      <w:r w:rsidRPr="005E61B6">
        <w:t xml:space="preserve">Riferimenti Normativi per i Clienti dell’Organismo (riferimenti normativi applicabili alle attività di valutazione oggetto di accreditamento) </w:t>
      </w:r>
    </w:p>
    <w:tbl>
      <w:tblPr>
        <w:tblW w:w="9072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4348"/>
        <w:gridCol w:w="330"/>
        <w:gridCol w:w="4394"/>
      </w:tblGrid>
      <w:tr w:rsidR="00BF4B0F" w:rsidRPr="005E61B6" w14:paraId="45C75123" w14:textId="77777777" w:rsidTr="00972DC6">
        <w:trPr>
          <w:trHeight w:hRule="exact" w:val="510"/>
        </w:trPr>
        <w:tc>
          <w:tcPr>
            <w:tcW w:w="4348" w:type="dxa"/>
            <w:shd w:val="clear" w:color="auto" w:fill="auto"/>
          </w:tcPr>
          <w:p w14:paraId="172E0582" w14:textId="77777777" w:rsidR="00BF4B0F" w:rsidRPr="005E61B6" w:rsidRDefault="00674FCB" w:rsidP="00972DC6">
            <w:pPr>
              <w:spacing w:after="0" w:line="240" w:lineRule="auto"/>
              <w:rPr>
                <w:rFonts w:eastAsia="MS Gothic"/>
                <w:szCs w:val="18"/>
                <w:lang w:val="en-US"/>
              </w:rPr>
            </w:pPr>
            <w:r w:rsidRPr="005E61B6">
              <w:rPr>
                <w:rFonts w:eastAsia="MS Gothic"/>
                <w:szCs w:val="18"/>
                <w:lang w:val="en-US"/>
              </w:rPr>
              <w:t>Schema di accreditamento</w:t>
            </w:r>
          </w:p>
        </w:tc>
        <w:tc>
          <w:tcPr>
            <w:tcW w:w="330" w:type="dxa"/>
            <w:shd w:val="clear" w:color="auto" w:fill="auto"/>
          </w:tcPr>
          <w:p w14:paraId="5B95FD01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18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2417F2B8" w14:textId="71B58051" w:rsidR="00BF4B0F" w:rsidRPr="005E61B6" w:rsidRDefault="00674FCB" w:rsidP="00972DC6">
            <w:pPr>
              <w:spacing w:after="0" w:line="240" w:lineRule="auto"/>
              <w:rPr>
                <w:rFonts w:eastAsia="MS Gothic"/>
                <w:szCs w:val="18"/>
              </w:rPr>
            </w:pPr>
            <w:r w:rsidRPr="005E61B6">
              <w:rPr>
                <w:szCs w:val="18"/>
              </w:rPr>
              <w:t>Riferimenti Normativi (incluso eventuale dettaglio del programm</w:t>
            </w:r>
            <w:r w:rsidR="00F34AFA">
              <w:rPr>
                <w:szCs w:val="18"/>
              </w:rPr>
              <w:t>a</w:t>
            </w:r>
            <w:r w:rsidRPr="005E61B6">
              <w:rPr>
                <w:szCs w:val="18"/>
              </w:rPr>
              <w:t>)</w:t>
            </w:r>
          </w:p>
        </w:tc>
      </w:tr>
      <w:tr w:rsidR="00BF4B0F" w:rsidRPr="005E61B6" w14:paraId="76D43B43" w14:textId="77777777" w:rsidTr="00972DC6">
        <w:trPr>
          <w:trHeight w:hRule="exact" w:val="510"/>
        </w:trPr>
        <w:tc>
          <w:tcPr>
            <w:tcW w:w="4348" w:type="dxa"/>
            <w:shd w:val="clear" w:color="auto" w:fill="auto"/>
          </w:tcPr>
          <w:p w14:paraId="0A8092D2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  <w:r w:rsidRPr="005E61B6">
              <w:rPr>
                <w:rFonts w:eastAsia="MS Gothic"/>
                <w:szCs w:val="26"/>
                <w:lang w:val="en-US"/>
              </w:rPr>
              <w:t>…………………………………………………………………………</w:t>
            </w:r>
          </w:p>
        </w:tc>
        <w:tc>
          <w:tcPr>
            <w:tcW w:w="330" w:type="dxa"/>
            <w:shd w:val="clear" w:color="auto" w:fill="auto"/>
          </w:tcPr>
          <w:p w14:paraId="018D335F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20F87604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  <w:r w:rsidRPr="005E61B6">
              <w:rPr>
                <w:rFonts w:eastAsia="MS Gothic"/>
                <w:szCs w:val="26"/>
                <w:lang w:val="en-US"/>
              </w:rPr>
              <w:t>…………………………………………………………………………</w:t>
            </w:r>
          </w:p>
        </w:tc>
      </w:tr>
      <w:tr w:rsidR="00BF4B0F" w:rsidRPr="005E61B6" w14:paraId="3BEDCF84" w14:textId="77777777" w:rsidTr="00972DC6">
        <w:trPr>
          <w:trHeight w:hRule="exact" w:val="510"/>
        </w:trPr>
        <w:tc>
          <w:tcPr>
            <w:tcW w:w="4348" w:type="dxa"/>
            <w:shd w:val="clear" w:color="auto" w:fill="auto"/>
          </w:tcPr>
          <w:p w14:paraId="46F26D71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  <w:r w:rsidRPr="005E61B6">
              <w:rPr>
                <w:rFonts w:eastAsia="MS Gothic"/>
                <w:szCs w:val="26"/>
                <w:lang w:val="en-US"/>
              </w:rPr>
              <w:t>…………………………………………………………………………</w:t>
            </w:r>
          </w:p>
        </w:tc>
        <w:tc>
          <w:tcPr>
            <w:tcW w:w="330" w:type="dxa"/>
            <w:shd w:val="clear" w:color="auto" w:fill="auto"/>
          </w:tcPr>
          <w:p w14:paraId="5D5D6017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623C3C9A" w14:textId="77777777" w:rsidR="00BF4B0F" w:rsidRPr="005E61B6" w:rsidRDefault="00BF4B0F" w:rsidP="00972DC6">
            <w:pPr>
              <w:spacing w:after="0" w:line="240" w:lineRule="auto"/>
              <w:rPr>
                <w:rFonts w:eastAsia="MS Gothic"/>
                <w:szCs w:val="26"/>
                <w:lang w:val="en-US"/>
              </w:rPr>
            </w:pPr>
            <w:r w:rsidRPr="005E61B6">
              <w:rPr>
                <w:rFonts w:eastAsia="MS Gothic"/>
                <w:szCs w:val="26"/>
                <w:lang w:val="en-US"/>
              </w:rPr>
              <w:t>…………………………………………………………………………</w:t>
            </w:r>
          </w:p>
        </w:tc>
      </w:tr>
    </w:tbl>
    <w:p w14:paraId="2D3EC030" w14:textId="77777777" w:rsidR="00674FCB" w:rsidRPr="005E61B6" w:rsidRDefault="00674FCB" w:rsidP="00674FCB">
      <w:pPr>
        <w:pStyle w:val="Titolo2"/>
      </w:pPr>
      <w:r w:rsidRPr="005E61B6">
        <w:t>Specificare se, per l’ambito oggetto della presente Domanda di Accreditamento, l’Organismo è in possesso di accreditamento per altro schema (es. PRD, LAB, ecc..) indicando gli estremi dell’accreditamento e l’AB che lo ha rilasciato</w:t>
      </w:r>
    </w:p>
    <w:p w14:paraId="5B5FC4FB" w14:textId="77777777" w:rsidR="00674FCB" w:rsidRPr="005E61B6" w:rsidRDefault="00674FCB" w:rsidP="00674FCB">
      <w:pPr>
        <w:rPr>
          <w:b/>
          <w:sz w:val="22"/>
        </w:rPr>
      </w:pPr>
      <w:r w:rsidRPr="005E61B6">
        <w:rPr>
          <w:sz w:val="20"/>
        </w:rPr>
        <w:t>…………………………………………………………………………………………………………………………………………………</w:t>
      </w:r>
    </w:p>
    <w:p w14:paraId="0414BF55" w14:textId="70E27E34" w:rsidR="00674FCB" w:rsidRPr="005E61B6" w:rsidRDefault="00674FCB" w:rsidP="00674FCB">
      <w:pPr>
        <w:pStyle w:val="Titolo2"/>
      </w:pPr>
      <w:r w:rsidRPr="005E61B6">
        <w:lastRenderedPageBreak/>
        <w:t>Programm</w:t>
      </w:r>
      <w:r w:rsidR="00F34AFA">
        <w:t>a</w:t>
      </w:r>
      <w:r w:rsidRPr="005E61B6">
        <w:t xml:space="preserve"> o documento di Accreditamento (Scopo dell’Accreditamento)</w:t>
      </w:r>
    </w:p>
    <w:p w14:paraId="2AFCD3CE" w14:textId="77777777" w:rsidR="00674FCB" w:rsidRPr="005E61B6" w:rsidRDefault="00674FCB" w:rsidP="00674FCB">
      <w:pPr>
        <w:rPr>
          <w:b/>
          <w:sz w:val="22"/>
        </w:rPr>
      </w:pPr>
      <w:r w:rsidRPr="005E61B6">
        <w:rPr>
          <w:sz w:val="20"/>
        </w:rPr>
        <w:t>…………………………………………………………………………………………………………………………………………………</w:t>
      </w:r>
    </w:p>
    <w:p w14:paraId="40565AF4" w14:textId="77777777" w:rsidR="00674FCB" w:rsidRPr="005E61B6" w:rsidRDefault="00674FCB" w:rsidP="00674FCB">
      <w:pPr>
        <w:rPr>
          <w:b/>
          <w:sz w:val="22"/>
        </w:rPr>
      </w:pPr>
      <w:r w:rsidRPr="005E61B6">
        <w:rPr>
          <w:sz w:val="20"/>
        </w:rPr>
        <w:t>…………………………………………………………………………………………………………………………………………………</w:t>
      </w:r>
    </w:p>
    <w:p w14:paraId="4BEC29AB" w14:textId="77777777" w:rsidR="00674FCB" w:rsidRPr="005E61B6" w:rsidRDefault="00674FCB" w:rsidP="00674FCB">
      <w:pPr>
        <w:rPr>
          <w:b/>
          <w:sz w:val="22"/>
        </w:rPr>
      </w:pPr>
      <w:r w:rsidRPr="005E61B6">
        <w:rPr>
          <w:sz w:val="20"/>
        </w:rPr>
        <w:t>…………………………………………………………………………………………………………………………………………………</w:t>
      </w:r>
    </w:p>
    <w:p w14:paraId="3E075598" w14:textId="77777777" w:rsidR="00267DB3" w:rsidRPr="005E61B6" w:rsidRDefault="00674FCB" w:rsidP="00A763E5">
      <w:pPr>
        <w:rPr>
          <w:szCs w:val="18"/>
        </w:rPr>
      </w:pPr>
      <w:r w:rsidRPr="005E61B6">
        <w:rPr>
          <w:i/>
          <w:szCs w:val="18"/>
        </w:rPr>
        <w:t>(possono essere usati riferimenti numerici o descrittivi); (se necessario, i riferimenti possono essere riportati in un Allegato)</w:t>
      </w:r>
    </w:p>
    <w:p w14:paraId="3A6B8535" w14:textId="77777777" w:rsidR="00674FCB" w:rsidRPr="005E61B6" w:rsidRDefault="00674FCB" w:rsidP="00674FCB">
      <w:pPr>
        <w:pStyle w:val="Titolo1"/>
      </w:pPr>
      <w:r w:rsidRPr="005E61B6">
        <w:t>PERSONALE DELL’ORGANISMO</w:t>
      </w:r>
    </w:p>
    <w:p w14:paraId="49E205B0" w14:textId="77777777" w:rsidR="00674FCB" w:rsidRPr="005E61B6" w:rsidRDefault="00674FCB" w:rsidP="00674FCB">
      <w:pPr>
        <w:pStyle w:val="Titolo2"/>
      </w:pPr>
      <w:r w:rsidRPr="005E61B6">
        <w:t xml:space="preserve">N°. Totale dei collaboratori </w:t>
      </w:r>
      <w:r w:rsidR="001B2922" w:rsidRPr="005E61B6">
        <w:t xml:space="preserve">INTERNI ED </w:t>
      </w:r>
      <w:r w:rsidRPr="005E61B6">
        <w:t>esterni utilizzati per le attività di validazione/verifica: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674FCB" w:rsidRPr="005E61B6" w14:paraId="7C651AB3" w14:textId="77777777" w:rsidTr="00972DC6">
        <w:tc>
          <w:tcPr>
            <w:tcW w:w="3020" w:type="dxa"/>
          </w:tcPr>
          <w:p w14:paraId="7F011D0E" w14:textId="77777777" w:rsidR="00674FCB" w:rsidRPr="005E61B6" w:rsidRDefault="00674FCB" w:rsidP="00972DC6"/>
        </w:tc>
        <w:tc>
          <w:tcPr>
            <w:tcW w:w="3020" w:type="dxa"/>
          </w:tcPr>
          <w:p w14:paraId="68C4A668" w14:textId="77777777" w:rsidR="00674FCB" w:rsidRPr="005E61B6" w:rsidRDefault="00674FCB" w:rsidP="00972DC6">
            <w:pPr>
              <w:jc w:val="center"/>
            </w:pPr>
            <w:r w:rsidRPr="005E61B6">
              <w:t>Interni</w:t>
            </w:r>
          </w:p>
        </w:tc>
        <w:tc>
          <w:tcPr>
            <w:tcW w:w="3020" w:type="dxa"/>
          </w:tcPr>
          <w:p w14:paraId="5B30DB97" w14:textId="77777777" w:rsidR="00674FCB" w:rsidRPr="005E61B6" w:rsidRDefault="00674FCB" w:rsidP="00972DC6">
            <w:pPr>
              <w:jc w:val="center"/>
            </w:pPr>
            <w:r w:rsidRPr="005E61B6">
              <w:t>Esterni</w:t>
            </w:r>
          </w:p>
        </w:tc>
      </w:tr>
      <w:tr w:rsidR="00674FCB" w:rsidRPr="005E61B6" w14:paraId="63DD39AB" w14:textId="77777777" w:rsidTr="00972DC6">
        <w:tc>
          <w:tcPr>
            <w:tcW w:w="3020" w:type="dxa"/>
          </w:tcPr>
          <w:p w14:paraId="4DBE45FA" w14:textId="77777777" w:rsidR="00674FCB" w:rsidRPr="005E61B6" w:rsidRDefault="005E61B6" w:rsidP="005E61B6">
            <w:r w:rsidRPr="005E61B6">
              <w:t>Auditor</w:t>
            </w:r>
          </w:p>
        </w:tc>
        <w:tc>
          <w:tcPr>
            <w:tcW w:w="3020" w:type="dxa"/>
          </w:tcPr>
          <w:p w14:paraId="178F78E4" w14:textId="77777777" w:rsidR="00674FCB" w:rsidRPr="005E61B6" w:rsidRDefault="00674FCB" w:rsidP="00972DC6"/>
        </w:tc>
        <w:tc>
          <w:tcPr>
            <w:tcW w:w="3020" w:type="dxa"/>
          </w:tcPr>
          <w:p w14:paraId="761D79F9" w14:textId="77777777" w:rsidR="00674FCB" w:rsidRPr="005E61B6" w:rsidRDefault="00674FCB" w:rsidP="00972DC6"/>
        </w:tc>
      </w:tr>
      <w:tr w:rsidR="00674FCB" w:rsidRPr="005E61B6" w14:paraId="6F66E1E8" w14:textId="77777777" w:rsidTr="00972DC6">
        <w:tc>
          <w:tcPr>
            <w:tcW w:w="3020" w:type="dxa"/>
          </w:tcPr>
          <w:p w14:paraId="38FA4AD6" w14:textId="77777777" w:rsidR="00674FCB" w:rsidRPr="005E61B6" w:rsidRDefault="00674FCB" w:rsidP="00972DC6">
            <w:r w:rsidRPr="005E61B6">
              <w:t xml:space="preserve">Esperti </w:t>
            </w:r>
          </w:p>
        </w:tc>
        <w:tc>
          <w:tcPr>
            <w:tcW w:w="3020" w:type="dxa"/>
          </w:tcPr>
          <w:p w14:paraId="7515B4ED" w14:textId="77777777" w:rsidR="00674FCB" w:rsidRPr="005E61B6" w:rsidRDefault="00674FCB" w:rsidP="00972DC6"/>
        </w:tc>
        <w:tc>
          <w:tcPr>
            <w:tcW w:w="3020" w:type="dxa"/>
          </w:tcPr>
          <w:p w14:paraId="5CCAE959" w14:textId="77777777" w:rsidR="00674FCB" w:rsidRPr="005E61B6" w:rsidRDefault="00674FCB" w:rsidP="00972DC6"/>
        </w:tc>
      </w:tr>
      <w:tr w:rsidR="00674FCB" w:rsidRPr="005E61B6" w14:paraId="355C105A" w14:textId="77777777" w:rsidTr="00972DC6">
        <w:tc>
          <w:tcPr>
            <w:tcW w:w="3020" w:type="dxa"/>
          </w:tcPr>
          <w:p w14:paraId="58F574AB" w14:textId="77777777" w:rsidR="00674FCB" w:rsidRPr="005E61B6" w:rsidRDefault="00674FCB" w:rsidP="00972DC6">
            <w:r w:rsidRPr="005E61B6">
              <w:t>Altro</w:t>
            </w:r>
          </w:p>
        </w:tc>
        <w:tc>
          <w:tcPr>
            <w:tcW w:w="3020" w:type="dxa"/>
          </w:tcPr>
          <w:p w14:paraId="5B89B9D5" w14:textId="77777777" w:rsidR="00674FCB" w:rsidRPr="005E61B6" w:rsidRDefault="00674FCB" w:rsidP="00972DC6"/>
        </w:tc>
        <w:tc>
          <w:tcPr>
            <w:tcW w:w="3020" w:type="dxa"/>
          </w:tcPr>
          <w:p w14:paraId="4DAB07EE" w14:textId="77777777" w:rsidR="00674FCB" w:rsidRPr="005E61B6" w:rsidRDefault="00674FCB" w:rsidP="00972DC6"/>
        </w:tc>
      </w:tr>
    </w:tbl>
    <w:p w14:paraId="27EC0CD6" w14:textId="77777777" w:rsidR="00674FCB" w:rsidRPr="005E61B6" w:rsidRDefault="00674FCB" w:rsidP="00674FCB">
      <w:pPr>
        <w:pStyle w:val="Titolo2"/>
      </w:pPr>
      <w:r w:rsidRPr="005E61B6">
        <w:rPr>
          <w:caps w:val="0"/>
        </w:rPr>
        <w:t>ORGANIGRAMMA</w:t>
      </w:r>
      <w:r w:rsidRPr="005E61B6">
        <w:t xml:space="preserve">: </w:t>
      </w:r>
    </w:p>
    <w:p w14:paraId="25B533CD" w14:textId="77777777" w:rsidR="00674FCB" w:rsidRPr="005E61B6" w:rsidRDefault="00674FCB" w:rsidP="00674FCB">
      <w:pPr>
        <w:pStyle w:val="Titolo2"/>
        <w:numPr>
          <w:ilvl w:val="0"/>
          <w:numId w:val="0"/>
        </w:numPr>
        <w:spacing w:after="120"/>
        <w:rPr>
          <w:b w:val="0"/>
          <w:caps w:val="0"/>
        </w:rPr>
      </w:pPr>
      <w:r w:rsidRPr="005E61B6">
        <w:rPr>
          <w:b w:val="0"/>
          <w:caps w:val="0"/>
        </w:rPr>
        <w:t xml:space="preserve">Deve essere allegato un organigramma (e/o documenti correlati) che consenta di identificare chiaramente l’organizzazione dell’ente richiedente in termini di relazioni gerarchiche (autorità), responsabilità, funzioni e compiti, a partire dagli organi direttivi e scendendo all’intera struttura. </w:t>
      </w:r>
    </w:p>
    <w:p w14:paraId="339112F2" w14:textId="77777777" w:rsidR="00674FCB" w:rsidRPr="005E61B6" w:rsidRDefault="00674FCB" w:rsidP="00674FCB">
      <w:pPr>
        <w:pStyle w:val="Titolo2"/>
        <w:numPr>
          <w:ilvl w:val="0"/>
          <w:numId w:val="0"/>
        </w:numPr>
        <w:spacing w:before="120"/>
        <w:rPr>
          <w:b w:val="0"/>
          <w:caps w:val="0"/>
        </w:rPr>
      </w:pPr>
      <w:r w:rsidRPr="005E61B6">
        <w:rPr>
          <w:b w:val="0"/>
          <w:caps w:val="0"/>
        </w:rPr>
        <w:t xml:space="preserve">L’organigramma deve chiaramente mostrare le relazioni tra il personale responsabile delle attività di verifica, la direzione dell’organismo e l’organo (o persone) responsabili delle decisioni riguardanti il rilascio delle dichiarazioni di verifica. </w:t>
      </w:r>
    </w:p>
    <w:p w14:paraId="5F908EBA" w14:textId="77777777" w:rsidR="00674FCB" w:rsidRPr="005E61B6" w:rsidRDefault="00674FCB" w:rsidP="00674FCB">
      <w:pPr>
        <w:pStyle w:val="Titolo2"/>
        <w:numPr>
          <w:ilvl w:val="0"/>
          <w:numId w:val="0"/>
        </w:numPr>
        <w:spacing w:before="120"/>
      </w:pPr>
      <w:r w:rsidRPr="005E61B6">
        <w:rPr>
          <w:b w:val="0"/>
          <w:caps w:val="0"/>
        </w:rPr>
        <w:t>Questa documentazione deve anche contenere i nomi e le qualifiche delle persone coinvolte nei processi di valutazione e, se applicabile, gli enti da essi rappresentati (quando esterni all’organismo richiedente).</w:t>
      </w:r>
    </w:p>
    <w:p w14:paraId="47C053FB" w14:textId="77777777" w:rsidR="00674FCB" w:rsidRPr="005E61B6" w:rsidRDefault="00674FCB" w:rsidP="00674FCB">
      <w:pPr>
        <w:rPr>
          <w:sz w:val="20"/>
        </w:rPr>
      </w:pPr>
      <w:r w:rsidRPr="005E61B6">
        <w:rPr>
          <w:sz w:val="20"/>
        </w:rPr>
        <w:t>Allegato N</w:t>
      </w:r>
      <w:r w:rsidRPr="005E61B6">
        <w:rPr>
          <w:sz w:val="20"/>
          <w:vertAlign w:val="superscript"/>
        </w:rPr>
        <w:t>0</w:t>
      </w:r>
      <w:r w:rsidRPr="005E61B6">
        <w:rPr>
          <w:sz w:val="20"/>
        </w:rPr>
        <w:t>:</w:t>
      </w:r>
      <w:r w:rsidRPr="005E61B6">
        <w:rPr>
          <w:sz w:val="20"/>
        </w:rPr>
        <w:tab/>
        <w:t>……….  (obbligatorio)</w:t>
      </w:r>
    </w:p>
    <w:p w14:paraId="386298EE" w14:textId="77777777" w:rsidR="00674FCB" w:rsidRPr="005E61B6" w:rsidRDefault="00674FCB" w:rsidP="00674FCB">
      <w:pPr>
        <w:pStyle w:val="Titolo1"/>
      </w:pPr>
      <w:r w:rsidRPr="005E61B6">
        <w:t>ATTIVITÀ DI VALUTAZIONE E DECISIONE SULLA VERIFICA</w:t>
      </w:r>
    </w:p>
    <w:p w14:paraId="3991A6A5" w14:textId="77777777" w:rsidR="00674FCB" w:rsidRPr="005E61B6" w:rsidRDefault="00674FCB" w:rsidP="00674FCB">
      <w:pPr>
        <w:pStyle w:val="Titolo3"/>
      </w:pPr>
      <w:r w:rsidRPr="005E61B6">
        <w:t>La funzione (persona singola o organo collettivo) responsabile per riesame che precede la decisione sul rilascio della dichiarazione di validazione/verifica e relativi curricula vitae.</w:t>
      </w:r>
    </w:p>
    <w:p w14:paraId="23B2ED06" w14:textId="77777777" w:rsidR="00674FCB" w:rsidRPr="005E61B6" w:rsidRDefault="00674FCB" w:rsidP="00674FCB">
      <w:pPr>
        <w:tabs>
          <w:tab w:val="left" w:pos="851"/>
        </w:tabs>
        <w:spacing w:before="120"/>
        <w:rPr>
          <w:sz w:val="20"/>
        </w:rPr>
      </w:pPr>
      <w:r w:rsidRPr="005E61B6">
        <w:rPr>
          <w:sz w:val="20"/>
        </w:rPr>
        <w:t>Allegato N°:</w:t>
      </w:r>
      <w:r w:rsidRPr="005E61B6">
        <w:rPr>
          <w:sz w:val="20"/>
        </w:rPr>
        <w:tab/>
        <w:t>………</w:t>
      </w:r>
      <w:r w:rsidRPr="005E61B6">
        <w:rPr>
          <w:sz w:val="20"/>
        </w:rPr>
        <w:tab/>
        <w:t>(obbligatorio)</w:t>
      </w:r>
    </w:p>
    <w:p w14:paraId="223BB3EE" w14:textId="77777777" w:rsidR="00674FCB" w:rsidRPr="005E61B6" w:rsidRDefault="00674FCB" w:rsidP="00674FCB">
      <w:pPr>
        <w:pStyle w:val="Titolo2"/>
      </w:pPr>
      <w:r w:rsidRPr="005E61B6">
        <w:rPr>
          <w:rStyle w:val="Titolo2Carattere"/>
          <w:b/>
        </w:rPr>
        <w:lastRenderedPageBreak/>
        <w:t>LA FUNZIONE (PERSONA SINGOLA O ORGANO COLLETTIVO) RESPONSABILE PER LE DECISIONI FINALI SUL RILASCIO DELLA DICHIARAZIONE DI VALIDAZIONE/VERIFICA E RELATIVI CURRICULA VITAE.</w:t>
      </w:r>
      <w:r w:rsidRPr="005E61B6">
        <w:rPr>
          <w:caps w:val="0"/>
        </w:rPr>
        <w:t xml:space="preserve"> </w:t>
      </w:r>
      <w:r w:rsidRPr="005E61B6">
        <w:rPr>
          <w:caps w:val="0"/>
          <w:u w:val="single"/>
        </w:rPr>
        <w:t>Si richiede di trasmettere anche la procedura/regolamento o documento equivalente di funzionamento del comitato tecnico di delibera</w:t>
      </w:r>
    </w:p>
    <w:p w14:paraId="67728681" w14:textId="77777777" w:rsidR="00674FCB" w:rsidRPr="005E61B6" w:rsidRDefault="00674FCB" w:rsidP="00674FCB">
      <w:pPr>
        <w:tabs>
          <w:tab w:val="left" w:pos="851"/>
        </w:tabs>
        <w:spacing w:before="120"/>
        <w:rPr>
          <w:sz w:val="20"/>
        </w:rPr>
      </w:pPr>
      <w:r w:rsidRPr="005E61B6">
        <w:rPr>
          <w:sz w:val="20"/>
        </w:rPr>
        <w:t>Allegato N°:</w:t>
      </w:r>
      <w:r w:rsidRPr="005E61B6">
        <w:rPr>
          <w:sz w:val="20"/>
        </w:rPr>
        <w:tab/>
        <w:t>………</w:t>
      </w:r>
      <w:r w:rsidRPr="005E61B6">
        <w:rPr>
          <w:sz w:val="20"/>
        </w:rPr>
        <w:tab/>
        <w:t>(obbligatorio)</w:t>
      </w:r>
    </w:p>
    <w:p w14:paraId="2F9EE2EC" w14:textId="77777777" w:rsidR="000354AB" w:rsidRDefault="00996981" w:rsidP="000354AB">
      <w:pPr>
        <w:pStyle w:val="Titolo2"/>
        <w:rPr>
          <w:caps w:val="0"/>
          <w:u w:val="single"/>
        </w:rPr>
      </w:pPr>
      <w:r w:rsidRPr="00823462">
        <w:t xml:space="preserve">NEL CASO IN CUI IL cab L’ABBIA PREVISTO, si richiede la trasmissione della </w:t>
      </w:r>
      <w:r w:rsidR="000354AB" w:rsidRPr="00823462">
        <w:t xml:space="preserve">composizione dell’Organo (Comitato per l’imparzialità) rappresentativo delle parti interessate </w:t>
      </w:r>
      <w:r w:rsidRPr="00823462">
        <w:t xml:space="preserve">la quale </w:t>
      </w:r>
      <w:r w:rsidR="000354AB" w:rsidRPr="00823462">
        <w:t>deve</w:t>
      </w:r>
      <w:r w:rsidR="000354AB" w:rsidRPr="005E61B6">
        <w:t xml:space="preserve"> essere descritta, specificando, per ogni membro, la parte rappresentata e le eventuali competenze/esperienze tecniche. </w:t>
      </w:r>
      <w:r w:rsidR="000354AB" w:rsidRPr="005E61B6">
        <w:rPr>
          <w:caps w:val="0"/>
          <w:u w:val="single"/>
        </w:rPr>
        <w:t>Si richiede di trasmettere anche la procedura/regolamento o documento equivalente di funzionamento dell’organo di salvaguardia dell’imparzialità o altro meccanismo di salvaguardia dell’imparzialità</w:t>
      </w:r>
    </w:p>
    <w:p w14:paraId="7D744C53" w14:textId="77777777" w:rsidR="000354AB" w:rsidRPr="005E61B6" w:rsidRDefault="000354AB" w:rsidP="000354AB">
      <w:pPr>
        <w:spacing w:before="120"/>
        <w:rPr>
          <w:sz w:val="20"/>
        </w:rPr>
      </w:pPr>
      <w:r w:rsidRPr="005E61B6">
        <w:rPr>
          <w:sz w:val="20"/>
        </w:rPr>
        <w:t>Allegato N</w:t>
      </w:r>
      <w:r w:rsidRPr="005E61B6">
        <w:rPr>
          <w:sz w:val="20"/>
          <w:vertAlign w:val="superscript"/>
        </w:rPr>
        <w:t>°</w:t>
      </w:r>
      <w:r w:rsidRPr="005E61B6">
        <w:rPr>
          <w:sz w:val="20"/>
        </w:rPr>
        <w:t>:</w:t>
      </w:r>
      <w:r w:rsidRPr="005E61B6">
        <w:rPr>
          <w:sz w:val="20"/>
        </w:rPr>
        <w:tab/>
        <w:t>………</w:t>
      </w:r>
      <w:r w:rsidRPr="005E61B6">
        <w:rPr>
          <w:sz w:val="20"/>
        </w:rPr>
        <w:tab/>
        <w:t>(obbligatorio)</w:t>
      </w:r>
    </w:p>
    <w:p w14:paraId="71A10F20" w14:textId="77777777" w:rsidR="00267DB3" w:rsidRPr="005E61B6" w:rsidRDefault="000354AB" w:rsidP="000354AB">
      <w:pPr>
        <w:pStyle w:val="Titolo1"/>
      </w:pPr>
      <w:r w:rsidRPr="005E61B6">
        <w:t>SUBAPPALTI E LABORATORI DI PROVA</w:t>
      </w:r>
    </w:p>
    <w:p w14:paraId="4ACE2BF2" w14:textId="15034107" w:rsidR="000354AB" w:rsidRPr="005E61B6" w:rsidRDefault="000354AB" w:rsidP="000354AB">
      <w:pPr>
        <w:pStyle w:val="Titolo3"/>
      </w:pPr>
      <w:r w:rsidRPr="005E61B6">
        <w:rPr>
          <w:sz w:val="22"/>
          <w:szCs w:val="22"/>
        </w:rPr>
        <w:t>Elenco delle Organizzazioni subappaltate</w:t>
      </w:r>
      <w:r w:rsidRPr="005E61B6">
        <w:t xml:space="preserve"> </w:t>
      </w:r>
      <w:r w:rsidR="00F34AFA">
        <w:t>[</w:t>
      </w:r>
      <w:r w:rsidRPr="005E61B6">
        <w:t>cui vengono affidate attività di valutazione della conformità incluse nello scopo di accreditamento specificando la ragione sociale e gli indirizzi e indicando se accreditate o no. Per gli Organismi Accreditati, indicare il nome dell’Ente di Accreditamento, il numero e la data di rilascio del documento di Accreditamento e lo scopo dell’accreditamento (in sintesi)</w:t>
      </w:r>
      <w:r w:rsidR="00F34AFA">
        <w:t>]</w:t>
      </w:r>
      <w:r w:rsidRPr="005E61B6">
        <w:t>.</w:t>
      </w:r>
    </w:p>
    <w:p w14:paraId="6278BD5A" w14:textId="77777777" w:rsidR="000354AB" w:rsidRPr="005E61B6" w:rsidRDefault="000354AB" w:rsidP="000354AB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660"/>
        </w:tabs>
        <w:spacing w:before="120"/>
        <w:rPr>
          <w:sz w:val="20"/>
        </w:rPr>
      </w:pPr>
      <w:r w:rsidRPr="005E61B6">
        <w:rPr>
          <w:sz w:val="20"/>
        </w:rPr>
        <w:t>Allegato N</w:t>
      </w:r>
      <w:r w:rsidRPr="005E61B6">
        <w:rPr>
          <w:sz w:val="20"/>
          <w:vertAlign w:val="superscript"/>
        </w:rPr>
        <w:t>°</w:t>
      </w:r>
      <w:r w:rsidRPr="005E61B6">
        <w:rPr>
          <w:sz w:val="20"/>
        </w:rPr>
        <w:t>:</w:t>
      </w:r>
      <w:r w:rsidRPr="005E61B6">
        <w:rPr>
          <w:sz w:val="20"/>
        </w:rPr>
        <w:tab/>
        <w:t>………</w:t>
      </w:r>
      <w:r w:rsidRPr="005E61B6">
        <w:rPr>
          <w:sz w:val="20"/>
        </w:rPr>
        <w:tab/>
        <w:t>(obbligatorio)</w:t>
      </w:r>
    </w:p>
    <w:p w14:paraId="4D0508C0" w14:textId="77777777" w:rsidR="000354AB" w:rsidRPr="005E61B6" w:rsidRDefault="000354AB" w:rsidP="000354AB">
      <w:pPr>
        <w:pStyle w:val="Titolo3"/>
      </w:pPr>
      <w:r w:rsidRPr="005E61B6">
        <w:t>Allegare la procedura che definisce i criteri e le modalità di qualifica e riconoscimento delle organizzazioni sopra indicate, inclusi i rapporti contrattuali.</w:t>
      </w:r>
    </w:p>
    <w:p w14:paraId="552D8C89" w14:textId="77777777" w:rsidR="000354AB" w:rsidRPr="005E61B6" w:rsidRDefault="000354AB" w:rsidP="000354AB">
      <w:pPr>
        <w:widowControl w:val="0"/>
        <w:tabs>
          <w:tab w:val="left" w:pos="0"/>
          <w:tab w:val="left" w:pos="4536"/>
        </w:tabs>
        <w:rPr>
          <w:szCs w:val="18"/>
        </w:rPr>
      </w:pPr>
      <w:r w:rsidRPr="005E61B6">
        <w:rPr>
          <w:szCs w:val="18"/>
        </w:rPr>
        <w:t>Allegato N°: ……… (obbligatorio)</w:t>
      </w:r>
    </w:p>
    <w:p w14:paraId="4F7534FE" w14:textId="77777777" w:rsidR="000354AB" w:rsidRPr="005E61B6" w:rsidRDefault="000354AB" w:rsidP="000354AB">
      <w:pPr>
        <w:pStyle w:val="Titolo1"/>
      </w:pPr>
      <w:r w:rsidRPr="005E61B6">
        <w:t>ALTRA DOCUMENTAZIONE DA ALLEGARE ALLA DOMANDA (</w:t>
      </w:r>
      <w:r w:rsidRPr="005E61B6">
        <w:rPr>
          <w:caps w:val="0"/>
        </w:rPr>
        <w:t>oltre agli allegati obbligatori già richiesti nei punti precedenti</w:t>
      </w:r>
      <w:r w:rsidRPr="005E61B6">
        <w:t xml:space="preserve">):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949"/>
        <w:gridCol w:w="3111"/>
      </w:tblGrid>
      <w:tr w:rsidR="000354AB" w:rsidRPr="005E61B6" w14:paraId="17E54855" w14:textId="77777777" w:rsidTr="000354AB">
        <w:tc>
          <w:tcPr>
            <w:tcW w:w="5949" w:type="dxa"/>
          </w:tcPr>
          <w:p w14:paraId="5E7ECA37" w14:textId="77777777" w:rsidR="000354AB" w:rsidRPr="005E61B6" w:rsidRDefault="000354AB" w:rsidP="000354AB">
            <w:pPr>
              <w:rPr>
                <w:b/>
              </w:rPr>
            </w:pPr>
            <w:r w:rsidRPr="005E61B6">
              <w:rPr>
                <w:b/>
              </w:rPr>
              <w:t xml:space="preserve">TIPO di ALLEGATO </w:t>
            </w:r>
          </w:p>
        </w:tc>
        <w:tc>
          <w:tcPr>
            <w:tcW w:w="3111" w:type="dxa"/>
          </w:tcPr>
          <w:p w14:paraId="412086EF" w14:textId="77777777" w:rsidR="000354AB" w:rsidRPr="005E61B6" w:rsidRDefault="000354AB" w:rsidP="000354AB">
            <w:pPr>
              <w:rPr>
                <w:b/>
              </w:rPr>
            </w:pPr>
            <w:r w:rsidRPr="005E61B6">
              <w:rPr>
                <w:b/>
              </w:rPr>
              <w:t>Indicare il n. dell’allegato o altra info a supporto per l’identificazione dei documenti eventualmente già disponibili sul sito web di ACCREDIA - Area Organismi accreditati</w:t>
            </w:r>
          </w:p>
        </w:tc>
      </w:tr>
      <w:tr w:rsidR="000354AB" w:rsidRPr="005E61B6" w14:paraId="380E7AB8" w14:textId="77777777" w:rsidTr="000354AB">
        <w:tc>
          <w:tcPr>
            <w:tcW w:w="5949" w:type="dxa"/>
          </w:tcPr>
          <w:p w14:paraId="52149F9F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5E61B6">
              <w:lastRenderedPageBreak/>
              <w:t>Lista elenco degli Allegati</w:t>
            </w:r>
          </w:p>
        </w:tc>
        <w:tc>
          <w:tcPr>
            <w:tcW w:w="3111" w:type="dxa"/>
          </w:tcPr>
          <w:p w14:paraId="7C3C802F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6E7602F4" w14:textId="77777777" w:rsidTr="000354AB">
        <w:tc>
          <w:tcPr>
            <w:tcW w:w="5949" w:type="dxa"/>
          </w:tcPr>
          <w:p w14:paraId="1E86B133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  <w:ind w:left="29"/>
            </w:pPr>
            <w:r w:rsidRPr="005E61B6">
              <w:t>Statuto o altro documento equivalente (</w:t>
            </w:r>
            <w:r w:rsidRPr="005E61B6">
              <w:rPr>
                <w:i/>
              </w:rPr>
              <w:t>richiesto solo in caso di accreditamento. Se l’Organismo risulta già accreditato per altri schemi indicare l’ultima edizione caricata nel sito web di ACCREDIA- Area Organismi accreditati</w:t>
            </w:r>
            <w:r w:rsidRPr="005E61B6">
              <w:t>)</w:t>
            </w:r>
          </w:p>
        </w:tc>
        <w:tc>
          <w:tcPr>
            <w:tcW w:w="3111" w:type="dxa"/>
          </w:tcPr>
          <w:p w14:paraId="3048A887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362DF5DC" w14:textId="77777777" w:rsidTr="000354AB">
        <w:tc>
          <w:tcPr>
            <w:tcW w:w="5949" w:type="dxa"/>
          </w:tcPr>
          <w:p w14:paraId="405C4885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5E61B6">
              <w:t xml:space="preserve">Ultimo Bilancio disponibile o </w:t>
            </w:r>
            <w:r w:rsidRPr="005E61B6">
              <w:rPr>
                <w:i/>
              </w:rPr>
              <w:t xml:space="preserve">documenti equivalenti </w:t>
            </w:r>
            <w:r w:rsidRPr="005E61B6">
              <w:t>(</w:t>
            </w:r>
            <w:r w:rsidRPr="005E61B6">
              <w:rPr>
                <w:i/>
              </w:rPr>
              <w:t>richiesto solo in fase di accreditamento</w:t>
            </w:r>
            <w:r w:rsidRPr="005E61B6">
              <w:t>)</w:t>
            </w:r>
          </w:p>
        </w:tc>
        <w:tc>
          <w:tcPr>
            <w:tcW w:w="3111" w:type="dxa"/>
          </w:tcPr>
          <w:p w14:paraId="2F56F627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2C31C4E0" w14:textId="77777777" w:rsidTr="000354AB">
        <w:tc>
          <w:tcPr>
            <w:tcW w:w="5949" w:type="dxa"/>
          </w:tcPr>
          <w:p w14:paraId="1C3DBB89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5E61B6">
              <w:t>Visura camerale (</w:t>
            </w:r>
            <w:r w:rsidRPr="005E61B6">
              <w:rPr>
                <w:i/>
              </w:rPr>
              <w:t>richiesto solo in fase di accreditamento</w:t>
            </w:r>
            <w:r w:rsidRPr="005E61B6">
              <w:t xml:space="preserve">) </w:t>
            </w:r>
          </w:p>
        </w:tc>
        <w:tc>
          <w:tcPr>
            <w:tcW w:w="3111" w:type="dxa"/>
          </w:tcPr>
          <w:p w14:paraId="07503C9B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0114428A" w14:textId="77777777" w:rsidTr="000354AB">
        <w:tc>
          <w:tcPr>
            <w:tcW w:w="5949" w:type="dxa"/>
          </w:tcPr>
          <w:p w14:paraId="0C5A928E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  <w:tabs>
                <w:tab w:val="clear" w:pos="4536"/>
              </w:tabs>
            </w:pPr>
            <w:r w:rsidRPr="005E61B6">
              <w:t xml:space="preserve">Polizza assicurativa </w:t>
            </w:r>
            <w:r w:rsidRPr="005E61B6">
              <w:rPr>
                <w:i/>
              </w:rPr>
              <w:t>(richiesto solo in fase di accreditamento)</w:t>
            </w:r>
          </w:p>
        </w:tc>
        <w:tc>
          <w:tcPr>
            <w:tcW w:w="3111" w:type="dxa"/>
          </w:tcPr>
          <w:p w14:paraId="09B50883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3D0D9F3C" w14:textId="77777777" w:rsidTr="000354AB">
        <w:tc>
          <w:tcPr>
            <w:tcW w:w="5949" w:type="dxa"/>
          </w:tcPr>
          <w:p w14:paraId="01495D69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Elenco delle Procedure, istruzioni operative e altri documenti applicabili alle attività dell’Organismo (</w:t>
            </w:r>
            <w:r w:rsidRPr="005E61B6">
              <w:rPr>
                <w:i/>
              </w:rPr>
              <w:t>allegare solo in fase di accreditamento</w:t>
            </w:r>
            <w:r w:rsidRPr="005E61B6">
              <w:t>)</w:t>
            </w:r>
          </w:p>
        </w:tc>
        <w:tc>
          <w:tcPr>
            <w:tcW w:w="3111" w:type="dxa"/>
          </w:tcPr>
          <w:p w14:paraId="76913E3D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4A1EE9D1" w14:textId="77777777" w:rsidTr="000354AB">
        <w:tc>
          <w:tcPr>
            <w:tcW w:w="5949" w:type="dxa"/>
          </w:tcPr>
          <w:p w14:paraId="4EA28FB2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 xml:space="preserve">Manuale del Sistema di Gestione </w:t>
            </w:r>
            <w:r w:rsidRPr="005E61B6">
              <w:rPr>
                <w:i/>
              </w:rPr>
              <w:t>(può essere redatto secondo differenti criteri; deve includere i riferimenti alle procedure sopra menzionate) - (allegare solo in caso di accreditamento. Se l’Organismo risulta già accreditato per altri schemi indicare l’ultima edizione caricata nel sito web di ACCREDIA- Area Organismi accreditati)</w:t>
            </w:r>
          </w:p>
        </w:tc>
        <w:tc>
          <w:tcPr>
            <w:tcW w:w="3111" w:type="dxa"/>
          </w:tcPr>
          <w:p w14:paraId="4D6F83C5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46ECA991" w14:textId="77777777" w:rsidTr="000354AB">
        <w:tc>
          <w:tcPr>
            <w:tcW w:w="5949" w:type="dxa"/>
          </w:tcPr>
          <w:p w14:paraId="1EFCDB2F" w14:textId="5E81E6BE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Programm</w:t>
            </w:r>
            <w:r w:rsidR="00F34AFA">
              <w:t>a</w:t>
            </w:r>
            <w:r w:rsidRPr="005E61B6">
              <w:t xml:space="preserve"> sviluppato in relazione al claim oggetto di verifica (se non già valutato in base alla PG 13-01)</w:t>
            </w:r>
          </w:p>
        </w:tc>
        <w:tc>
          <w:tcPr>
            <w:tcW w:w="3111" w:type="dxa"/>
          </w:tcPr>
          <w:p w14:paraId="65714EE6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2F777E75" w14:textId="77777777" w:rsidTr="000354AB">
        <w:tc>
          <w:tcPr>
            <w:tcW w:w="5949" w:type="dxa"/>
          </w:tcPr>
          <w:p w14:paraId="0031FB9E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Istruzione (anche in forma di check list) predisposta dall’Organismo per il GVI</w:t>
            </w:r>
          </w:p>
        </w:tc>
        <w:tc>
          <w:tcPr>
            <w:tcW w:w="3111" w:type="dxa"/>
          </w:tcPr>
          <w:p w14:paraId="188E8B02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5F02BE17" w14:textId="77777777" w:rsidTr="000354AB">
        <w:tc>
          <w:tcPr>
            <w:tcW w:w="5949" w:type="dxa"/>
          </w:tcPr>
          <w:p w14:paraId="163B0F3A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Criteri di qualifica degli auditor, di chi fa la review e dei decision maker</w:t>
            </w:r>
          </w:p>
        </w:tc>
        <w:tc>
          <w:tcPr>
            <w:tcW w:w="3111" w:type="dxa"/>
          </w:tcPr>
          <w:p w14:paraId="72C3DD03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47946FD2" w14:textId="77777777" w:rsidTr="000354AB">
        <w:tc>
          <w:tcPr>
            <w:tcW w:w="5949" w:type="dxa"/>
          </w:tcPr>
          <w:p w14:paraId="074357E5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Curricula ed evidenze di assegnazione delle qualifiche degli ispettori e di chi fa la review</w:t>
            </w:r>
          </w:p>
        </w:tc>
        <w:tc>
          <w:tcPr>
            <w:tcW w:w="3111" w:type="dxa"/>
          </w:tcPr>
          <w:p w14:paraId="3D8F9002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1563A230" w14:textId="77777777" w:rsidTr="000354AB">
        <w:tc>
          <w:tcPr>
            <w:tcW w:w="5949" w:type="dxa"/>
          </w:tcPr>
          <w:p w14:paraId="2492B5FD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Procedura per la costituzione e gestione dei Gruppi di Audit</w:t>
            </w:r>
          </w:p>
        </w:tc>
        <w:tc>
          <w:tcPr>
            <w:tcW w:w="3111" w:type="dxa"/>
          </w:tcPr>
          <w:p w14:paraId="2B5C7790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29B1DE82" w14:textId="77777777" w:rsidTr="000354AB">
        <w:tc>
          <w:tcPr>
            <w:tcW w:w="5949" w:type="dxa"/>
          </w:tcPr>
          <w:p w14:paraId="2A51BADE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Attestato rilasciato dall’Organismo</w:t>
            </w:r>
          </w:p>
        </w:tc>
        <w:tc>
          <w:tcPr>
            <w:tcW w:w="3111" w:type="dxa"/>
          </w:tcPr>
          <w:p w14:paraId="1C7AAFAA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7AB76EB0" w14:textId="77777777" w:rsidTr="000354AB">
        <w:tc>
          <w:tcPr>
            <w:tcW w:w="5949" w:type="dxa"/>
          </w:tcPr>
          <w:p w14:paraId="27B1DB39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t>Lista degli attestati di verifica / validazione già emesse, e delle prossime attività di verifica (dato necessario per poi pianificare la verifica in accompagnamento)</w:t>
            </w:r>
          </w:p>
        </w:tc>
        <w:tc>
          <w:tcPr>
            <w:tcW w:w="3111" w:type="dxa"/>
          </w:tcPr>
          <w:p w14:paraId="6D33E3CF" w14:textId="77777777" w:rsidR="000354AB" w:rsidRPr="005E61B6" w:rsidRDefault="000354AB" w:rsidP="000354AB">
            <w:pPr>
              <w:rPr>
                <w:b/>
              </w:rPr>
            </w:pPr>
          </w:p>
        </w:tc>
      </w:tr>
      <w:tr w:rsidR="000354AB" w:rsidRPr="005E61B6" w14:paraId="164DAC61" w14:textId="77777777" w:rsidTr="000354AB">
        <w:tc>
          <w:tcPr>
            <w:tcW w:w="5949" w:type="dxa"/>
          </w:tcPr>
          <w:p w14:paraId="6A1E44C1" w14:textId="77777777" w:rsidR="000354AB" w:rsidRPr="005E61B6" w:rsidRDefault="000354AB" w:rsidP="000354AB">
            <w:pPr>
              <w:pStyle w:val="Punt1b"/>
              <w:numPr>
                <w:ilvl w:val="0"/>
                <w:numId w:val="0"/>
              </w:numPr>
            </w:pPr>
            <w:r w:rsidRPr="005E61B6">
              <w:lastRenderedPageBreak/>
              <w:t>Procedure / regolamenti contrattuali applicabili alla verifica, nonché le procedure interne per la gestione della pratica validazione / verifica (dall’offerta all’attestazione)</w:t>
            </w:r>
          </w:p>
        </w:tc>
        <w:tc>
          <w:tcPr>
            <w:tcW w:w="3111" w:type="dxa"/>
          </w:tcPr>
          <w:p w14:paraId="264092D5" w14:textId="77777777" w:rsidR="000354AB" w:rsidRPr="005E61B6" w:rsidRDefault="000354AB" w:rsidP="000354AB">
            <w:pPr>
              <w:rPr>
                <w:b/>
              </w:rPr>
            </w:pPr>
          </w:p>
        </w:tc>
      </w:tr>
    </w:tbl>
    <w:p w14:paraId="3CDAC527" w14:textId="77777777" w:rsidR="00267DB3" w:rsidRPr="005E61B6" w:rsidRDefault="001B2922" w:rsidP="001B2922">
      <w:pPr>
        <w:spacing w:before="180"/>
        <w:rPr>
          <w:i/>
        </w:rPr>
      </w:pPr>
      <w:r w:rsidRPr="005E61B6">
        <w:rPr>
          <w:b/>
          <w:i/>
        </w:rPr>
        <w:t>Nota 1</w:t>
      </w:r>
      <w:r w:rsidRPr="005E61B6">
        <w:rPr>
          <w:i/>
        </w:rPr>
        <w:t>: Nel caso di richiesta di verifica preliminare occorre inviare la stessa documentazione applicabile alle domande di accreditamento</w:t>
      </w:r>
    </w:p>
    <w:p w14:paraId="2FCA40AF" w14:textId="77777777" w:rsidR="00267DB3" w:rsidRPr="005E61B6" w:rsidRDefault="00267DB3" w:rsidP="00A763E5"/>
    <w:p w14:paraId="7D205967" w14:textId="77777777" w:rsidR="00267DB3" w:rsidRPr="005E61B6" w:rsidRDefault="00267DB3" w:rsidP="00A763E5"/>
    <w:tbl>
      <w:tblPr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1984"/>
        <w:gridCol w:w="991"/>
        <w:gridCol w:w="4535"/>
      </w:tblGrid>
      <w:tr w:rsidR="00A763E5" w:rsidRPr="005E61B6" w14:paraId="4A582F8A" w14:textId="77777777" w:rsidTr="00B6774C">
        <w:trPr>
          <w:gridAfter w:val="2"/>
          <w:wAfter w:w="5526" w:type="dxa"/>
        </w:trPr>
        <w:tc>
          <w:tcPr>
            <w:tcW w:w="562" w:type="dxa"/>
            <w:shd w:val="clear" w:color="auto" w:fill="auto"/>
          </w:tcPr>
          <w:p w14:paraId="5D12D0D5" w14:textId="77777777" w:rsidR="00A763E5" w:rsidRPr="005E61B6" w:rsidRDefault="00A763E5" w:rsidP="00B6774C">
            <w:pPr>
              <w:spacing w:after="0" w:line="240" w:lineRule="auto"/>
            </w:pPr>
            <w:r w:rsidRPr="005E61B6">
              <w:t>Rev.:</w:t>
            </w:r>
          </w:p>
        </w:tc>
        <w:tc>
          <w:tcPr>
            <w:tcW w:w="993" w:type="dxa"/>
            <w:shd w:val="clear" w:color="auto" w:fill="auto"/>
          </w:tcPr>
          <w:p w14:paraId="35E26481" w14:textId="77777777" w:rsidR="00A763E5" w:rsidRPr="005E61B6" w:rsidRDefault="00A763E5" w:rsidP="00B6774C">
            <w:pPr>
              <w:spacing w:after="0" w:line="240" w:lineRule="auto"/>
            </w:pPr>
            <w:r w:rsidRPr="005E61B6">
              <w:t>___</w:t>
            </w:r>
          </w:p>
        </w:tc>
        <w:tc>
          <w:tcPr>
            <w:tcW w:w="1984" w:type="dxa"/>
            <w:shd w:val="clear" w:color="auto" w:fill="auto"/>
          </w:tcPr>
          <w:p w14:paraId="49367CA2" w14:textId="77777777" w:rsidR="00A763E5" w:rsidRPr="005E61B6" w:rsidRDefault="00A763E5" w:rsidP="00B6774C">
            <w:pPr>
              <w:spacing w:after="0" w:line="240" w:lineRule="auto"/>
            </w:pPr>
            <w:r w:rsidRPr="005E61B6">
              <w:t>Data: __ /__ /____</w:t>
            </w:r>
          </w:p>
        </w:tc>
      </w:tr>
      <w:tr w:rsidR="0045704F" w:rsidRPr="00B6774C" w14:paraId="0250FF0F" w14:textId="77777777" w:rsidTr="00B6774C">
        <w:tblPrEx>
          <w:jc w:val="center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/>
          <w:jc w:val="center"/>
        </w:trPr>
        <w:tc>
          <w:tcPr>
            <w:tcW w:w="4530" w:type="dxa"/>
            <w:gridSpan w:val="4"/>
            <w:shd w:val="clear" w:color="auto" w:fill="auto"/>
          </w:tcPr>
          <w:p w14:paraId="34248F0F" w14:textId="77777777" w:rsidR="0045704F" w:rsidRPr="005E61B6" w:rsidRDefault="0045704F" w:rsidP="00B6774C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shd w:val="clear" w:color="auto" w:fill="auto"/>
          </w:tcPr>
          <w:p w14:paraId="799108B0" w14:textId="77777777" w:rsidR="0045704F" w:rsidRPr="005E61B6" w:rsidRDefault="0045704F" w:rsidP="00B6774C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5E61B6">
              <w:rPr>
                <w:b/>
                <w:szCs w:val="18"/>
              </w:rPr>
              <w:t>Timbro del CAB</w:t>
            </w:r>
          </w:p>
          <w:p w14:paraId="4C074AC3" w14:textId="77777777" w:rsidR="0045704F" w:rsidRPr="005E61B6" w:rsidRDefault="0045704F" w:rsidP="00B6774C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5E61B6">
              <w:rPr>
                <w:b/>
                <w:szCs w:val="18"/>
              </w:rPr>
              <w:t>Nominativo e firma</w:t>
            </w:r>
          </w:p>
          <w:p w14:paraId="4ECBFA5F" w14:textId="77777777" w:rsidR="0045704F" w:rsidRPr="00B6774C" w:rsidRDefault="0045704F" w:rsidP="00B6774C">
            <w:pPr>
              <w:spacing w:after="0" w:line="240" w:lineRule="auto"/>
              <w:jc w:val="center"/>
              <w:rPr>
                <w:szCs w:val="18"/>
              </w:rPr>
            </w:pPr>
            <w:r w:rsidRPr="005E61B6">
              <w:rPr>
                <w:b/>
                <w:szCs w:val="18"/>
              </w:rPr>
              <w:t>del Legale Rappresentante</w:t>
            </w:r>
            <w:r w:rsidRPr="005E61B6">
              <w:rPr>
                <w:rStyle w:val="Rimandonotaapidipagina"/>
                <w:szCs w:val="18"/>
              </w:rPr>
              <w:footnoteReference w:id="1"/>
            </w:r>
          </w:p>
        </w:tc>
      </w:tr>
    </w:tbl>
    <w:p w14:paraId="78558F2E" w14:textId="77777777" w:rsidR="00A763E5" w:rsidRDefault="00A763E5" w:rsidP="00A763E5"/>
    <w:sectPr w:rsidR="00A763E5" w:rsidSect="00971C15">
      <w:headerReference w:type="default" r:id="rId11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D1409" w14:textId="77777777" w:rsidR="00616A4A" w:rsidRDefault="00616A4A" w:rsidP="00794CB8">
      <w:pPr>
        <w:spacing w:after="0" w:line="240" w:lineRule="auto"/>
      </w:pPr>
      <w:r>
        <w:separator/>
      </w:r>
    </w:p>
  </w:endnote>
  <w:endnote w:type="continuationSeparator" w:id="0">
    <w:p w14:paraId="3A908753" w14:textId="77777777" w:rsidR="00616A4A" w:rsidRDefault="00616A4A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B6774C" w14:paraId="0B1924B2" w14:textId="77777777" w:rsidTr="003104F6">
      <w:trPr>
        <w:trHeight w:hRule="exact" w:val="283"/>
      </w:trPr>
      <w:tc>
        <w:tcPr>
          <w:tcW w:w="3022" w:type="dxa"/>
          <w:shd w:val="clear" w:color="auto" w:fill="auto"/>
        </w:tcPr>
        <w:p w14:paraId="0FF2317B" w14:textId="77777777" w:rsidR="008D20F5" w:rsidRPr="00B6774C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5960F228" w14:textId="77777777" w:rsidR="008D20F5" w:rsidRPr="00B6774C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7736C464" w14:textId="77777777" w:rsidR="008D20F5" w:rsidRPr="00B6774C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6774C" w14:paraId="537309B4" w14:textId="77777777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5EA17796" w14:textId="77777777" w:rsidR="008D20F5" w:rsidRPr="00B6774C" w:rsidRDefault="008D20F5" w:rsidP="00B901D6">
          <w:pPr>
            <w:pStyle w:val="Pidipagina"/>
          </w:pPr>
          <w:r w:rsidRPr="00B6774C"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14:paraId="737594CC" w14:textId="77777777" w:rsidR="008D20F5" w:rsidRPr="00B6774C" w:rsidRDefault="008D20F5" w:rsidP="0086528B">
          <w:pPr>
            <w:pStyle w:val="Pidipagina"/>
            <w:jc w:val="center"/>
            <w:rPr>
              <w:lang w:val="it-IT"/>
            </w:rPr>
          </w:pPr>
          <w:r w:rsidRPr="00B6774C">
            <w:rPr>
              <w:lang w:val="it-IT"/>
            </w:rPr>
            <w:t>DA-</w:t>
          </w:r>
          <w:r w:rsidR="00B6774C">
            <w:rPr>
              <w:lang w:val="it-IT"/>
            </w:rPr>
            <w:t>11</w:t>
          </w:r>
          <w:r w:rsidRPr="00B6774C">
            <w:rPr>
              <w:lang w:val="it-IT"/>
            </w:rPr>
            <w:t xml:space="preserve">-rev. </w:t>
          </w:r>
          <w:r w:rsidR="00B6774C">
            <w:rPr>
              <w:lang w:val="it-IT"/>
            </w:rPr>
            <w:t>00</w:t>
          </w:r>
        </w:p>
      </w:tc>
      <w:tc>
        <w:tcPr>
          <w:tcW w:w="3022" w:type="dxa"/>
          <w:shd w:val="clear" w:color="auto" w:fill="auto"/>
          <w:vAlign w:val="bottom"/>
        </w:tcPr>
        <w:p w14:paraId="00DA581D" w14:textId="77777777" w:rsidR="008D20F5" w:rsidRPr="00B6774C" w:rsidRDefault="008D20F5" w:rsidP="00B901D6">
          <w:pPr>
            <w:pStyle w:val="Pidipagina"/>
            <w:jc w:val="right"/>
            <w:rPr>
              <w:lang w:val="it-IT"/>
            </w:rPr>
          </w:pPr>
          <w:r w:rsidRPr="00B6774C">
            <w:rPr>
              <w:lang w:val="it-IT"/>
            </w:rPr>
            <w:t xml:space="preserve">pag. </w:t>
          </w:r>
          <w:r w:rsidRPr="00B6774C">
            <w:fldChar w:fldCharType="begin"/>
          </w:r>
          <w:r w:rsidRPr="00B6774C">
            <w:rPr>
              <w:lang w:val="it-IT"/>
            </w:rPr>
            <w:instrText xml:space="preserve"> PAGE   \* MERGEFORMAT </w:instrText>
          </w:r>
          <w:r w:rsidRPr="00B6774C">
            <w:fldChar w:fldCharType="separate"/>
          </w:r>
          <w:r w:rsidR="00823462">
            <w:rPr>
              <w:noProof/>
              <w:lang w:val="it-IT"/>
            </w:rPr>
            <w:t>6</w:t>
          </w:r>
          <w:r w:rsidRPr="00B6774C">
            <w:fldChar w:fldCharType="end"/>
          </w:r>
          <w:r w:rsidRPr="00B6774C">
            <w:rPr>
              <w:lang w:val="it-IT"/>
            </w:rPr>
            <w:t>/</w:t>
          </w:r>
          <w:r w:rsidRPr="00B6774C">
            <w:fldChar w:fldCharType="begin"/>
          </w:r>
          <w:r w:rsidRPr="00B6774C">
            <w:rPr>
              <w:lang w:val="it-IT"/>
            </w:rPr>
            <w:instrText xml:space="preserve"> NUMPAGES   \* MERGEFORMAT </w:instrText>
          </w:r>
          <w:r w:rsidRPr="00B6774C">
            <w:fldChar w:fldCharType="separate"/>
          </w:r>
          <w:r w:rsidR="00823462">
            <w:rPr>
              <w:noProof/>
              <w:lang w:val="it-IT"/>
            </w:rPr>
            <w:t>6</w:t>
          </w:r>
          <w:r w:rsidRPr="00B6774C">
            <w:rPr>
              <w:noProof/>
            </w:rPr>
            <w:fldChar w:fldCharType="end"/>
          </w:r>
        </w:p>
      </w:tc>
    </w:tr>
    <w:tr w:rsidR="008D20F5" w:rsidRPr="00B6774C" w14:paraId="3192C334" w14:textId="77777777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7F482EEE" w14:textId="77777777" w:rsidR="008D20F5" w:rsidRPr="00B6774C" w:rsidRDefault="008D20F5" w:rsidP="00B6774C">
          <w:pPr>
            <w:pStyle w:val="Pidipagina"/>
            <w:rPr>
              <w:lang w:val="it-IT"/>
            </w:rPr>
          </w:pPr>
          <w:r w:rsidRPr="00B6774C">
            <w:rPr>
              <w:lang w:val="it-IT"/>
            </w:rPr>
            <w:t xml:space="preserve">Data: </w:t>
          </w:r>
          <w:r w:rsidR="00B6774C">
            <w:rPr>
              <w:lang w:val="it-IT"/>
            </w:rPr>
            <w:t>30-06-2020</w:t>
          </w:r>
        </w:p>
      </w:tc>
      <w:tc>
        <w:tcPr>
          <w:tcW w:w="3022" w:type="dxa"/>
          <w:shd w:val="clear" w:color="auto" w:fill="auto"/>
          <w:vAlign w:val="bottom"/>
        </w:tcPr>
        <w:p w14:paraId="0F3D6563" w14:textId="77777777" w:rsidR="008D20F5" w:rsidRPr="00B6774C" w:rsidRDefault="008D20F5" w:rsidP="00B901D6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4167436F" w14:textId="77777777" w:rsidR="008D20F5" w:rsidRPr="00B6774C" w:rsidRDefault="008D20F5" w:rsidP="00B901D6">
          <w:pPr>
            <w:pStyle w:val="Pidipagina"/>
            <w:rPr>
              <w:lang w:val="it-IT"/>
            </w:rPr>
          </w:pPr>
        </w:p>
      </w:tc>
    </w:tr>
  </w:tbl>
  <w:p w14:paraId="66577F79" w14:textId="77777777" w:rsidR="008D20F5" w:rsidRPr="003104F6" w:rsidRDefault="00B6774C">
    <w:pPr>
      <w:pStyle w:val="Pidipagina"/>
      <w:rPr>
        <w:sz w:val="2"/>
        <w:szCs w:val="2"/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 wp14:anchorId="38775648" wp14:editId="5535D029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59880" cy="183515"/>
          <wp:effectExtent l="0" t="0" r="7620" b="6985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8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B6774C" w14:paraId="79E34504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069D3EED" w14:textId="77777777" w:rsidR="008D20F5" w:rsidRPr="00B6774C" w:rsidRDefault="00B6774C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41044D53" wp14:editId="5D172F0F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5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14:paraId="5983B6C1" w14:textId="77777777" w:rsidR="008D20F5" w:rsidRPr="00B6774C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2D06EDD8" w14:textId="77777777" w:rsidR="008D20F5" w:rsidRPr="00B6774C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DDF483D" w14:textId="77777777" w:rsidR="008D20F5" w:rsidRPr="00B6774C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6774C" w14:paraId="77DB7DD7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1EDBAA35" w14:textId="77777777" w:rsidR="008D20F5" w:rsidRPr="00B6774C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6C1D818D" w14:textId="77777777" w:rsidR="008D20F5" w:rsidRPr="00B6774C" w:rsidRDefault="008D20F5" w:rsidP="004F0B55">
          <w:pPr>
            <w:pStyle w:val="Pidipagina"/>
          </w:pPr>
          <w:r w:rsidRPr="00B6774C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42FFF74F" w14:textId="77777777" w:rsidR="008D20F5" w:rsidRPr="00B6774C" w:rsidRDefault="008D20F5" w:rsidP="00B45343">
          <w:pPr>
            <w:pStyle w:val="Pidipagina"/>
            <w:jc w:val="center"/>
          </w:pPr>
          <w:r w:rsidRPr="00B6774C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14:paraId="70BF598E" w14:textId="77777777" w:rsidR="008D20F5" w:rsidRPr="00B6774C" w:rsidRDefault="008D20F5" w:rsidP="004F0B55">
          <w:pPr>
            <w:pStyle w:val="Pidipagina"/>
            <w:jc w:val="right"/>
          </w:pPr>
          <w:r w:rsidRPr="00B6774C">
            <w:t xml:space="preserve">pag. </w:t>
          </w:r>
          <w:r w:rsidRPr="00B6774C">
            <w:fldChar w:fldCharType="begin"/>
          </w:r>
          <w:r w:rsidRPr="00B6774C">
            <w:instrText xml:space="preserve"> PAGE   \* MERGEFORMAT </w:instrText>
          </w:r>
          <w:r w:rsidRPr="00B6774C">
            <w:fldChar w:fldCharType="separate"/>
          </w:r>
          <w:r w:rsidRPr="00B6774C">
            <w:rPr>
              <w:noProof/>
            </w:rPr>
            <w:t>1</w:t>
          </w:r>
          <w:r w:rsidRPr="00B6774C">
            <w:fldChar w:fldCharType="end"/>
          </w:r>
          <w:r w:rsidRPr="00B6774C">
            <w:t>/</w:t>
          </w:r>
          <w:r w:rsidR="004D400A">
            <w:rPr>
              <w:noProof/>
            </w:rPr>
            <w:fldChar w:fldCharType="begin"/>
          </w:r>
          <w:r w:rsidR="004D400A">
            <w:rPr>
              <w:noProof/>
            </w:rPr>
            <w:instrText xml:space="preserve"> NUMPAGES   \* MERGEFORMAT </w:instrText>
          </w:r>
          <w:r w:rsidR="004D400A">
            <w:rPr>
              <w:noProof/>
            </w:rPr>
            <w:fldChar w:fldCharType="separate"/>
          </w:r>
          <w:r w:rsidR="00B6774C" w:rsidRPr="00B6774C">
            <w:rPr>
              <w:noProof/>
            </w:rPr>
            <w:t>2</w:t>
          </w:r>
          <w:r w:rsidR="004D400A">
            <w:rPr>
              <w:noProof/>
            </w:rPr>
            <w:fldChar w:fldCharType="end"/>
          </w:r>
        </w:p>
      </w:tc>
    </w:tr>
    <w:tr w:rsidR="008D20F5" w:rsidRPr="00B6774C" w14:paraId="39B082AB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3A77989E" w14:textId="77777777" w:rsidR="008D20F5" w:rsidRPr="00B6774C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1926B473" w14:textId="77777777" w:rsidR="008D20F5" w:rsidRPr="00B6774C" w:rsidRDefault="008D20F5" w:rsidP="004F0B55">
          <w:pPr>
            <w:pStyle w:val="Pidipagina"/>
          </w:pPr>
          <w:r w:rsidRPr="00B6774C">
            <w:rPr>
              <w:szCs w:val="14"/>
            </w:rPr>
            <w:t xml:space="preserve">Data: </w:t>
          </w:r>
          <w:r w:rsidRPr="00B6774C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14:paraId="7CE56B74" w14:textId="77777777" w:rsidR="008D20F5" w:rsidRPr="00B6774C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08582C84" w14:textId="77777777" w:rsidR="008D20F5" w:rsidRPr="00B6774C" w:rsidRDefault="008D20F5" w:rsidP="004F0B55">
          <w:pPr>
            <w:pStyle w:val="Pidipagina"/>
            <w:jc w:val="right"/>
          </w:pPr>
        </w:p>
      </w:tc>
    </w:tr>
  </w:tbl>
  <w:p w14:paraId="4391B53C" w14:textId="77777777" w:rsidR="008D20F5" w:rsidRPr="00FD309E" w:rsidRDefault="00B6774C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5D753E58" wp14:editId="75E5A562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0606A4A1" wp14:editId="47E66A10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5363A" w14:textId="77777777" w:rsidR="00616A4A" w:rsidRDefault="00616A4A" w:rsidP="00794CB8">
      <w:pPr>
        <w:spacing w:after="0" w:line="240" w:lineRule="auto"/>
      </w:pPr>
      <w:r>
        <w:separator/>
      </w:r>
    </w:p>
  </w:footnote>
  <w:footnote w:type="continuationSeparator" w:id="0">
    <w:p w14:paraId="6E4A5F67" w14:textId="77777777" w:rsidR="00616A4A" w:rsidRDefault="00616A4A" w:rsidP="00794CB8">
      <w:pPr>
        <w:spacing w:after="0" w:line="240" w:lineRule="auto"/>
      </w:pPr>
      <w:r>
        <w:continuationSeparator/>
      </w:r>
    </w:p>
  </w:footnote>
  <w:footnote w:id="1">
    <w:p w14:paraId="6D7FBCC7" w14:textId="77777777" w:rsidR="0045704F" w:rsidRDefault="0045704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45704F">
        <w:t>Legale Rappresentate o suo delegato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26AEE" w14:textId="77777777" w:rsidR="008D20F5" w:rsidRDefault="00B6774C">
    <w:pPr>
      <w:pStyle w:val="Intestazione"/>
    </w:pPr>
    <w:r w:rsidRPr="00221B9B">
      <w:rPr>
        <w:noProof/>
        <w:lang w:eastAsia="it-IT"/>
      </w:rPr>
      <w:drawing>
        <wp:inline distT="0" distB="0" distL="0" distR="0" wp14:anchorId="0166A929" wp14:editId="5A743DE5">
          <wp:extent cx="1386840" cy="548640"/>
          <wp:effectExtent l="0" t="0" r="3810" b="381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B6774C" w14:paraId="1349E673" w14:textId="77777777" w:rsidTr="00B6774C">
      <w:trPr>
        <w:trHeight w:val="987"/>
      </w:trPr>
      <w:tc>
        <w:tcPr>
          <w:tcW w:w="2419" w:type="dxa"/>
          <w:shd w:val="clear" w:color="auto" w:fill="auto"/>
        </w:tcPr>
        <w:p w14:paraId="4823703B" w14:textId="77777777" w:rsidR="008D20F5" w:rsidRPr="00B6774C" w:rsidRDefault="00B6774C">
          <w:pPr>
            <w:pStyle w:val="Intestazione"/>
          </w:pPr>
          <w:r w:rsidRPr="00221B9B">
            <w:rPr>
              <w:noProof/>
              <w:lang w:eastAsia="it-IT"/>
            </w:rPr>
            <w:drawing>
              <wp:inline distT="0" distB="0" distL="0" distR="0" wp14:anchorId="0C7FA417" wp14:editId="17C6CF1D">
                <wp:extent cx="1531620" cy="6096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162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14:paraId="12956865" w14:textId="77777777" w:rsidR="008D20F5" w:rsidRPr="00B6774C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14:paraId="08D29FD2" w14:textId="77777777" w:rsidR="008D20F5" w:rsidRPr="00B6774C" w:rsidRDefault="008D20F5">
          <w:pPr>
            <w:pStyle w:val="Intestazione"/>
          </w:pPr>
        </w:p>
      </w:tc>
    </w:tr>
  </w:tbl>
  <w:p w14:paraId="151A953C" w14:textId="77777777"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E7F2A" w14:textId="77777777"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A2814C9"/>
    <w:multiLevelType w:val="multilevel"/>
    <w:tmpl w:val="E1A88226"/>
    <w:lvl w:ilvl="0">
      <w:start w:val="4"/>
      <w:numFmt w:val="decimal"/>
      <w:lvlText w:val="%1"/>
      <w:lvlJc w:val="left"/>
      <w:pPr>
        <w:tabs>
          <w:tab w:val="num" w:pos="384"/>
        </w:tabs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84"/>
        </w:tabs>
        <w:ind w:left="384" w:hanging="384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6691173C"/>
    <w:multiLevelType w:val="multilevel"/>
    <w:tmpl w:val="F5C880A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6"/>
  </w:num>
  <w:num w:numId="4">
    <w:abstractNumId w:val="23"/>
  </w:num>
  <w:num w:numId="5">
    <w:abstractNumId w:val="0"/>
  </w:num>
  <w:num w:numId="6">
    <w:abstractNumId w:val="7"/>
  </w:num>
  <w:num w:numId="7">
    <w:abstractNumId w:val="25"/>
  </w:num>
  <w:num w:numId="8">
    <w:abstractNumId w:val="18"/>
  </w:num>
  <w:num w:numId="9">
    <w:abstractNumId w:val="27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0"/>
  </w:num>
  <w:num w:numId="17">
    <w:abstractNumId w:val="22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8"/>
  </w:num>
  <w:num w:numId="29">
    <w:abstractNumId w:val="12"/>
  </w:num>
  <w:num w:numId="30">
    <w:abstractNumId w:val="24"/>
  </w:num>
  <w:num w:numId="31">
    <w:abstractNumId w:val="21"/>
  </w:num>
  <w:num w:numId="3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4C"/>
    <w:rsid w:val="00000DF2"/>
    <w:rsid w:val="0000213A"/>
    <w:rsid w:val="00007F5A"/>
    <w:rsid w:val="00012F8E"/>
    <w:rsid w:val="000159DD"/>
    <w:rsid w:val="00016D96"/>
    <w:rsid w:val="00034987"/>
    <w:rsid w:val="000354AB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418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2922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01EB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00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61B6"/>
    <w:rsid w:val="005E7258"/>
    <w:rsid w:val="005F0921"/>
    <w:rsid w:val="005F3080"/>
    <w:rsid w:val="00614B7A"/>
    <w:rsid w:val="006159AC"/>
    <w:rsid w:val="00616A4A"/>
    <w:rsid w:val="006172B2"/>
    <w:rsid w:val="00621657"/>
    <w:rsid w:val="006248FA"/>
    <w:rsid w:val="006353A4"/>
    <w:rsid w:val="006376F5"/>
    <w:rsid w:val="00646244"/>
    <w:rsid w:val="00662861"/>
    <w:rsid w:val="00667F51"/>
    <w:rsid w:val="00674FCB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20D79"/>
    <w:rsid w:val="00823462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6981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2657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6774C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4B0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691B"/>
    <w:rsid w:val="00F34AFA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3DFE8D"/>
  <w15:docId w15:val="{E30387F1-ADA7-46E1-A8A8-AA8E0F31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3EEF~1.VIT\AppData\Local\Temp\7zO07D9639C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</Template>
  <TotalTime>3</TotalTime>
  <Pages>6</Pages>
  <Words>1085</Words>
  <Characters>6167</Characters>
  <Application>Microsoft Office Word</Application>
  <DocSecurity>0</DocSecurity>
  <Lines>342</Lines>
  <Paragraphs>161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Vitali</dc:creator>
  <cp:keywords/>
  <dc:description/>
  <cp:lastModifiedBy>Sara Vitali</cp:lastModifiedBy>
  <cp:revision>3</cp:revision>
  <cp:lastPrinted>2017-02-23T14:36:00Z</cp:lastPrinted>
  <dcterms:created xsi:type="dcterms:W3CDTF">2020-07-09T15:18:00Z</dcterms:created>
  <dcterms:modified xsi:type="dcterms:W3CDTF">2020-07-15T11:50:00Z</dcterms:modified>
</cp:coreProperties>
</file>