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71" w:type="dxa"/>
        <w:jc w:val="center"/>
        <w:tblBorders>
          <w:top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70"/>
        <w:gridCol w:w="6633"/>
      </w:tblGrid>
      <w:tr w:rsidR="008C0D42" w:rsidRPr="00343893" w:rsidTr="008D20F5">
        <w:trPr>
          <w:trHeight w:val="737"/>
          <w:jc w:val="center"/>
        </w:trPr>
        <w:tc>
          <w:tcPr>
            <w:tcW w:w="9071" w:type="dxa"/>
            <w:gridSpan w:val="3"/>
            <w:tcBorders>
              <w:top w:val="nil"/>
            </w:tcBorders>
            <w:shd w:val="clear" w:color="auto" w:fill="auto"/>
          </w:tcPr>
          <w:p w:rsidR="008C0D42" w:rsidRPr="00343893" w:rsidRDefault="008C0D42" w:rsidP="008D20F5">
            <w:pPr>
              <w:rPr>
                <w:lang w:eastAsia="it-IT"/>
              </w:rPr>
            </w:pPr>
          </w:p>
        </w:tc>
      </w:tr>
      <w:tr w:rsidR="008C0D42" w:rsidRPr="00343893" w:rsidTr="00343893">
        <w:trPr>
          <w:trHeight w:val="907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C0D42" w:rsidRPr="00343893" w:rsidRDefault="008C0D42" w:rsidP="008D20F5">
            <w:pPr>
              <w:rPr>
                <w:b/>
                <w:sz w:val="20"/>
                <w:szCs w:val="20"/>
              </w:rPr>
            </w:pPr>
            <w:bookmarkStart w:id="0" w:name="_Toc475011332"/>
            <w:bookmarkStart w:id="1" w:name="_Toc475021239"/>
            <w:r w:rsidRPr="00343893">
              <w:rPr>
                <w:b/>
                <w:sz w:val="20"/>
                <w:szCs w:val="20"/>
              </w:rPr>
              <w:t>Titolo/</w:t>
            </w:r>
            <w:r w:rsidRPr="00343893">
              <w:rPr>
                <w:b/>
                <w:i/>
                <w:sz w:val="20"/>
                <w:szCs w:val="20"/>
              </w:rPr>
              <w:t>Title</w:t>
            </w:r>
            <w:bookmarkEnd w:id="0"/>
            <w:bookmarkEnd w:id="1"/>
          </w:p>
        </w:tc>
        <w:tc>
          <w:tcPr>
            <w:tcW w:w="170" w:type="dxa"/>
            <w:vMerge w:val="restart"/>
            <w:tcBorders>
              <w:top w:val="nil"/>
            </w:tcBorders>
            <w:shd w:val="clear" w:color="auto" w:fill="auto"/>
          </w:tcPr>
          <w:p w:rsidR="008C0D42" w:rsidRPr="00343893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000000"/>
              <w:bottom w:val="single" w:sz="4" w:space="0" w:color="3B3D3C"/>
            </w:tcBorders>
            <w:shd w:val="clear" w:color="auto" w:fill="auto"/>
          </w:tcPr>
          <w:p w:rsidR="008C0D42" w:rsidRPr="00343893" w:rsidRDefault="00926581" w:rsidP="008D20F5">
            <w:pPr>
              <w:spacing w:after="0"/>
              <w:rPr>
                <w:b/>
                <w:sz w:val="20"/>
                <w:szCs w:val="20"/>
              </w:rPr>
            </w:pPr>
            <w:r w:rsidRPr="00343893">
              <w:rPr>
                <w:b/>
                <w:sz w:val="20"/>
                <w:szCs w:val="20"/>
              </w:rPr>
              <w:t>Domanda di Accreditamento</w:t>
            </w:r>
            <w:r w:rsidR="009638AC">
              <w:rPr>
                <w:b/>
                <w:sz w:val="20"/>
                <w:szCs w:val="20"/>
              </w:rPr>
              <w:t xml:space="preserve"> per Organismi di Certificazion</w:t>
            </w:r>
            <w:r w:rsidR="00930A6D">
              <w:rPr>
                <w:b/>
                <w:sz w:val="20"/>
                <w:szCs w:val="20"/>
              </w:rPr>
              <w:t>e e/o di Ispezione ai fini di</w:t>
            </w:r>
            <w:r w:rsidR="009638AC">
              <w:rPr>
                <w:b/>
                <w:sz w:val="20"/>
                <w:szCs w:val="20"/>
              </w:rPr>
              <w:t xml:space="preserve"> notifica</w:t>
            </w:r>
            <w:r w:rsidR="00930A6D">
              <w:rPr>
                <w:b/>
                <w:sz w:val="20"/>
                <w:szCs w:val="20"/>
              </w:rPr>
              <w:t xml:space="preserve"> o autorizzazione</w:t>
            </w:r>
          </w:p>
        </w:tc>
      </w:tr>
      <w:tr w:rsidR="008C0D42" w:rsidRPr="00362707" w:rsidTr="008D20F5">
        <w:trPr>
          <w:trHeight w:val="907"/>
          <w:jc w:val="center"/>
        </w:trPr>
        <w:tc>
          <w:tcPr>
            <w:tcW w:w="2268" w:type="dxa"/>
            <w:vMerge/>
            <w:tcBorders>
              <w:top w:val="single" w:sz="4" w:space="0" w:color="7F7F7F"/>
            </w:tcBorders>
            <w:shd w:val="clear" w:color="auto" w:fill="auto"/>
          </w:tcPr>
          <w:p w:rsidR="008C0D42" w:rsidRPr="00343893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single" w:sz="4" w:space="0" w:color="7F7F7F"/>
            </w:tcBorders>
            <w:shd w:val="clear" w:color="auto" w:fill="auto"/>
          </w:tcPr>
          <w:p w:rsidR="008C0D42" w:rsidRPr="00343893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3B3D3C"/>
            </w:tcBorders>
            <w:shd w:val="clear" w:color="auto" w:fill="auto"/>
          </w:tcPr>
          <w:p w:rsidR="008C0D42" w:rsidRPr="009638AC" w:rsidRDefault="00926581" w:rsidP="009638AC">
            <w:pPr>
              <w:spacing w:after="0"/>
              <w:rPr>
                <w:b/>
                <w:i/>
                <w:sz w:val="20"/>
                <w:szCs w:val="20"/>
                <w:lang w:val="en-US"/>
              </w:rPr>
            </w:pPr>
            <w:r w:rsidRPr="009638AC">
              <w:rPr>
                <w:b/>
                <w:i/>
                <w:sz w:val="20"/>
                <w:szCs w:val="20"/>
                <w:lang w:val="en-US"/>
              </w:rPr>
              <w:t>Application for Accreditation</w:t>
            </w:r>
            <w:r w:rsidR="009638AC" w:rsidRPr="009638AC">
              <w:rPr>
                <w:b/>
                <w:i/>
                <w:sz w:val="20"/>
                <w:szCs w:val="20"/>
                <w:lang w:val="en-US"/>
              </w:rPr>
              <w:t xml:space="preserve"> of Certification and Inspection Bodies for </w:t>
            </w:r>
            <w:r w:rsidR="009638AC">
              <w:rPr>
                <w:b/>
                <w:i/>
                <w:sz w:val="20"/>
                <w:szCs w:val="20"/>
                <w:lang w:val="en-US"/>
              </w:rPr>
              <w:t>N</w:t>
            </w:r>
            <w:r w:rsidR="009638AC" w:rsidRPr="009638AC">
              <w:rPr>
                <w:b/>
                <w:i/>
                <w:sz w:val="20"/>
                <w:szCs w:val="20"/>
                <w:lang w:val="en-US"/>
              </w:rPr>
              <w:t>otification</w:t>
            </w:r>
            <w:r w:rsidR="00930A6D">
              <w:rPr>
                <w:b/>
                <w:i/>
                <w:sz w:val="20"/>
                <w:szCs w:val="20"/>
                <w:lang w:val="en-US"/>
              </w:rPr>
              <w:t xml:space="preserve"> or Authorization</w:t>
            </w:r>
          </w:p>
        </w:tc>
      </w:tr>
      <w:tr w:rsidR="008C0D42" w:rsidRPr="00343893" w:rsidTr="00343893">
        <w:trPr>
          <w:trHeight w:val="454"/>
          <w:jc w:val="center"/>
        </w:trPr>
        <w:tc>
          <w:tcPr>
            <w:tcW w:w="2268" w:type="dxa"/>
            <w:tcBorders>
              <w:top w:val="single" w:sz="4" w:space="0" w:color="000000"/>
            </w:tcBorders>
            <w:shd w:val="clear" w:color="auto" w:fill="auto"/>
          </w:tcPr>
          <w:p w:rsidR="008C0D42" w:rsidRPr="00343893" w:rsidRDefault="008C0D42" w:rsidP="008D20F5">
            <w:pPr>
              <w:rPr>
                <w:b/>
                <w:sz w:val="20"/>
                <w:szCs w:val="20"/>
              </w:rPr>
            </w:pPr>
            <w:bookmarkStart w:id="2" w:name="_Toc475011337"/>
            <w:bookmarkStart w:id="3" w:name="_Toc475021244"/>
            <w:r w:rsidRPr="00343893">
              <w:rPr>
                <w:b/>
                <w:sz w:val="20"/>
                <w:szCs w:val="20"/>
              </w:rPr>
              <w:t>Sigla/</w:t>
            </w:r>
            <w:r w:rsidRPr="00343893">
              <w:rPr>
                <w:b/>
                <w:i/>
                <w:sz w:val="20"/>
                <w:szCs w:val="20"/>
              </w:rPr>
              <w:t>Reference</w:t>
            </w:r>
            <w:bookmarkEnd w:id="2"/>
            <w:bookmarkEnd w:id="3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:rsidR="008C0D42" w:rsidRPr="00343893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:rsidR="008C0D42" w:rsidRPr="00343893" w:rsidRDefault="00926581" w:rsidP="008D20F5">
            <w:pPr>
              <w:rPr>
                <w:b/>
                <w:sz w:val="20"/>
                <w:szCs w:val="20"/>
              </w:rPr>
            </w:pPr>
            <w:r w:rsidRPr="00343893">
              <w:rPr>
                <w:b/>
                <w:sz w:val="20"/>
                <w:szCs w:val="20"/>
              </w:rPr>
              <w:t>DA</w:t>
            </w:r>
            <w:r w:rsidR="00F34E43" w:rsidRPr="00343893">
              <w:rPr>
                <w:b/>
                <w:sz w:val="20"/>
                <w:szCs w:val="20"/>
              </w:rPr>
              <w:t>-</w:t>
            </w:r>
            <w:r w:rsidR="009638AC">
              <w:rPr>
                <w:b/>
                <w:sz w:val="20"/>
                <w:szCs w:val="20"/>
              </w:rPr>
              <w:t>04</w:t>
            </w:r>
          </w:p>
        </w:tc>
      </w:tr>
      <w:tr w:rsidR="008C0D42" w:rsidRPr="00343893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8C0D42" w:rsidRPr="00343893" w:rsidRDefault="008C0D42" w:rsidP="008D20F5">
            <w:pPr>
              <w:rPr>
                <w:b/>
                <w:sz w:val="20"/>
                <w:szCs w:val="20"/>
              </w:rPr>
            </w:pPr>
            <w:bookmarkStart w:id="4" w:name="_Toc475011339"/>
            <w:bookmarkStart w:id="5" w:name="_Toc475021246"/>
            <w:r w:rsidRPr="00343893">
              <w:rPr>
                <w:b/>
                <w:sz w:val="20"/>
                <w:szCs w:val="20"/>
              </w:rPr>
              <w:t>Revisione/</w:t>
            </w:r>
            <w:r w:rsidRPr="00343893">
              <w:rPr>
                <w:b/>
                <w:i/>
                <w:sz w:val="20"/>
                <w:szCs w:val="20"/>
              </w:rPr>
              <w:t>Revision</w:t>
            </w:r>
            <w:bookmarkEnd w:id="4"/>
            <w:bookmarkEnd w:id="5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:rsidR="008C0D42" w:rsidRPr="00343893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:rsidR="008C0D42" w:rsidRPr="00343893" w:rsidRDefault="009638AC" w:rsidP="008D20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</w:t>
            </w:r>
          </w:p>
        </w:tc>
      </w:tr>
      <w:tr w:rsidR="008C0D42" w:rsidRPr="00343893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C0D42" w:rsidRPr="00343893" w:rsidRDefault="008C0D42" w:rsidP="008D20F5">
            <w:pPr>
              <w:rPr>
                <w:b/>
                <w:sz w:val="20"/>
                <w:szCs w:val="20"/>
              </w:rPr>
            </w:pPr>
            <w:bookmarkStart w:id="6" w:name="_Toc475011341"/>
            <w:bookmarkStart w:id="7" w:name="_Toc475021248"/>
            <w:r w:rsidRPr="00343893">
              <w:rPr>
                <w:b/>
                <w:sz w:val="20"/>
                <w:szCs w:val="20"/>
              </w:rPr>
              <w:t>Data/</w:t>
            </w:r>
            <w:r w:rsidRPr="00343893">
              <w:rPr>
                <w:b/>
                <w:i/>
                <w:sz w:val="20"/>
                <w:szCs w:val="20"/>
              </w:rPr>
              <w:t>Date</w:t>
            </w:r>
            <w:bookmarkEnd w:id="6"/>
            <w:bookmarkEnd w:id="7"/>
          </w:p>
        </w:tc>
        <w:tc>
          <w:tcPr>
            <w:tcW w:w="170" w:type="dxa"/>
            <w:tcBorders>
              <w:top w:val="nil"/>
              <w:bottom w:val="nil"/>
            </w:tcBorders>
            <w:shd w:val="clear" w:color="auto" w:fill="auto"/>
          </w:tcPr>
          <w:p w:rsidR="008C0D42" w:rsidRPr="00343893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C0D42" w:rsidRPr="00343893" w:rsidRDefault="009638AC" w:rsidP="008D20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15-10-2018</w:t>
            </w:r>
          </w:p>
        </w:tc>
      </w:tr>
    </w:tbl>
    <w:p w:rsidR="00343893" w:rsidRPr="00343893" w:rsidRDefault="00343893" w:rsidP="00343893">
      <w:pPr>
        <w:spacing w:after="0"/>
        <w:rPr>
          <w:vanish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8C0D42" w:rsidRPr="00343893" w:rsidTr="00343893">
        <w:trPr>
          <w:trHeight w:val="4535"/>
        </w:trPr>
        <w:tc>
          <w:tcPr>
            <w:tcW w:w="9060" w:type="dxa"/>
            <w:tcBorders>
              <w:bottom w:val="nil"/>
            </w:tcBorders>
            <w:shd w:val="clear" w:color="auto" w:fill="auto"/>
          </w:tcPr>
          <w:p w:rsidR="008C0D42" w:rsidRPr="00343893" w:rsidRDefault="008C0D42" w:rsidP="007A03DF"/>
        </w:tc>
      </w:tr>
    </w:tbl>
    <w:p w:rsidR="00343893" w:rsidRPr="00343893" w:rsidRDefault="00343893" w:rsidP="00343893">
      <w:pPr>
        <w:spacing w:after="0"/>
        <w:rPr>
          <w:vanish/>
        </w:rPr>
      </w:pPr>
    </w:p>
    <w:tbl>
      <w:tblPr>
        <w:tblpPr w:vertAnchor="page" w:tblpXSpec="center" w:tblpY="13042"/>
        <w:tblOverlap w:val="never"/>
        <w:tblW w:w="90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70"/>
        <w:gridCol w:w="2126"/>
        <w:gridCol w:w="170"/>
        <w:gridCol w:w="2126"/>
        <w:gridCol w:w="170"/>
        <w:gridCol w:w="2126"/>
      </w:tblGrid>
      <w:tr w:rsidR="008C0D42" w:rsidRPr="00343893" w:rsidTr="00BA1EE3">
        <w:trPr>
          <w:trHeight w:val="567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Redazione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055320" w:rsidRDefault="008C0D42" w:rsidP="00F40549">
            <w:pPr>
              <w:spacing w:after="0" w:line="240" w:lineRule="auto"/>
              <w:jc w:val="left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i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Approvazione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Autorizzazione all’emissione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Entrata in vigore</w:t>
            </w:r>
          </w:p>
        </w:tc>
      </w:tr>
      <w:tr w:rsidR="008C0D42" w:rsidRPr="00343893" w:rsidTr="00BA1EE3">
        <w:trPr>
          <w:trHeight w:val="567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A1EE3" w:rsidRDefault="00926581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 xml:space="preserve">Il </w:t>
            </w:r>
            <w:r w:rsidR="00BA1EE3">
              <w:rPr>
                <w:rFonts w:eastAsia="Times New Roman" w:cs="New York"/>
                <w:sz w:val="16"/>
                <w:szCs w:val="18"/>
                <w:lang w:eastAsia="ar-SA"/>
              </w:rPr>
              <w:t xml:space="preserve">Responsabile </w:t>
            </w:r>
          </w:p>
          <w:p w:rsidR="00BA1EE3" w:rsidRPr="00055320" w:rsidRDefault="009638AC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Del Sistema di Gestione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055320" w:rsidRDefault="008C0D42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D42" w:rsidRDefault="00926581" w:rsidP="00BA1EE3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I</w:t>
            </w:r>
            <w:r w:rsidR="009638AC">
              <w:rPr>
                <w:rFonts w:eastAsia="Times New Roman" w:cs="New York"/>
                <w:sz w:val="16"/>
                <w:szCs w:val="18"/>
                <w:lang w:eastAsia="ar-SA"/>
              </w:rPr>
              <w:t>l</w:t>
            </w:r>
            <w:r w:rsidR="00BA1EE3">
              <w:rPr>
                <w:rFonts w:eastAsia="Times New Roman" w:cs="New York"/>
                <w:sz w:val="16"/>
                <w:szCs w:val="18"/>
                <w:lang w:eastAsia="ar-SA"/>
              </w:rPr>
              <w:t xml:space="preserve"> Direttor</w:t>
            </w:r>
            <w:r w:rsidR="009638AC">
              <w:rPr>
                <w:rFonts w:eastAsia="Times New Roman" w:cs="New York"/>
                <w:sz w:val="16"/>
                <w:szCs w:val="18"/>
                <w:lang w:eastAsia="ar-SA"/>
              </w:rPr>
              <w:t>e</w:t>
            </w:r>
          </w:p>
          <w:p w:rsidR="00BA1EE3" w:rsidRPr="00055320" w:rsidRDefault="00BA1EE3" w:rsidP="00BA1EE3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 xml:space="preserve">di </w:t>
            </w:r>
            <w:r w:rsidR="002A3B09">
              <w:rPr>
                <w:rFonts w:eastAsia="Times New Roman" w:cs="New York"/>
                <w:sz w:val="16"/>
                <w:szCs w:val="18"/>
                <w:lang w:eastAsia="ar-SA"/>
              </w:rPr>
              <w:t>Dipartimento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055320" w:rsidRDefault="008C0D42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D42" w:rsidRPr="00926581" w:rsidRDefault="00926581" w:rsidP="00926581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Il Direttore Generale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D42" w:rsidRPr="008F5256" w:rsidRDefault="00362707" w:rsidP="009638AC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6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29</w:t>
            </w:r>
            <w:r w:rsidR="00267DB3">
              <w:rPr>
                <w:rFonts w:eastAsia="Times New Roman" w:cs="New York"/>
                <w:sz w:val="16"/>
                <w:szCs w:val="18"/>
                <w:lang w:eastAsia="ar-SA"/>
              </w:rPr>
              <w:t>-</w:t>
            </w:r>
            <w:r w:rsidR="009638AC">
              <w:rPr>
                <w:rFonts w:eastAsia="Times New Roman" w:cs="New York"/>
                <w:sz w:val="16"/>
                <w:szCs w:val="18"/>
                <w:lang w:eastAsia="ar-SA"/>
              </w:rPr>
              <w:t>10</w:t>
            </w:r>
            <w:r w:rsidR="00267DB3">
              <w:rPr>
                <w:rFonts w:eastAsia="Times New Roman" w:cs="New York"/>
                <w:sz w:val="16"/>
                <w:szCs w:val="18"/>
                <w:lang w:eastAsia="ar-SA"/>
              </w:rPr>
              <w:t>-</w:t>
            </w:r>
            <w:r w:rsidR="009638AC">
              <w:rPr>
                <w:rFonts w:eastAsia="Times New Roman" w:cs="New York"/>
                <w:sz w:val="16"/>
                <w:szCs w:val="18"/>
                <w:lang w:eastAsia="ar-SA"/>
              </w:rPr>
              <w:t>2018</w:t>
            </w:r>
          </w:p>
        </w:tc>
      </w:tr>
    </w:tbl>
    <w:p w:rsidR="008866DE" w:rsidRDefault="008866DE" w:rsidP="001F0CE6"/>
    <w:p w:rsidR="004B23D0" w:rsidRDefault="004B23D0" w:rsidP="001F0CE6">
      <w:pPr>
        <w:sectPr w:rsidR="004B23D0" w:rsidSect="00971C15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 w:code="9"/>
          <w:pgMar w:top="2041" w:right="1418" w:bottom="1985" w:left="1418" w:header="737" w:footer="1077" w:gutter="0"/>
          <w:cols w:space="708"/>
          <w:docGrid w:linePitch="360"/>
        </w:sectPr>
      </w:pPr>
      <w:bookmarkStart w:id="8" w:name="_GoBack"/>
      <w:bookmarkEnd w:id="8"/>
    </w:p>
    <w:p w:rsidR="009638AC" w:rsidRPr="007A03DF" w:rsidRDefault="009638AC" w:rsidP="009638AC">
      <w:pPr>
        <w:spacing w:before="180"/>
      </w:pPr>
      <w:r w:rsidRPr="007A03DF">
        <w:rPr>
          <w:b/>
        </w:rPr>
        <w:lastRenderedPageBreak/>
        <w:t>Nota</w:t>
      </w:r>
      <w:r w:rsidRPr="007A03DF">
        <w:t xml:space="preserve">: Nel caso il CAB richieda l’accreditamento o sia accreditato per la valutazione di conformità per attività di certificazione (PRD, PRS), compilare la sola parte A. </w:t>
      </w:r>
    </w:p>
    <w:p w:rsidR="009638AC" w:rsidRPr="007A03DF" w:rsidRDefault="009638AC" w:rsidP="009638AC">
      <w:r w:rsidRPr="007A03DF">
        <w:t>Compilare la sola parte B se la valutazione è riferita esclusivamente alle attività di ispezione (ISP). Se il CAB richiede l’accreditamento per entrambe le attività, compilare le parti A e B.</w:t>
      </w:r>
    </w:p>
    <w:p w:rsidR="009638AC" w:rsidRPr="007A03DF" w:rsidRDefault="009638AC" w:rsidP="009638AC">
      <w:r w:rsidRPr="007A03DF">
        <w:t>Il CAB anche se già accreditato deve compilare anche la domanda DA-00.</w:t>
      </w:r>
    </w:p>
    <w:p w:rsidR="009638AC" w:rsidRPr="00876BD9" w:rsidRDefault="009638AC" w:rsidP="009638AC">
      <w:r w:rsidRPr="007A03DF">
        <w:t>La mancata risposta ai quesiti indicati o l’assenza degli allegati richiesti, può generare la richiesta di integrazioni documentali prima dell’eventuale accettazione della domanda.</w:t>
      </w:r>
    </w:p>
    <w:p w:rsidR="009638AC" w:rsidRDefault="009638AC" w:rsidP="009638AC">
      <w:pPr>
        <w:pStyle w:val="Titolo1"/>
        <w:numPr>
          <w:ilvl w:val="0"/>
          <w:numId w:val="0"/>
        </w:numPr>
        <w:ind w:left="567" w:hanging="567"/>
      </w:pPr>
      <w:r>
        <w:t>A.</w:t>
      </w:r>
      <w:r>
        <w:tab/>
        <w:t>PARTE RISERVATA AGLI ORGANISMI DI CERTIFICCAZIONE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638AC" w:rsidTr="009638AC">
        <w:tc>
          <w:tcPr>
            <w:tcW w:w="4530" w:type="dxa"/>
          </w:tcPr>
          <w:p w:rsidR="009638AC" w:rsidRDefault="009638AC" w:rsidP="009638AC">
            <w:pPr>
              <w:spacing w:after="0"/>
            </w:pPr>
            <w:r>
              <w:t>Acronimo e ragione sociale del CAB</w:t>
            </w:r>
          </w:p>
        </w:tc>
        <w:tc>
          <w:tcPr>
            <w:tcW w:w="4530" w:type="dxa"/>
          </w:tcPr>
          <w:p w:rsidR="009638AC" w:rsidRDefault="009638AC" w:rsidP="009638AC">
            <w:pPr>
              <w:spacing w:after="0"/>
            </w:pPr>
            <w:r>
              <w:t>……………………………………………………………………………</w:t>
            </w:r>
          </w:p>
        </w:tc>
      </w:tr>
    </w:tbl>
    <w:p w:rsidR="00267DB3" w:rsidRDefault="009638AC" w:rsidP="009638AC">
      <w:pPr>
        <w:pStyle w:val="Titolo1"/>
      </w:pPr>
      <w:r>
        <w:t xml:space="preserve">DOMANDA DI ACCREDITAMENTO, </w:t>
      </w:r>
      <w:r>
        <w:rPr>
          <w:caps w:val="0"/>
        </w:rPr>
        <w:t>quale organismo di</w:t>
      </w:r>
      <w:r>
        <w:t>:</w:t>
      </w:r>
    </w:p>
    <w:p w:rsidR="009638AC" w:rsidRDefault="009638AC" w:rsidP="009638AC">
      <w:pPr>
        <w:pStyle w:val="Punt1a"/>
      </w:pPr>
      <w:r>
        <w:t>Certificazione di Prodotto</w:t>
      </w:r>
    </w:p>
    <w:p w:rsidR="009638AC" w:rsidRDefault="009638AC" w:rsidP="009638AC">
      <w:pPr>
        <w:pStyle w:val="Punt1a"/>
      </w:pPr>
      <w:r>
        <w:t>Certificazione di Personale</w:t>
      </w:r>
    </w:p>
    <w:p w:rsidR="009638AC" w:rsidRDefault="009638AC" w:rsidP="009638AC">
      <w:pPr>
        <w:pStyle w:val="Punt1a"/>
      </w:pPr>
      <w:r>
        <w:t>Altro: ………………………………………………………………………………………………………………………………………</w:t>
      </w:r>
    </w:p>
    <w:p w:rsidR="009638AC" w:rsidRDefault="009638AC" w:rsidP="009638AC">
      <w:pPr>
        <w:pStyle w:val="Titolo1"/>
      </w:pPr>
      <w:r>
        <w:t>CATEGORIA/SCHEMA DI ACCREDITAMENTO</w:t>
      </w:r>
    </w:p>
    <w:p w:rsidR="009638AC" w:rsidRDefault="007A03DF" w:rsidP="00930A6D">
      <w:pPr>
        <w:pStyle w:val="Titolo2"/>
        <w:numPr>
          <w:ilvl w:val="0"/>
          <w:numId w:val="0"/>
        </w:numPr>
        <w:ind w:left="737" w:hanging="737"/>
      </w:pPr>
      <w:r>
        <w:t>2.1.</w:t>
      </w:r>
      <w:r>
        <w:tab/>
      </w:r>
      <w:r w:rsidR="009638AC">
        <w:t>Tipo di attività di valutazione della conformità e riferimenti normativi</w:t>
      </w:r>
    </w:p>
    <w:p w:rsidR="009638AC" w:rsidRPr="009638AC" w:rsidRDefault="009638AC" w:rsidP="009638AC">
      <w:r w:rsidRPr="00876BD9">
        <w:t>Specificare le attività di valutazione della conformità per le quali si richiede l’accreditamento (certificazione di prodotto, personale), i corrispondenti riferimenti normativi applicabili all’Organismo ed infine l’indicazione dei Moduli oggetto della Domanda.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638AC" w:rsidTr="009638AC">
        <w:tc>
          <w:tcPr>
            <w:tcW w:w="4530" w:type="dxa"/>
          </w:tcPr>
          <w:p w:rsidR="009638AC" w:rsidRDefault="009638AC" w:rsidP="009638AC">
            <w:pPr>
              <w:spacing w:after="0"/>
            </w:pPr>
            <w:r>
              <w:t>……………………………………………………………………………</w:t>
            </w:r>
          </w:p>
        </w:tc>
        <w:tc>
          <w:tcPr>
            <w:tcW w:w="4530" w:type="dxa"/>
          </w:tcPr>
          <w:p w:rsidR="009638AC" w:rsidRDefault="009638AC" w:rsidP="009638AC">
            <w:pPr>
              <w:spacing w:after="0"/>
            </w:pPr>
            <w:r>
              <w:t>……………………………………………………………………………</w:t>
            </w:r>
          </w:p>
        </w:tc>
      </w:tr>
    </w:tbl>
    <w:p w:rsidR="00267DB3" w:rsidRDefault="007A03DF" w:rsidP="007A03DF">
      <w:pPr>
        <w:pStyle w:val="Titolo2"/>
        <w:numPr>
          <w:ilvl w:val="0"/>
          <w:numId w:val="0"/>
        </w:numPr>
        <w:ind w:left="737" w:hanging="737"/>
      </w:pPr>
      <w:r>
        <w:t>2.2.</w:t>
      </w:r>
      <w:r>
        <w:tab/>
      </w:r>
      <w:r w:rsidR="009638AC">
        <w:t xml:space="preserve">Riferimenti normativi per i clienti dell’organismo (riferimenti normativi applicabili alle attività di valutazione oggetto di accreditamento) </w:t>
      </w:r>
      <w:r w:rsidR="009638AC" w:rsidRPr="006B3539">
        <w:rPr>
          <w:b w:val="0"/>
          <w:caps w:val="0"/>
          <w:sz w:val="18"/>
        </w:rPr>
        <w:t>(per certificazione di prodotto, fornire le informazioni indicate nella scheda riportata in fondo al presente documento)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B26E3A" w:rsidTr="00B26E3A">
        <w:tc>
          <w:tcPr>
            <w:tcW w:w="4530" w:type="dxa"/>
          </w:tcPr>
          <w:p w:rsidR="00B26E3A" w:rsidRDefault="00B26E3A" w:rsidP="00A763E5">
            <w:r>
              <w:t>Scheda di Accreditamento</w:t>
            </w:r>
          </w:p>
        </w:tc>
        <w:tc>
          <w:tcPr>
            <w:tcW w:w="4530" w:type="dxa"/>
          </w:tcPr>
          <w:p w:rsidR="00B26E3A" w:rsidRDefault="00B26E3A" w:rsidP="00A763E5">
            <w:r>
              <w:t>Riferimenti Normativi</w:t>
            </w:r>
          </w:p>
        </w:tc>
      </w:tr>
      <w:tr w:rsidR="00B26E3A" w:rsidTr="00B26E3A">
        <w:tc>
          <w:tcPr>
            <w:tcW w:w="4530" w:type="dxa"/>
          </w:tcPr>
          <w:p w:rsidR="00B26E3A" w:rsidRDefault="00B26E3A" w:rsidP="00A763E5">
            <w:r>
              <w:t>……………………………………………………………………………</w:t>
            </w:r>
          </w:p>
        </w:tc>
        <w:tc>
          <w:tcPr>
            <w:tcW w:w="4530" w:type="dxa"/>
          </w:tcPr>
          <w:p w:rsidR="00B26E3A" w:rsidRDefault="00B26E3A" w:rsidP="00A763E5">
            <w:r>
              <w:t>……………………………………………………………………………</w:t>
            </w:r>
          </w:p>
        </w:tc>
      </w:tr>
      <w:tr w:rsidR="00B26E3A" w:rsidTr="00B26E3A">
        <w:tc>
          <w:tcPr>
            <w:tcW w:w="4530" w:type="dxa"/>
          </w:tcPr>
          <w:p w:rsidR="00B26E3A" w:rsidRDefault="00B26E3A" w:rsidP="00B26E3A">
            <w:r>
              <w:t>……………………………………………………………………………</w:t>
            </w:r>
          </w:p>
        </w:tc>
        <w:tc>
          <w:tcPr>
            <w:tcW w:w="4530" w:type="dxa"/>
          </w:tcPr>
          <w:p w:rsidR="00B26E3A" w:rsidRDefault="00B26E3A" w:rsidP="00B26E3A">
            <w:r>
              <w:t>……………………………………………………………………………</w:t>
            </w:r>
          </w:p>
        </w:tc>
      </w:tr>
    </w:tbl>
    <w:p w:rsidR="006F10F6" w:rsidRDefault="006F10F6" w:rsidP="006F10F6"/>
    <w:p w:rsidR="006F10F6" w:rsidRDefault="006F10F6">
      <w:pPr>
        <w:spacing w:after="0" w:line="240" w:lineRule="auto"/>
        <w:jc w:val="left"/>
        <w:rPr>
          <w:rFonts w:eastAsia="MS Gothic"/>
          <w:b/>
          <w:caps/>
          <w:sz w:val="20"/>
          <w:szCs w:val="26"/>
        </w:rPr>
      </w:pPr>
      <w:r>
        <w:br w:type="page"/>
      </w:r>
    </w:p>
    <w:p w:rsidR="00267DB3" w:rsidRDefault="007A03DF" w:rsidP="007A03DF">
      <w:pPr>
        <w:pStyle w:val="Titolo2"/>
        <w:numPr>
          <w:ilvl w:val="0"/>
          <w:numId w:val="0"/>
        </w:numPr>
        <w:ind w:left="737" w:hanging="737"/>
      </w:pPr>
      <w:r>
        <w:lastRenderedPageBreak/>
        <w:t>2.3.</w:t>
      </w:r>
      <w:r>
        <w:tab/>
      </w:r>
      <w:r w:rsidR="00B26E3A">
        <w:t>Scopo dell’accreditamento</w:t>
      </w:r>
    </w:p>
    <w:p w:rsidR="00B26E3A" w:rsidRPr="00B26E3A" w:rsidRDefault="00B26E3A" w:rsidP="00B26E3A">
      <w:pPr>
        <w:rPr>
          <w:b/>
        </w:rPr>
      </w:pPr>
      <w:r w:rsidRPr="00B26E3A">
        <w:rPr>
          <w:b/>
        </w:rPr>
        <w:t>Per Certificazione di Prodotto</w:t>
      </w:r>
    </w:p>
    <w:p w:rsidR="00B26E3A" w:rsidRPr="00876BD9" w:rsidRDefault="00B26E3A" w:rsidP="00B26E3A">
      <w:r w:rsidRPr="00876BD9">
        <w:t>Prodotti o famiglie/categorie di Prodotti inerenti la Direttiva specifica: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26E3A" w:rsidTr="00B26E3A">
        <w:tc>
          <w:tcPr>
            <w:tcW w:w="9060" w:type="dxa"/>
          </w:tcPr>
          <w:p w:rsidR="00B26E3A" w:rsidRDefault="00B26E3A" w:rsidP="00A763E5">
            <w:r>
              <w:t>………………………………………………………………………………………………………………………………………………………………</w:t>
            </w:r>
          </w:p>
        </w:tc>
      </w:tr>
      <w:tr w:rsidR="00B26E3A" w:rsidTr="00B26E3A">
        <w:tc>
          <w:tcPr>
            <w:tcW w:w="9060" w:type="dxa"/>
          </w:tcPr>
          <w:p w:rsidR="00B26E3A" w:rsidRDefault="00B26E3A" w:rsidP="00B26E3A">
            <w:r>
              <w:t>………………………………………………………………………………………………………………………………………………………………</w:t>
            </w:r>
          </w:p>
        </w:tc>
      </w:tr>
      <w:tr w:rsidR="00B26E3A" w:rsidTr="00B26E3A">
        <w:tc>
          <w:tcPr>
            <w:tcW w:w="9060" w:type="dxa"/>
          </w:tcPr>
          <w:p w:rsidR="00B26E3A" w:rsidRDefault="00B26E3A" w:rsidP="00B26E3A">
            <w:r>
              <w:t>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B26E3A" w:rsidRPr="00876BD9" w:rsidRDefault="00B26E3A" w:rsidP="00B26E3A">
      <w:pPr>
        <w:spacing w:before="180"/>
        <w:rPr>
          <w:b/>
        </w:rPr>
      </w:pPr>
      <w:r w:rsidRPr="00876BD9">
        <w:t>(deve essere fornita una chiara ed adeguata descrizione; eventuali dettagli possono essere riportati in un Allegato)</w:t>
      </w:r>
    </w:p>
    <w:p w:rsidR="00B26E3A" w:rsidRPr="00B26E3A" w:rsidRDefault="00B26E3A" w:rsidP="00B26E3A">
      <w:pPr>
        <w:rPr>
          <w:b/>
        </w:rPr>
      </w:pPr>
      <w:r w:rsidRPr="00B26E3A">
        <w:rPr>
          <w:b/>
        </w:rPr>
        <w:t>Per Certificazione di Personale</w:t>
      </w:r>
    </w:p>
    <w:p w:rsidR="00267DB3" w:rsidRPr="00B26E3A" w:rsidRDefault="00B26E3A" w:rsidP="00B26E3A">
      <w:r w:rsidRPr="00876BD9">
        <w:t>Figure Professionali previste nella Direttiva specifica: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26E3A" w:rsidTr="007F6584">
        <w:tc>
          <w:tcPr>
            <w:tcW w:w="9060" w:type="dxa"/>
          </w:tcPr>
          <w:p w:rsidR="00B26E3A" w:rsidRDefault="00B26E3A" w:rsidP="007F6584">
            <w:r>
              <w:t>………………………………………………………………………………………………………………………………………………………………</w:t>
            </w:r>
          </w:p>
        </w:tc>
      </w:tr>
      <w:tr w:rsidR="00B26E3A" w:rsidTr="007F6584">
        <w:tc>
          <w:tcPr>
            <w:tcW w:w="9060" w:type="dxa"/>
          </w:tcPr>
          <w:p w:rsidR="00B26E3A" w:rsidRDefault="00B26E3A" w:rsidP="007F6584">
            <w:r>
              <w:t>………………………………………………………………………………………………………………………………………………………………</w:t>
            </w:r>
          </w:p>
        </w:tc>
      </w:tr>
      <w:tr w:rsidR="00B26E3A" w:rsidTr="007F6584">
        <w:tc>
          <w:tcPr>
            <w:tcW w:w="9060" w:type="dxa"/>
          </w:tcPr>
          <w:p w:rsidR="00B26E3A" w:rsidRDefault="00B26E3A" w:rsidP="007F6584">
            <w:r>
              <w:t>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B26E3A" w:rsidRPr="00876BD9" w:rsidRDefault="00B26E3A" w:rsidP="00B26E3A">
      <w:pPr>
        <w:spacing w:before="180"/>
      </w:pPr>
      <w:r w:rsidRPr="00876BD9">
        <w:t>(deve essere fornita una chiara ed adeguata descrizione; eventuali dettagli possono essere riportati in un Allegato)</w:t>
      </w:r>
    </w:p>
    <w:p w:rsidR="00267DB3" w:rsidRDefault="00B26E3A" w:rsidP="00B26E3A">
      <w:pPr>
        <w:pStyle w:val="Titolo1"/>
      </w:pPr>
      <w:r>
        <w:t>PERSONALE DELL’ORGANISMO</w:t>
      </w:r>
    </w:p>
    <w:p w:rsidR="007F6584" w:rsidRPr="007F6584" w:rsidRDefault="007A03DF" w:rsidP="007A03DF">
      <w:pPr>
        <w:pStyle w:val="Titolo2"/>
        <w:numPr>
          <w:ilvl w:val="0"/>
          <w:numId w:val="0"/>
        </w:numPr>
        <w:ind w:left="737" w:hanging="737"/>
      </w:pPr>
      <w:r>
        <w:t>3.1.</w:t>
      </w:r>
      <w:r>
        <w:tab/>
      </w:r>
      <w:r w:rsidR="007F6584">
        <w:t>Numero totale dei collaboratori esterni utilizzati per le attività di verifica</w:t>
      </w:r>
    </w:p>
    <w:p w:rsidR="00267DB3" w:rsidRDefault="007F6584" w:rsidP="007F6584">
      <w:pPr>
        <w:pStyle w:val="Paragrafoelenco"/>
        <w:numPr>
          <w:ilvl w:val="0"/>
          <w:numId w:val="31"/>
        </w:numPr>
      </w:pPr>
      <w:r>
        <w:t>Ispettori: ……………………………………</w:t>
      </w:r>
    </w:p>
    <w:p w:rsidR="007F6584" w:rsidRDefault="007F6584" w:rsidP="007F6584">
      <w:pPr>
        <w:pStyle w:val="Paragrafoelenco"/>
        <w:numPr>
          <w:ilvl w:val="0"/>
          <w:numId w:val="31"/>
        </w:numPr>
      </w:pPr>
      <w:r>
        <w:t>Esperti: ………………………………………</w:t>
      </w:r>
    </w:p>
    <w:p w:rsidR="007F6584" w:rsidRDefault="007F6584" w:rsidP="007F6584">
      <w:pPr>
        <w:pStyle w:val="Paragrafoelenco"/>
        <w:numPr>
          <w:ilvl w:val="0"/>
          <w:numId w:val="31"/>
        </w:numPr>
      </w:pPr>
      <w:r>
        <w:t>Altro: …………………………………………</w:t>
      </w:r>
    </w:p>
    <w:p w:rsidR="007F6584" w:rsidRDefault="007A03DF" w:rsidP="007A03DF">
      <w:pPr>
        <w:pStyle w:val="Titolo2"/>
        <w:numPr>
          <w:ilvl w:val="0"/>
          <w:numId w:val="0"/>
        </w:numPr>
        <w:ind w:left="737" w:hanging="737"/>
      </w:pPr>
      <w:r>
        <w:t>3.2.</w:t>
      </w:r>
      <w:r>
        <w:tab/>
      </w:r>
      <w:r w:rsidR="007F6584">
        <w:t>organigramma</w:t>
      </w:r>
    </w:p>
    <w:p w:rsidR="007F6584" w:rsidRPr="00876BD9" w:rsidRDefault="007F6584" w:rsidP="007F6584">
      <w:r>
        <w:t>D</w:t>
      </w:r>
      <w:r w:rsidRPr="00876BD9">
        <w:t>eve essere allegato un Organigramma nominativo aggiornato (e/o documenti correlati) che consenta di identificare chiaramente l’organizzazione dell’Ente richiedente in termini di relazioni gerarchiche (autorità), responsabilità, funzioni e compiti, a partire dagli Organi Direttivi e scendendo all’intera struttura.</w:t>
      </w:r>
    </w:p>
    <w:p w:rsidR="007F6584" w:rsidRPr="00876BD9" w:rsidRDefault="007F6584" w:rsidP="007F6584">
      <w:r w:rsidRPr="00876BD9">
        <w:t>L’organigramma deve chiaramente mostrare le relazioni tra il personale responsabile delle attività di verifica, la Direzione dell’Organismo e l’Organo (o persone) responsabili delle decisioni riguardanti il rilascio delle attestazioni di conformità o simili, oltre che dell’Organo responsabile di verificare la salvaguardia dell’imparzialità.</w:t>
      </w:r>
    </w:p>
    <w:p w:rsidR="007F6584" w:rsidRPr="00876BD9" w:rsidRDefault="007F6584" w:rsidP="007F6584">
      <w:r w:rsidRPr="00876BD9">
        <w:lastRenderedPageBreak/>
        <w:t>Questa documentazione deve anche contenere i nomi e le qualifiche delle persone coinvolte nei processi di valutazione e di verifica della salvaguardia all’imparzialità e, se/ove applicabile, gli Enti da essi rappresentati (quando esterni all’Organismo richiedente).</w:t>
      </w:r>
    </w:p>
    <w:p w:rsidR="007F6584" w:rsidRPr="00876BD9" w:rsidRDefault="006B3539" w:rsidP="007F6584">
      <w:r>
        <w:t xml:space="preserve">Allegato N°: </w:t>
      </w:r>
      <w:r w:rsidR="007F6584" w:rsidRPr="00876BD9">
        <w:t>………. (obbligatorio)</w:t>
      </w:r>
    </w:p>
    <w:p w:rsidR="007F6584" w:rsidRDefault="007F6584" w:rsidP="007F6584">
      <w:pPr>
        <w:pStyle w:val="Titolo1"/>
      </w:pPr>
      <w:r>
        <w:t>ATTIVITà DI VALUTAZIONE E DECISIONE SULLA CERTIFICAZIONE</w:t>
      </w:r>
    </w:p>
    <w:p w:rsidR="007F6584" w:rsidRPr="007F6584" w:rsidRDefault="007F6584" w:rsidP="007F6584">
      <w:pPr>
        <w:pStyle w:val="Titolo3"/>
      </w:pPr>
      <w:r>
        <w:t xml:space="preserve"> La funzione (persona singola o organo collettivo) responsabile per le decisioni finali sul rilascio dei documenti di attestazione della conformità e relativi curricula vitae.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3"/>
        <w:gridCol w:w="4173"/>
      </w:tblGrid>
      <w:tr w:rsidR="007F6584" w:rsidTr="007F6584">
        <w:tc>
          <w:tcPr>
            <w:tcW w:w="4173" w:type="dxa"/>
          </w:tcPr>
          <w:p w:rsidR="007F6584" w:rsidRDefault="007F6584" w:rsidP="007F6584">
            <w:pPr>
              <w:pStyle w:val="Punt1a"/>
              <w:ind w:left="449" w:hanging="449"/>
            </w:pPr>
            <w:r>
              <w:t>Persona singola</w:t>
            </w:r>
          </w:p>
        </w:tc>
        <w:tc>
          <w:tcPr>
            <w:tcW w:w="4173" w:type="dxa"/>
          </w:tcPr>
          <w:p w:rsidR="007F6584" w:rsidRDefault="007F6584" w:rsidP="007F6584">
            <w:pPr>
              <w:pStyle w:val="Punt1a"/>
              <w:ind w:left="387" w:hanging="425"/>
            </w:pPr>
            <w:r>
              <w:t>Organo collettivo</w:t>
            </w:r>
          </w:p>
        </w:tc>
      </w:tr>
      <w:tr w:rsidR="007F6584" w:rsidTr="007F6584">
        <w:tc>
          <w:tcPr>
            <w:tcW w:w="8346" w:type="dxa"/>
            <w:gridSpan w:val="2"/>
          </w:tcPr>
          <w:p w:rsidR="007F6584" w:rsidRDefault="007F6584" w:rsidP="007F6584">
            <w:pPr>
              <w:pStyle w:val="Punt1a"/>
              <w:numPr>
                <w:ilvl w:val="0"/>
                <w:numId w:val="0"/>
              </w:numPr>
            </w:pPr>
            <w:r>
              <w:t>Allegato N°: ……………………………… (obbligatorio)</w:t>
            </w:r>
          </w:p>
        </w:tc>
      </w:tr>
    </w:tbl>
    <w:p w:rsidR="00267DB3" w:rsidRDefault="007F6584" w:rsidP="007F6584">
      <w:pPr>
        <w:pStyle w:val="Titolo3"/>
      </w:pPr>
      <w:r>
        <w:t xml:space="preserve">La composizione del meccanismo di salvaguardia dell’imparzialità (Comitato per l’imparzialità o altra entità) </w:t>
      </w:r>
      <w:r w:rsidRPr="006B3539">
        <w:rPr>
          <w:b w:val="0"/>
          <w:sz w:val="18"/>
        </w:rPr>
        <w:t>rappresentativo delle parti interessate deve essere descritta, specificando, per ogni membro, la parte rappresentata e le eventuali competenze/esperienze tecniche.</w:t>
      </w:r>
    </w:p>
    <w:p w:rsidR="007F6584" w:rsidRPr="00876BD9" w:rsidRDefault="009338CC" w:rsidP="007F6584">
      <w:r>
        <w:t>Allegato N°: ………</w:t>
      </w:r>
      <w:r w:rsidR="006B3539">
        <w:t xml:space="preserve"> </w:t>
      </w:r>
      <w:r w:rsidR="007F6584" w:rsidRPr="00876BD9">
        <w:t>(obbligatorio)</w:t>
      </w:r>
    </w:p>
    <w:p w:rsidR="007F6584" w:rsidRPr="007A03DF" w:rsidRDefault="007A03DF" w:rsidP="007A03DF">
      <w:pPr>
        <w:pStyle w:val="Titolo2"/>
        <w:numPr>
          <w:ilvl w:val="0"/>
          <w:numId w:val="0"/>
        </w:numPr>
        <w:ind w:left="737" w:hanging="737"/>
      </w:pPr>
      <w:r w:rsidRPr="007A03DF">
        <w:t>4.2.</w:t>
      </w:r>
      <w:r w:rsidRPr="007A03DF">
        <w:tab/>
      </w:r>
      <w:r w:rsidR="00FF07EB" w:rsidRPr="007A03DF">
        <w:t>Subappalti e Laboratori di Prova e Taratura</w:t>
      </w:r>
    </w:p>
    <w:p w:rsidR="009338CC" w:rsidRDefault="007A03DF" w:rsidP="007A03DF">
      <w:pPr>
        <w:pStyle w:val="Titolo3"/>
        <w:numPr>
          <w:ilvl w:val="0"/>
          <w:numId w:val="0"/>
        </w:numPr>
        <w:ind w:left="737" w:hanging="737"/>
      </w:pPr>
      <w:r>
        <w:t>4.2.1.</w:t>
      </w:r>
      <w:r>
        <w:tab/>
      </w:r>
      <w:r w:rsidR="00FF07EB">
        <w:t xml:space="preserve">Elenco delle Organizzazioni subappaltate </w:t>
      </w:r>
      <w:r w:rsidR="009338CC" w:rsidRPr="007A03DF">
        <w:rPr>
          <w:b w:val="0"/>
          <w:sz w:val="18"/>
        </w:rPr>
        <w:t>(cui vengono affidate attività di valutazione della conformità incluse nello scopo di accreditamento, ad esclusione delle attività di prova e taratura (vedere p.to successivo), specificando la ragione sociale e gli indirizzi e indicando se accreditate o no.</w:t>
      </w:r>
    </w:p>
    <w:p w:rsidR="009338CC" w:rsidRPr="00876BD9" w:rsidRDefault="009338CC" w:rsidP="009338CC">
      <w:r>
        <w:t>Allegato N°: ………</w:t>
      </w:r>
      <w:r w:rsidR="006B3539">
        <w:t xml:space="preserve"> </w:t>
      </w:r>
      <w:r w:rsidRPr="00876BD9">
        <w:t>(obbligatorio</w:t>
      </w:r>
      <w:r>
        <w:t xml:space="preserve"> qualora applicabile</w:t>
      </w:r>
      <w:r w:rsidRPr="00876BD9">
        <w:t>)</w:t>
      </w:r>
    </w:p>
    <w:p w:rsidR="006B3539" w:rsidRDefault="007A03DF" w:rsidP="007A03DF">
      <w:pPr>
        <w:pStyle w:val="Titolo3"/>
        <w:numPr>
          <w:ilvl w:val="0"/>
          <w:numId w:val="0"/>
        </w:numPr>
        <w:ind w:left="737" w:hanging="737"/>
      </w:pPr>
      <w:r>
        <w:rPr>
          <w:szCs w:val="22"/>
        </w:rPr>
        <w:t>4.2.2.</w:t>
      </w:r>
      <w:r>
        <w:rPr>
          <w:szCs w:val="22"/>
        </w:rPr>
        <w:tab/>
      </w:r>
      <w:r w:rsidR="009338CC" w:rsidRPr="00E02848">
        <w:rPr>
          <w:szCs w:val="22"/>
        </w:rPr>
        <w:t>Per ogni categoria, schema, settore di accreditamento richiesto</w:t>
      </w:r>
      <w:r w:rsidR="009338CC" w:rsidRPr="00876BD9">
        <w:t xml:space="preserve">, </w:t>
      </w:r>
      <w:r w:rsidR="009338CC" w:rsidRPr="006B3539">
        <w:rPr>
          <w:b w:val="0"/>
          <w:sz w:val="18"/>
        </w:rPr>
        <w:t>specificare, nei termini applicabili, il nome e l’indirizzo dei Laboratori utilizzati per le attività di valutazione della conformità, indicando se interni od esterni all’Ente richiedente ed il relativo stato di accreditamento.</w:t>
      </w:r>
      <w:r w:rsidR="006B3539" w:rsidRPr="006B3539">
        <w:rPr>
          <w:sz w:val="18"/>
        </w:rPr>
        <w:t xml:space="preserve"> </w:t>
      </w:r>
    </w:p>
    <w:p w:rsidR="009338CC" w:rsidRDefault="009338CC" w:rsidP="006B3539">
      <w:r w:rsidRPr="00876BD9">
        <w:t>Per i Laboratori accreditati, indicare il nome dell’Ente di Accreditamento, il numero e la data di rilascio del certificato di accreditamento e lo scopo dell’accreditamento (prove e tarature accreditate anche ai fini della/e specifica Direttiva di riferimento). Per i laboratori di prova e i centri di taratura Accreditati, indicare il nome dell’Ente di Accreditamento, il numero e la data di rilascio del documento di Accreditamento e lo scopo dell’accreditamento (in sintesi). Il numero o il nome devono essere espressi in modo tale da consentirne la verifica nei Data Base degli Enti di accreditamento firmatari degli accordi MLA/MRA di EA/IAF/ILAC.</w:t>
      </w:r>
    </w:p>
    <w:p w:rsidR="00FF07EB" w:rsidRDefault="007A03DF" w:rsidP="007A03DF">
      <w:pPr>
        <w:pStyle w:val="Titolo3"/>
        <w:numPr>
          <w:ilvl w:val="0"/>
          <w:numId w:val="0"/>
        </w:numPr>
        <w:ind w:left="737" w:hanging="737"/>
        <w:rPr>
          <w:sz w:val="18"/>
          <w:szCs w:val="18"/>
        </w:rPr>
      </w:pPr>
      <w:r>
        <w:lastRenderedPageBreak/>
        <w:t>4.2.3.</w:t>
      </w:r>
      <w:r>
        <w:tab/>
      </w:r>
      <w:r w:rsidR="006B3539">
        <w:t xml:space="preserve">Allegare la procedura </w:t>
      </w:r>
      <w:r w:rsidR="006B3539" w:rsidRPr="006B3539">
        <w:rPr>
          <w:b w:val="0"/>
          <w:sz w:val="18"/>
          <w:szCs w:val="18"/>
        </w:rPr>
        <w:t>che definisce i criteri e le modalità di qualifica e riconoscimento dei Laboratori, inclusi i rapporti contrattuali (convenzione, contratto specifico). Ove non fossero già state effettuate prove in subappalto, allegare la bozza dell’eventuale documento contrattuale</w:t>
      </w:r>
      <w:r w:rsidR="006B3539" w:rsidRPr="006B3539">
        <w:rPr>
          <w:sz w:val="18"/>
          <w:szCs w:val="18"/>
        </w:rPr>
        <w:t>.</w:t>
      </w:r>
    </w:p>
    <w:p w:rsidR="006B3539" w:rsidRPr="00876BD9" w:rsidRDefault="006B3539" w:rsidP="006B3539">
      <w:r>
        <w:t xml:space="preserve">Allegato N°: ……… </w:t>
      </w:r>
      <w:r w:rsidRPr="00876BD9">
        <w:t>(obbligatorio</w:t>
      </w:r>
      <w:r w:rsidR="00930A6D">
        <w:t xml:space="preserve"> qualora applicabile</w:t>
      </w:r>
      <w:r w:rsidRPr="00876BD9">
        <w:t>)</w:t>
      </w:r>
    </w:p>
    <w:p w:rsidR="006B3539" w:rsidRDefault="006B3539" w:rsidP="006B3539">
      <w:pPr>
        <w:pStyle w:val="Titolo1"/>
      </w:pPr>
      <w:r>
        <w:t>DOCMENTAZIONE DA ALLEGARE ALLA DOMANDA</w:t>
      </w:r>
    </w:p>
    <w:p w:rsidR="006B3539" w:rsidRPr="00876BD9" w:rsidRDefault="006B3539" w:rsidP="006B3539">
      <w:r w:rsidRPr="00876BD9">
        <w:t xml:space="preserve">All N°:….. </w:t>
      </w:r>
      <w:r w:rsidRPr="00876BD9">
        <w:sym w:font="Wingdings" w:char="F0E0"/>
      </w:r>
      <w:r>
        <w:t xml:space="preserve"> </w:t>
      </w:r>
      <w:r w:rsidRPr="00876BD9">
        <w:t>Elenco degli Allegati;</w:t>
      </w:r>
    </w:p>
    <w:p w:rsidR="006B3539" w:rsidRPr="00876BD9" w:rsidRDefault="006B3539" w:rsidP="006B3539">
      <w:r w:rsidRPr="00876BD9">
        <w:t xml:space="preserve">All N°:….. </w:t>
      </w:r>
      <w:r w:rsidRPr="00876BD9">
        <w:sym w:font="Wingdings" w:char="F0E0"/>
      </w:r>
      <w:r>
        <w:t xml:space="preserve"> </w:t>
      </w:r>
      <w:r w:rsidRPr="00876BD9">
        <w:t>Statuto, Atto costitutivo ed eventuali rapporti contrattuali con Entità collegate (es. contratti di franchising);</w:t>
      </w:r>
    </w:p>
    <w:p w:rsidR="006B3539" w:rsidRPr="00876BD9" w:rsidRDefault="006B3539" w:rsidP="006B3539">
      <w:r w:rsidRPr="00876BD9">
        <w:t xml:space="preserve">All N°:….. </w:t>
      </w:r>
      <w:r w:rsidRPr="00876BD9">
        <w:sym w:font="Wingdings" w:char="F0E0"/>
      </w:r>
      <w:r>
        <w:t xml:space="preserve"> </w:t>
      </w:r>
      <w:r w:rsidRPr="00876BD9">
        <w:t>Ultimo Bilancio disponibile, inclusa relazione ai Soci e Nota Integrativa ove applicabili (o documenti equivalenti);</w:t>
      </w:r>
    </w:p>
    <w:p w:rsidR="006B3539" w:rsidRPr="00876BD9" w:rsidRDefault="006B3539" w:rsidP="006B3539">
      <w:r w:rsidRPr="00876BD9">
        <w:t xml:space="preserve">All N°:….. </w:t>
      </w:r>
      <w:r w:rsidRPr="00876BD9">
        <w:sym w:font="Wingdings" w:char="F0E0"/>
      </w:r>
      <w:r>
        <w:t xml:space="preserve"> </w:t>
      </w:r>
      <w:r w:rsidRPr="00876BD9">
        <w:t>Manuale Qualità, (può essere redatto secondo differenti criteri; deve includere i riferimenti a tutte le procedure; in caso di assenza, allegare l’elenco delle procedure gestionali e tecniche del Sistema di Gestione);</w:t>
      </w:r>
    </w:p>
    <w:p w:rsidR="006B3539" w:rsidRPr="00876BD9" w:rsidRDefault="006B3539" w:rsidP="006B3539">
      <w:r w:rsidRPr="00876BD9">
        <w:t xml:space="preserve">All N°:….. </w:t>
      </w:r>
      <w:r w:rsidRPr="00876BD9">
        <w:sym w:font="Wingdings" w:char="F0E0"/>
      </w:r>
      <w:r>
        <w:t xml:space="preserve"> </w:t>
      </w:r>
      <w:r w:rsidRPr="00876BD9">
        <w:t>Visura camerale in corso di validità legale (6 mesi);</w:t>
      </w:r>
    </w:p>
    <w:p w:rsidR="006B3539" w:rsidRPr="00876BD9" w:rsidRDefault="006B3539" w:rsidP="006B3539">
      <w:r w:rsidRPr="00876BD9">
        <w:t xml:space="preserve">All N°:….. </w:t>
      </w:r>
      <w:r w:rsidRPr="00876BD9">
        <w:sym w:font="Wingdings" w:char="F0E0"/>
      </w:r>
      <w:r>
        <w:t xml:space="preserve"> </w:t>
      </w:r>
      <w:r w:rsidRPr="00876BD9">
        <w:t>Contratto/Polizza di Assicurazione completa e ultima quietanza in corso di validità (</w:t>
      </w:r>
      <w:r w:rsidR="00930A6D">
        <w:t>se</w:t>
      </w:r>
      <w:r w:rsidRPr="00876BD9">
        <w:t xml:space="preserve"> applicabile);</w:t>
      </w:r>
    </w:p>
    <w:p w:rsidR="006B3539" w:rsidRPr="00876BD9" w:rsidRDefault="006B3539" w:rsidP="006B3539">
      <w:r w:rsidRPr="00876BD9">
        <w:t xml:space="preserve">All N°:….. </w:t>
      </w:r>
      <w:r w:rsidRPr="00876BD9">
        <w:sym w:font="Wingdings" w:char="F0E0"/>
      </w:r>
      <w:r>
        <w:t xml:space="preserve"> </w:t>
      </w:r>
      <w:r w:rsidRPr="00876BD9">
        <w:t>Regolamenti Generali per la gestione delle attività di valutazione per le quali è richiesto l’accreditamento (es. Regolamento per la Certificazione di Prodotti, ecc..); si fa presente che, dovendo tali documenti regolamentare i rapporti contrattuali tra richiedente la certificazione e CAB, essi devono essere esaustivi;</w:t>
      </w:r>
    </w:p>
    <w:p w:rsidR="006B3539" w:rsidRPr="00876BD9" w:rsidRDefault="006B3539" w:rsidP="006B3539">
      <w:r w:rsidRPr="00876BD9">
        <w:t xml:space="preserve">All N°:….. </w:t>
      </w:r>
      <w:r w:rsidRPr="00876BD9">
        <w:sym w:font="Wingdings" w:char="F0E0"/>
      </w:r>
      <w:r>
        <w:t xml:space="preserve"> </w:t>
      </w:r>
      <w:r w:rsidRPr="00876BD9">
        <w:t>Elenco controllato degli Ispettori ed Esperti e relativi curricula vitae CV, comprensivi dei certificati o altri attestati di qualifica dai quali emergano le competenze relative alla presente DA; si fa presente che, in assenza delle certificazioni/attestazioni inerenti le esperienze scolastiche/formative e di addestramento, i CV dovranno riportare, oltre alla data di aggiornamento, la firma e l’assenso al trattamento dati (</w:t>
      </w:r>
      <w:r w:rsidR="00930A6D">
        <w:t>Reg. UE 679/16</w:t>
      </w:r>
      <w:r w:rsidRPr="00876BD9">
        <w:t>), la dichiarazione di veridicità, ai sensi del DPR 445/2000 e s.m.i.;</w:t>
      </w:r>
    </w:p>
    <w:p w:rsidR="006B3539" w:rsidRPr="00876BD9" w:rsidRDefault="006B3539" w:rsidP="006B3539">
      <w:r w:rsidRPr="00876BD9">
        <w:t xml:space="preserve">All N°:….. </w:t>
      </w:r>
      <w:r w:rsidRPr="00876BD9">
        <w:sym w:font="Wingdings" w:char="F0E0"/>
      </w:r>
      <w:r>
        <w:t xml:space="preserve"> </w:t>
      </w:r>
      <w:r w:rsidRPr="00876BD9">
        <w:t xml:space="preserve">Elenco delle Procedure, istruzioni operative, moduli, flussogrammi, schemi e altri documenti applicabili alle attività dell’Organismo; </w:t>
      </w:r>
    </w:p>
    <w:p w:rsidR="006B3539" w:rsidRPr="00876BD9" w:rsidRDefault="006B3539" w:rsidP="006B3539">
      <w:r w:rsidRPr="00876BD9">
        <w:t xml:space="preserve">All N°:….. </w:t>
      </w:r>
      <w:r w:rsidRPr="00876BD9">
        <w:sym w:font="Wingdings" w:char="F0E0"/>
      </w:r>
      <w:r>
        <w:t xml:space="preserve"> </w:t>
      </w:r>
      <w:r w:rsidRPr="00876BD9">
        <w:t>Procedura di qualifica degli auditor/ispettori/esperti o documenti equivalenti, incluse le schede/documenti/evidenze utilizzati per la loro qualifica;</w:t>
      </w:r>
    </w:p>
    <w:p w:rsidR="006B3539" w:rsidRPr="00876BD9" w:rsidRDefault="006B3539" w:rsidP="006B3539">
      <w:r w:rsidRPr="00876BD9">
        <w:t xml:space="preserve">All N°:….. </w:t>
      </w:r>
      <w:r w:rsidRPr="00876BD9">
        <w:sym w:font="Wingdings" w:char="F0E0"/>
      </w:r>
      <w:r>
        <w:t xml:space="preserve"> </w:t>
      </w:r>
      <w:r w:rsidRPr="00876BD9">
        <w:t>Procedura o documento equivalente di funzionamento del Comitato Tecnico di Delibera;</w:t>
      </w:r>
    </w:p>
    <w:p w:rsidR="006B3539" w:rsidRPr="00876BD9" w:rsidRDefault="006B3539" w:rsidP="006B3539">
      <w:r w:rsidRPr="00876BD9">
        <w:t xml:space="preserve">All N°:….. </w:t>
      </w:r>
      <w:r w:rsidRPr="00876BD9">
        <w:sym w:font="Wingdings" w:char="F0E0"/>
      </w:r>
      <w:r>
        <w:t xml:space="preserve"> </w:t>
      </w:r>
      <w:r w:rsidRPr="00876BD9">
        <w:t>Procedura o documento equivalente di funzionamento del Meccanismo di salvaguardia dell’Imparzialità (es.: Comitato per l’Imparzialità);</w:t>
      </w:r>
    </w:p>
    <w:p w:rsidR="006B3539" w:rsidRPr="00876BD9" w:rsidRDefault="006B3539" w:rsidP="006B3539">
      <w:r w:rsidRPr="00876BD9">
        <w:t xml:space="preserve">All N°:….. </w:t>
      </w:r>
      <w:r w:rsidRPr="00876BD9">
        <w:sym w:font="Wingdings" w:char="F0E0"/>
      </w:r>
      <w:r>
        <w:t xml:space="preserve"> </w:t>
      </w:r>
      <w:r w:rsidRPr="00876BD9">
        <w:t>Copia dei modelli impiegati per la definizione contrattuale tra CAB e Clienti (es. questionario informativo, modello offerta, modello contratto, ecc.);</w:t>
      </w:r>
    </w:p>
    <w:p w:rsidR="006B3539" w:rsidRPr="00876BD9" w:rsidRDefault="006B3539" w:rsidP="006B3539">
      <w:r w:rsidRPr="00876BD9">
        <w:t xml:space="preserve">All N°:….. </w:t>
      </w:r>
      <w:r w:rsidRPr="00876BD9">
        <w:sym w:font="Wingdings" w:char="F0E0"/>
      </w:r>
      <w:r>
        <w:t xml:space="preserve"> </w:t>
      </w:r>
      <w:r w:rsidRPr="00876BD9">
        <w:t>Documenti di supporto ai GVI (es, Check-list, Linee guida, istruzioni, modulistica, ecc.);</w:t>
      </w:r>
    </w:p>
    <w:p w:rsidR="006B3539" w:rsidRPr="00876BD9" w:rsidRDefault="006B3539" w:rsidP="006B3539">
      <w:r w:rsidRPr="00876BD9">
        <w:lastRenderedPageBreak/>
        <w:t xml:space="preserve">All N°:….. </w:t>
      </w:r>
      <w:r w:rsidRPr="00876BD9">
        <w:sym w:font="Wingdings" w:char="F0E0"/>
      </w:r>
      <w:r>
        <w:t xml:space="preserve"> </w:t>
      </w:r>
      <w:r w:rsidRPr="00876BD9">
        <w:t>Copia tipo degli attestati di conformità rilasciati dall’Organismo e relativi allegati, se pertinente (es., Certificato di PRD, Certificato di PRS, Verbale/Certificato di Ispezione, ecc..);</w:t>
      </w:r>
    </w:p>
    <w:p w:rsidR="006B3539" w:rsidRPr="00876BD9" w:rsidRDefault="006B3539" w:rsidP="006B3539">
      <w:r w:rsidRPr="00876BD9">
        <w:t xml:space="preserve">All N°:….. </w:t>
      </w:r>
      <w:r w:rsidRPr="00876BD9">
        <w:sym w:font="Wingdings" w:char="F0E0"/>
      </w:r>
      <w:r>
        <w:t xml:space="preserve"> </w:t>
      </w:r>
      <w:r w:rsidR="00930A6D">
        <w:t>Elenco</w:t>
      </w:r>
      <w:r w:rsidRPr="00876BD9">
        <w:t xml:space="preserve"> dei Soggetti (organizzazioni o persone) in possesso di attestati di conformità rilasciati dall’Organismo (Clienti dell’Organismo), limitatamente alle attività di valutazione per le quali l’accreditamento è richiesto (es. Elenchi dei Certificati di PRD, Elenchi dei Certificati di PRS, ecc.</w:t>
      </w:r>
    </w:p>
    <w:p w:rsidR="006B3539" w:rsidRPr="00876BD9" w:rsidRDefault="006B3539" w:rsidP="006B3539">
      <w:r w:rsidRPr="00876BD9">
        <w:rPr>
          <w:b/>
        </w:rPr>
        <w:t>Nota 1</w:t>
      </w:r>
      <w:r w:rsidRPr="00876BD9">
        <w:t>: Lo Statuto, il Manuale Qualità e i Regolamenti Generali devono essere forniti ad ACCREDIA in forma di copia controllata, restando inteso che tutte le future revisioni dovranno essere tempestivamente rese disponibili a ACCREDIA.  Ove possibile, il formato elettronico è preferibile. Nel caso di modifiche rilevanti (che potrebbero compromettere l’integrità dello stesso o costituire minacce all’imparzialità) alla organizzazione o alla documentazione di sistema, queste dovranno essere oggetto di tempestiva informazione ad ACCREDIA, eventualmente con una valutazione documentata degli eventuali rischi associati.</w:t>
      </w:r>
    </w:p>
    <w:p w:rsidR="006B3539" w:rsidRPr="00876BD9" w:rsidRDefault="006B3539" w:rsidP="006B3539">
      <w:r w:rsidRPr="00876BD9">
        <w:rPr>
          <w:b/>
        </w:rPr>
        <w:t>Nota 2</w:t>
      </w:r>
      <w:r w:rsidRPr="00876BD9">
        <w:t>: Qualora la Domanda di accreditamento sia riferibile a schemi che richiedano specifica documentazione per l’avvio dell’iter l’elenco dei documenti da allegare deve essere integrato con quanto previsto nello specifico schema.</w:t>
      </w:r>
    </w:p>
    <w:p w:rsidR="006B3539" w:rsidRPr="006B3539" w:rsidRDefault="006B3539" w:rsidP="006B3539"/>
    <w:tbl>
      <w:tblPr>
        <w:tblW w:w="0" w:type="auto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</w:tblGrid>
      <w:tr w:rsidR="00E02848" w:rsidRPr="00343893" w:rsidTr="00343893">
        <w:tc>
          <w:tcPr>
            <w:tcW w:w="1984" w:type="dxa"/>
            <w:shd w:val="clear" w:color="auto" w:fill="auto"/>
          </w:tcPr>
          <w:p w:rsidR="00E02848" w:rsidRPr="00343893" w:rsidRDefault="00E02848" w:rsidP="00343893">
            <w:pPr>
              <w:spacing w:after="0" w:line="240" w:lineRule="auto"/>
            </w:pPr>
            <w:r w:rsidRPr="00343893">
              <w:t>Data: __ /__ /____</w:t>
            </w:r>
          </w:p>
        </w:tc>
      </w:tr>
    </w:tbl>
    <w:p w:rsidR="00343893" w:rsidRPr="00343893" w:rsidRDefault="00343893" w:rsidP="00343893">
      <w:pPr>
        <w:spacing w:after="0"/>
        <w:rPr>
          <w:vanish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5704F" w:rsidRPr="00343893" w:rsidTr="00343893">
        <w:trPr>
          <w:trHeight w:val="907"/>
          <w:jc w:val="center"/>
        </w:trPr>
        <w:tc>
          <w:tcPr>
            <w:tcW w:w="4530" w:type="dxa"/>
            <w:shd w:val="clear" w:color="auto" w:fill="auto"/>
            <w:vAlign w:val="center"/>
          </w:tcPr>
          <w:p w:rsidR="0045704F" w:rsidRPr="00343893" w:rsidRDefault="0045704F" w:rsidP="00343893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</w:tc>
        <w:tc>
          <w:tcPr>
            <w:tcW w:w="4530" w:type="dxa"/>
            <w:shd w:val="clear" w:color="auto" w:fill="auto"/>
            <w:vAlign w:val="center"/>
          </w:tcPr>
          <w:p w:rsidR="0045704F" w:rsidRPr="00343893" w:rsidRDefault="0045704F" w:rsidP="00343893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343893">
              <w:rPr>
                <w:b/>
                <w:szCs w:val="18"/>
              </w:rPr>
              <w:t>Timbro del CAB</w:t>
            </w:r>
          </w:p>
          <w:p w:rsidR="0045704F" w:rsidRPr="00343893" w:rsidRDefault="0045704F" w:rsidP="00343893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343893">
              <w:rPr>
                <w:b/>
                <w:szCs w:val="18"/>
              </w:rPr>
              <w:t>Nominativo e firma</w:t>
            </w:r>
          </w:p>
          <w:p w:rsidR="0045704F" w:rsidRPr="00343893" w:rsidRDefault="0045704F" w:rsidP="00343893">
            <w:pPr>
              <w:spacing w:after="0" w:line="240" w:lineRule="auto"/>
              <w:jc w:val="center"/>
              <w:rPr>
                <w:szCs w:val="18"/>
              </w:rPr>
            </w:pPr>
            <w:r w:rsidRPr="00343893">
              <w:rPr>
                <w:b/>
                <w:szCs w:val="18"/>
              </w:rPr>
              <w:t xml:space="preserve">del </w:t>
            </w:r>
            <w:r w:rsidR="00E02848">
              <w:rPr>
                <w:b/>
                <w:szCs w:val="18"/>
              </w:rPr>
              <w:t>Responsabile</w:t>
            </w:r>
            <w:r w:rsidRPr="00343893">
              <w:rPr>
                <w:rStyle w:val="Rimandonotaapidipagina"/>
                <w:szCs w:val="18"/>
              </w:rPr>
              <w:footnoteReference w:id="1"/>
            </w:r>
          </w:p>
          <w:p w:rsidR="0045704F" w:rsidRPr="00343893" w:rsidRDefault="0045704F" w:rsidP="00343893">
            <w:pPr>
              <w:spacing w:after="0" w:line="240" w:lineRule="auto"/>
              <w:jc w:val="center"/>
              <w:rPr>
                <w:szCs w:val="18"/>
              </w:rPr>
            </w:pPr>
          </w:p>
          <w:p w:rsidR="0045704F" w:rsidRPr="00343893" w:rsidRDefault="0045704F" w:rsidP="00343893">
            <w:pPr>
              <w:spacing w:after="0" w:line="240" w:lineRule="auto"/>
              <w:jc w:val="center"/>
              <w:rPr>
                <w:szCs w:val="18"/>
              </w:rPr>
            </w:pPr>
          </w:p>
          <w:p w:rsidR="0045704F" w:rsidRPr="00343893" w:rsidRDefault="0045704F" w:rsidP="00343893">
            <w:pPr>
              <w:spacing w:after="0" w:line="240" w:lineRule="auto"/>
              <w:jc w:val="center"/>
              <w:rPr>
                <w:szCs w:val="18"/>
              </w:rPr>
            </w:pPr>
          </w:p>
          <w:p w:rsidR="0045704F" w:rsidRPr="00343893" w:rsidRDefault="0045704F" w:rsidP="00343893">
            <w:pPr>
              <w:spacing w:after="0" w:line="240" w:lineRule="auto"/>
              <w:jc w:val="center"/>
              <w:rPr>
                <w:szCs w:val="18"/>
              </w:rPr>
            </w:pPr>
          </w:p>
          <w:p w:rsidR="0045704F" w:rsidRPr="00343893" w:rsidRDefault="0045704F" w:rsidP="00343893">
            <w:pPr>
              <w:spacing w:after="0" w:line="240" w:lineRule="auto"/>
              <w:jc w:val="center"/>
              <w:rPr>
                <w:szCs w:val="18"/>
              </w:rPr>
            </w:pPr>
          </w:p>
          <w:p w:rsidR="0045704F" w:rsidRPr="00343893" w:rsidRDefault="0045704F" w:rsidP="00343893">
            <w:pPr>
              <w:spacing w:after="0" w:line="240" w:lineRule="auto"/>
              <w:jc w:val="center"/>
              <w:rPr>
                <w:szCs w:val="18"/>
              </w:rPr>
            </w:pPr>
          </w:p>
          <w:p w:rsidR="0045704F" w:rsidRPr="00343893" w:rsidRDefault="0045704F" w:rsidP="00343893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</w:tc>
      </w:tr>
    </w:tbl>
    <w:p w:rsidR="00E02848" w:rsidRDefault="00E02848" w:rsidP="00A763E5"/>
    <w:p w:rsidR="00E02848" w:rsidRDefault="00E02848">
      <w:pPr>
        <w:spacing w:after="0" w:line="240" w:lineRule="auto"/>
        <w:jc w:val="left"/>
      </w:pPr>
      <w:r>
        <w:br w:type="page"/>
      </w:r>
    </w:p>
    <w:p w:rsidR="00E02848" w:rsidRDefault="00E02848" w:rsidP="00E02848">
      <w:pPr>
        <w:pStyle w:val="Titolo1"/>
        <w:numPr>
          <w:ilvl w:val="0"/>
          <w:numId w:val="0"/>
        </w:numPr>
        <w:ind w:left="567" w:hanging="567"/>
      </w:pPr>
      <w:r>
        <w:lastRenderedPageBreak/>
        <w:t>B.</w:t>
      </w:r>
      <w:r>
        <w:tab/>
        <w:t>PARTE RISERVATA AGLI ORGANISMI DI ISPEZIONE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2848" w:rsidTr="00DD2DE8">
        <w:tc>
          <w:tcPr>
            <w:tcW w:w="4530" w:type="dxa"/>
          </w:tcPr>
          <w:p w:rsidR="00E02848" w:rsidRDefault="00E02848" w:rsidP="00DD2DE8">
            <w:pPr>
              <w:spacing w:after="0"/>
            </w:pPr>
            <w:r>
              <w:t>Acronimo e ragione sociale del CAB</w:t>
            </w:r>
          </w:p>
        </w:tc>
        <w:tc>
          <w:tcPr>
            <w:tcW w:w="4530" w:type="dxa"/>
          </w:tcPr>
          <w:p w:rsidR="00E02848" w:rsidRDefault="00E02848" w:rsidP="00DD2DE8">
            <w:pPr>
              <w:spacing w:after="0"/>
            </w:pPr>
            <w:r>
              <w:t>……………………………………………………………………………</w:t>
            </w:r>
          </w:p>
        </w:tc>
      </w:tr>
    </w:tbl>
    <w:p w:rsidR="00E02848" w:rsidRDefault="00E02848" w:rsidP="00E02848">
      <w:pPr>
        <w:pStyle w:val="Titolo1"/>
        <w:numPr>
          <w:ilvl w:val="0"/>
          <w:numId w:val="0"/>
        </w:numPr>
        <w:ind w:left="567" w:hanging="567"/>
      </w:pPr>
      <w:r>
        <w:t>1.</w:t>
      </w:r>
      <w:r>
        <w:tab/>
        <w:t>TIPO DI INDIPENDENZA DELL’ORGANISMO, COME DEFINITO DALLO STANDARD ISO/IEC 17020</w:t>
      </w:r>
    </w:p>
    <w:p w:rsidR="00E02848" w:rsidRDefault="00E02848" w:rsidP="00E02848">
      <w:pPr>
        <w:pStyle w:val="Punt1a"/>
      </w:pPr>
      <w:r>
        <w:t>Organismo di Ispezione di tipo A</w:t>
      </w:r>
    </w:p>
    <w:p w:rsidR="00E02848" w:rsidRDefault="00E02848" w:rsidP="00E02848">
      <w:pPr>
        <w:pStyle w:val="Punt1a"/>
      </w:pPr>
      <w:r>
        <w:t>Organismo di Ispezione di tipo B</w:t>
      </w:r>
    </w:p>
    <w:p w:rsidR="00E02848" w:rsidRDefault="00E02848" w:rsidP="00E02848">
      <w:pPr>
        <w:pStyle w:val="Punt1a"/>
      </w:pPr>
      <w:r>
        <w:t>Organismo di Ispezione di tipo C</w:t>
      </w:r>
    </w:p>
    <w:p w:rsidR="00E02848" w:rsidRDefault="00E02848" w:rsidP="00E02848">
      <w:pPr>
        <w:pStyle w:val="Titolo1"/>
        <w:numPr>
          <w:ilvl w:val="0"/>
          <w:numId w:val="0"/>
        </w:numPr>
        <w:ind w:left="567" w:hanging="567"/>
      </w:pPr>
      <w:r>
        <w:t>2.</w:t>
      </w:r>
      <w:r>
        <w:tab/>
        <w:t>CATEGORIA/SCHEMA DI ACCREDITAMENTO</w:t>
      </w:r>
    </w:p>
    <w:p w:rsidR="00E02848" w:rsidRDefault="00E02848" w:rsidP="00E02848">
      <w:r w:rsidRPr="00876BD9">
        <w:t>Specificare le attività ispettive per le quali si richiede l’accreditamento ed i corrispondenti riferimenti normativi applicabili (completare la tabella sotto riportata seguendo le indicazioni o Allegato).</w:t>
      </w:r>
    </w:p>
    <w:tbl>
      <w:tblPr>
        <w:tblStyle w:val="Grigliatabella"/>
        <w:tblpPr w:leftFromText="141" w:rightFromText="141" w:vertAnchor="text" w:horzAnchor="margin" w:tblpY="70"/>
        <w:tblW w:w="9067" w:type="dxa"/>
        <w:tblLook w:val="04A0" w:firstRow="1" w:lastRow="0" w:firstColumn="1" w:lastColumn="0" w:noHBand="0" w:noVBand="1"/>
      </w:tblPr>
      <w:tblGrid>
        <w:gridCol w:w="479"/>
        <w:gridCol w:w="1542"/>
        <w:gridCol w:w="1923"/>
        <w:gridCol w:w="1628"/>
        <w:gridCol w:w="1223"/>
        <w:gridCol w:w="2272"/>
      </w:tblGrid>
      <w:tr w:rsidR="00930A6D" w:rsidTr="00930A6D">
        <w:tc>
          <w:tcPr>
            <w:tcW w:w="479" w:type="dxa"/>
            <w:shd w:val="clear" w:color="auto" w:fill="B5BDC0"/>
            <w:vAlign w:val="center"/>
          </w:tcPr>
          <w:p w:rsidR="00930A6D" w:rsidRPr="00E02848" w:rsidRDefault="00930A6D" w:rsidP="00930A6D">
            <w:pPr>
              <w:spacing w:after="0"/>
              <w:jc w:val="center"/>
              <w:rPr>
                <w:b/>
                <w:sz w:val="16"/>
              </w:rPr>
            </w:pPr>
            <w:r w:rsidRPr="00E02848">
              <w:rPr>
                <w:b/>
                <w:sz w:val="16"/>
              </w:rPr>
              <w:t>N.</w:t>
            </w:r>
          </w:p>
        </w:tc>
        <w:tc>
          <w:tcPr>
            <w:tcW w:w="1542" w:type="dxa"/>
            <w:shd w:val="clear" w:color="auto" w:fill="B5BDC0"/>
            <w:vAlign w:val="center"/>
          </w:tcPr>
          <w:p w:rsidR="00930A6D" w:rsidRPr="00E02848" w:rsidRDefault="00930A6D" w:rsidP="00930A6D">
            <w:pPr>
              <w:spacing w:after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CATEGORIA DI</w:t>
            </w:r>
            <w:r w:rsidRPr="00E02848">
              <w:rPr>
                <w:b/>
                <w:sz w:val="16"/>
              </w:rPr>
              <w:t xml:space="preserve"> ISPEZIONE</w:t>
            </w:r>
          </w:p>
          <w:p w:rsidR="00930A6D" w:rsidRPr="00E02848" w:rsidRDefault="00930A6D" w:rsidP="00930A6D">
            <w:pPr>
              <w:spacing w:after="0"/>
              <w:jc w:val="center"/>
              <w:rPr>
                <w:b/>
                <w:sz w:val="16"/>
              </w:rPr>
            </w:pPr>
            <w:r w:rsidRPr="00E02848">
              <w:rPr>
                <w:b/>
                <w:sz w:val="16"/>
              </w:rPr>
              <w:t>(es. Prodotti, servizi, processi e impianti ispezionati)</w:t>
            </w:r>
          </w:p>
        </w:tc>
        <w:tc>
          <w:tcPr>
            <w:tcW w:w="1923" w:type="dxa"/>
            <w:shd w:val="clear" w:color="auto" w:fill="B5BDC0"/>
            <w:vAlign w:val="center"/>
          </w:tcPr>
          <w:p w:rsidR="00930A6D" w:rsidRPr="00E02848" w:rsidRDefault="00930A6D" w:rsidP="00930A6D">
            <w:pPr>
              <w:spacing w:after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CAMPO</w:t>
            </w:r>
            <w:r w:rsidRPr="00E02848">
              <w:rPr>
                <w:b/>
                <w:sz w:val="16"/>
              </w:rPr>
              <w:t xml:space="preserve"> DI ISPEZIONE</w:t>
            </w:r>
            <w:r>
              <w:rPr>
                <w:b/>
                <w:sz w:val="16"/>
              </w:rPr>
              <w:t xml:space="preserve"> ED EVENTUALI SOTTO-CATEGORIE</w:t>
            </w:r>
          </w:p>
          <w:p w:rsidR="00930A6D" w:rsidRPr="00930A6D" w:rsidRDefault="00930A6D" w:rsidP="00930A6D">
            <w:pPr>
              <w:spacing w:after="0"/>
              <w:jc w:val="center"/>
              <w:rPr>
                <w:b/>
                <w:sz w:val="16"/>
                <w:lang w:val="en-US"/>
              </w:rPr>
            </w:pPr>
            <w:r w:rsidRPr="00930A6D">
              <w:rPr>
                <w:b/>
                <w:sz w:val="16"/>
                <w:lang w:val="en-US"/>
              </w:rPr>
              <w:t>(es. Food and Agriculture, Manufactured Products, Engineering,…)</w:t>
            </w:r>
          </w:p>
        </w:tc>
        <w:tc>
          <w:tcPr>
            <w:tcW w:w="1628" w:type="dxa"/>
            <w:shd w:val="clear" w:color="auto" w:fill="B5BDC0"/>
            <w:vAlign w:val="center"/>
          </w:tcPr>
          <w:p w:rsidR="00930A6D" w:rsidRPr="00E02848" w:rsidRDefault="00930A6D" w:rsidP="00930A6D">
            <w:pPr>
              <w:spacing w:after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RANGE </w:t>
            </w:r>
            <w:r w:rsidRPr="00E02848">
              <w:rPr>
                <w:b/>
                <w:sz w:val="16"/>
              </w:rPr>
              <w:t>DI ISPEZIONE</w:t>
            </w:r>
          </w:p>
          <w:p w:rsidR="00930A6D" w:rsidRPr="00E02848" w:rsidRDefault="00930A6D" w:rsidP="00930A6D">
            <w:pPr>
              <w:spacing w:after="0"/>
              <w:jc w:val="center"/>
              <w:rPr>
                <w:b/>
                <w:sz w:val="16"/>
              </w:rPr>
            </w:pPr>
            <w:r w:rsidRPr="00E02848">
              <w:rPr>
                <w:b/>
                <w:sz w:val="16"/>
              </w:rPr>
              <w:t>(es.</w:t>
            </w:r>
            <w:r>
              <w:rPr>
                <w:b/>
                <w:sz w:val="16"/>
              </w:rPr>
              <w:t xml:space="preserve"> limiti di capacità tecnica</w:t>
            </w:r>
            <w:r w:rsidRPr="00E02848">
              <w:rPr>
                <w:b/>
                <w:sz w:val="16"/>
              </w:rPr>
              <w:t>)</w:t>
            </w:r>
          </w:p>
        </w:tc>
        <w:tc>
          <w:tcPr>
            <w:tcW w:w="1223" w:type="dxa"/>
            <w:shd w:val="clear" w:color="auto" w:fill="B5BDC0"/>
            <w:vAlign w:val="center"/>
          </w:tcPr>
          <w:p w:rsidR="00930A6D" w:rsidRDefault="00930A6D" w:rsidP="00930A6D">
            <w:pPr>
              <w:spacing w:after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FASE DI ISPEZIONE</w:t>
            </w:r>
          </w:p>
          <w:p w:rsidR="00930A6D" w:rsidRDefault="00930A6D" w:rsidP="00930A6D">
            <w:pPr>
              <w:spacing w:after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(es. Ispezione su nuovi prodotti, durante l’esercizio, ecc…)</w:t>
            </w:r>
          </w:p>
        </w:tc>
        <w:tc>
          <w:tcPr>
            <w:tcW w:w="2272" w:type="dxa"/>
            <w:shd w:val="clear" w:color="auto" w:fill="B5BDC0"/>
            <w:vAlign w:val="center"/>
          </w:tcPr>
          <w:p w:rsidR="00930A6D" w:rsidRDefault="00930A6D" w:rsidP="00930A6D">
            <w:pPr>
              <w:spacing w:after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METODI E PROCEDURE DI ISPEZIONE</w:t>
            </w:r>
          </w:p>
          <w:p w:rsidR="00930A6D" w:rsidRDefault="00930A6D" w:rsidP="00930A6D">
            <w:pPr>
              <w:spacing w:after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(es. Direttive, Regolamenti, Standard Normativi, Procedure Interne)</w:t>
            </w:r>
          </w:p>
        </w:tc>
      </w:tr>
      <w:tr w:rsidR="00930A6D" w:rsidTr="00930A6D">
        <w:tc>
          <w:tcPr>
            <w:tcW w:w="479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1542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1923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1628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1223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2272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</w:tr>
      <w:tr w:rsidR="00930A6D" w:rsidTr="00930A6D">
        <w:tc>
          <w:tcPr>
            <w:tcW w:w="479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1542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1923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1628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1223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2272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</w:tr>
      <w:tr w:rsidR="00930A6D" w:rsidTr="00930A6D">
        <w:tc>
          <w:tcPr>
            <w:tcW w:w="479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1542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1923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1628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1223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2272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</w:tr>
      <w:tr w:rsidR="00930A6D" w:rsidTr="00930A6D">
        <w:tc>
          <w:tcPr>
            <w:tcW w:w="479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1542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1923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1628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1223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  <w:tc>
          <w:tcPr>
            <w:tcW w:w="2272" w:type="dxa"/>
          </w:tcPr>
          <w:p w:rsidR="00930A6D" w:rsidRPr="00E02848" w:rsidRDefault="00930A6D" w:rsidP="00930A6D">
            <w:pPr>
              <w:rPr>
                <w:sz w:val="16"/>
              </w:rPr>
            </w:pPr>
          </w:p>
        </w:tc>
      </w:tr>
    </w:tbl>
    <w:p w:rsidR="00930A6D" w:rsidRPr="00876BD9" w:rsidRDefault="00930A6D" w:rsidP="005A279C">
      <w:pPr>
        <w:spacing w:before="180" w:after="0"/>
      </w:pPr>
      <w:r>
        <w:t>Per i dettagli si faccia riferimento alla “Scheda definizione scopo dell’Accreditamento a fini di autorizzazioni e notifiche”.</w:t>
      </w:r>
    </w:p>
    <w:p w:rsidR="00E02848" w:rsidRDefault="00E02848" w:rsidP="00E02848">
      <w:pPr>
        <w:pStyle w:val="Titolo1"/>
        <w:numPr>
          <w:ilvl w:val="0"/>
          <w:numId w:val="0"/>
        </w:numPr>
        <w:ind w:left="567" w:hanging="567"/>
      </w:pPr>
      <w:r>
        <w:t>3.</w:t>
      </w:r>
      <w:r>
        <w:tab/>
        <w:t>RIFERIMENTI NORMATIVI PER I CLIENTI DELL’ORGANISMO (RIFERIMENTI NORMATIVI APPLICABILI</w:t>
      </w:r>
      <w:r w:rsidR="005A279C">
        <w:t xml:space="preserve"> ALLE ATTIVITà OGGETTO DI ACCREDITAMENTO)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BD0AFE" w:rsidTr="00DD2DE8">
        <w:tc>
          <w:tcPr>
            <w:tcW w:w="4530" w:type="dxa"/>
          </w:tcPr>
          <w:p w:rsidR="00BD0AFE" w:rsidRDefault="00BD0AFE" w:rsidP="00DD2DE8">
            <w:r>
              <w:t>Scheda di Accreditamento</w:t>
            </w:r>
          </w:p>
        </w:tc>
        <w:tc>
          <w:tcPr>
            <w:tcW w:w="4530" w:type="dxa"/>
          </w:tcPr>
          <w:p w:rsidR="00BD0AFE" w:rsidRDefault="00BD0AFE" w:rsidP="00DD2DE8">
            <w:r>
              <w:t>Riferimenti Normativi</w:t>
            </w:r>
          </w:p>
        </w:tc>
      </w:tr>
      <w:tr w:rsidR="00BD0AFE" w:rsidTr="00DD2DE8">
        <w:tc>
          <w:tcPr>
            <w:tcW w:w="4530" w:type="dxa"/>
          </w:tcPr>
          <w:p w:rsidR="00BD0AFE" w:rsidRDefault="00BD0AFE" w:rsidP="00DD2DE8">
            <w:r>
              <w:t>……………………………………………………………………………</w:t>
            </w:r>
          </w:p>
        </w:tc>
        <w:tc>
          <w:tcPr>
            <w:tcW w:w="4530" w:type="dxa"/>
          </w:tcPr>
          <w:p w:rsidR="00BD0AFE" w:rsidRDefault="00BD0AFE" w:rsidP="00DD2DE8">
            <w:r>
              <w:t>……………………………………………………………………………</w:t>
            </w:r>
          </w:p>
        </w:tc>
      </w:tr>
      <w:tr w:rsidR="00BD0AFE" w:rsidTr="00DD2DE8">
        <w:tc>
          <w:tcPr>
            <w:tcW w:w="4530" w:type="dxa"/>
          </w:tcPr>
          <w:p w:rsidR="00BD0AFE" w:rsidRDefault="00BD0AFE" w:rsidP="00DD2DE8">
            <w:r>
              <w:t>……………………………………………………………………………</w:t>
            </w:r>
          </w:p>
        </w:tc>
        <w:tc>
          <w:tcPr>
            <w:tcW w:w="4530" w:type="dxa"/>
          </w:tcPr>
          <w:p w:rsidR="00BD0AFE" w:rsidRDefault="00BD0AFE" w:rsidP="00DD2DE8">
            <w:r>
              <w:t>……………………………………………………………………………</w:t>
            </w:r>
          </w:p>
        </w:tc>
      </w:tr>
    </w:tbl>
    <w:p w:rsidR="00BD0AFE" w:rsidRDefault="00BD0AFE" w:rsidP="00BD0AFE">
      <w:pPr>
        <w:spacing w:before="180"/>
      </w:pPr>
      <w:r w:rsidRPr="00876BD9">
        <w:lastRenderedPageBreak/>
        <w:t>Ai fini delle notifiche, fornire le informazioni indicate nella scheda riportata in fondo al presente documento</w:t>
      </w:r>
    </w:p>
    <w:p w:rsidR="00BD0AFE" w:rsidRDefault="00BD0AFE" w:rsidP="00BD0AFE">
      <w:pPr>
        <w:pStyle w:val="Titolo1"/>
        <w:numPr>
          <w:ilvl w:val="0"/>
          <w:numId w:val="0"/>
        </w:numPr>
        <w:ind w:left="567" w:hanging="567"/>
      </w:pPr>
      <w:r>
        <w:t>4.</w:t>
      </w:r>
      <w:r>
        <w:tab/>
        <w:t>PERSONALE DELL’ORGANISMO</w:t>
      </w:r>
    </w:p>
    <w:p w:rsidR="00BD0AFE" w:rsidRDefault="00BD0AFE" w:rsidP="00BD0AFE">
      <w:pPr>
        <w:pStyle w:val="Titolo2"/>
        <w:numPr>
          <w:ilvl w:val="0"/>
          <w:numId w:val="0"/>
        </w:numPr>
        <w:ind w:left="737" w:hanging="737"/>
        <w:rPr>
          <w:b w:val="0"/>
        </w:rPr>
      </w:pPr>
      <w:r>
        <w:t>4.1.</w:t>
      </w:r>
      <w:r>
        <w:tab/>
        <w:t>Nome e Titolo di studio del Responsabile TecNICO</w:t>
      </w:r>
      <w:r w:rsidRPr="00BD0AFE">
        <w:rPr>
          <w:b w:val="0"/>
        </w:rPr>
        <w:t>…………………………………………………………………………………………</w:t>
      </w:r>
      <w:r>
        <w:rPr>
          <w:b w:val="0"/>
        </w:rPr>
        <w:t>…………………………</w:t>
      </w:r>
    </w:p>
    <w:p w:rsidR="00BD0AFE" w:rsidRDefault="00BD0AFE" w:rsidP="00BD0AFE">
      <w:r w:rsidRPr="00876BD9">
        <w:rPr>
          <w:b/>
        </w:rPr>
        <w:t>e relativo curriculum vitae</w:t>
      </w:r>
      <w:r w:rsidRPr="00876BD9">
        <w:t>, comprensivo dei certificati o altri attestati di qualifica dai quali emergano le competenze relative alla presente DA; si fa presente che, in assenza delle certificazioni/attestazioni inerenti le esperienze scolastiche/formative e di addestramento, il CV dovrà riportare, oltre alla data di aggiornamento, la firma e l’assenso al trattamento dati (D. Lgs 196/2003), la dichiarazione di veridicità, ai sensi del DPR 445/2000 e s.m.i..</w:t>
      </w:r>
    </w:p>
    <w:p w:rsidR="00BD0AFE" w:rsidRPr="00876BD9" w:rsidRDefault="00BD0AFE" w:rsidP="00BD0AFE">
      <w:r w:rsidRPr="00876BD9">
        <w:t>Allegato N°</w:t>
      </w:r>
      <w:r>
        <w:t xml:space="preserve">: ………. </w:t>
      </w:r>
      <w:r w:rsidRPr="00876BD9">
        <w:t>(obbligatorio)</w:t>
      </w:r>
    </w:p>
    <w:p w:rsidR="00BD0AFE" w:rsidRDefault="00BD0AFE" w:rsidP="00BD0AFE">
      <w:pPr>
        <w:pStyle w:val="Titolo2"/>
        <w:numPr>
          <w:ilvl w:val="0"/>
          <w:numId w:val="0"/>
        </w:numPr>
        <w:ind w:left="737" w:hanging="737"/>
        <w:rPr>
          <w:b w:val="0"/>
        </w:rPr>
      </w:pPr>
      <w:r>
        <w:t>4.2.</w:t>
      </w:r>
      <w:r>
        <w:tab/>
        <w:t>Nome e titolo di studio del sostituto responsabile tecnico</w:t>
      </w:r>
      <w:r w:rsidRPr="00BD0AFE">
        <w:rPr>
          <w:b w:val="0"/>
        </w:rPr>
        <w:t>…………………………………………………………………………………………</w:t>
      </w:r>
      <w:r>
        <w:rPr>
          <w:b w:val="0"/>
        </w:rPr>
        <w:t>…………………………</w:t>
      </w:r>
    </w:p>
    <w:p w:rsidR="00BD0AFE" w:rsidRDefault="00BD0AFE" w:rsidP="00BD0AFE">
      <w:r w:rsidRPr="00876BD9">
        <w:rPr>
          <w:b/>
        </w:rPr>
        <w:t>e relativo curriculum vitae</w:t>
      </w:r>
      <w:r w:rsidRPr="00876BD9">
        <w:t>, comprensivo dei certificati o altri attestati di qualifica dai quali emergano le competenze relative alla presente DA; si fa presente che, in assenza delle certificazioni/attestazioni inerenti le esperienze scolastiche/formative e di addestramento, il CV dovrà riportare, oltre alla data di aggiornamento, la firma e l’assenso al trattamento dati (D. Lgs 196/2003), la dichiarazione di veridicità, ai sensi del DPR 445/2000 e s.m.i..</w:t>
      </w:r>
    </w:p>
    <w:p w:rsidR="00BD0AFE" w:rsidRPr="00876BD9" w:rsidRDefault="00BD0AFE" w:rsidP="00BD0AFE">
      <w:r w:rsidRPr="00876BD9">
        <w:t>Allegato N°</w:t>
      </w:r>
      <w:r>
        <w:t xml:space="preserve">: ………. </w:t>
      </w:r>
      <w:r w:rsidRPr="00876BD9">
        <w:t>(obbligatorio)</w:t>
      </w:r>
    </w:p>
    <w:p w:rsidR="00BD0AFE" w:rsidRDefault="00BD0AFE" w:rsidP="00BD0AFE">
      <w:pPr>
        <w:pStyle w:val="Titolo2"/>
        <w:numPr>
          <w:ilvl w:val="0"/>
          <w:numId w:val="0"/>
        </w:numPr>
        <w:ind w:left="737" w:hanging="737"/>
        <w:rPr>
          <w:b w:val="0"/>
          <w:i/>
          <w:caps w:val="0"/>
          <w:sz w:val="18"/>
        </w:rPr>
      </w:pPr>
      <w:r>
        <w:t>4.3.</w:t>
      </w:r>
      <w:r>
        <w:tab/>
        <w:t xml:space="preserve">Nome e titolo di studio del sostituto coordinatore del servizio </w:t>
      </w:r>
      <w:r w:rsidRPr="00BD0AFE">
        <w:rPr>
          <w:b w:val="0"/>
          <w:i/>
          <w:caps w:val="0"/>
          <w:sz w:val="18"/>
        </w:rPr>
        <w:t>(compilare solo se nell’organizzazione è presente la funzione)</w:t>
      </w:r>
    </w:p>
    <w:tbl>
      <w:tblPr>
        <w:tblStyle w:val="Grigliatabella"/>
        <w:tblpPr w:leftFromText="141" w:rightFromText="141" w:vertAnchor="text" w:horzAnchor="margin" w:tblpY="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A279C" w:rsidTr="005A279C">
        <w:tc>
          <w:tcPr>
            <w:tcW w:w="9060" w:type="dxa"/>
          </w:tcPr>
          <w:p w:rsidR="005A279C" w:rsidRDefault="005A279C" w:rsidP="005A279C">
            <w:r>
              <w:t>………………………………………………………………………………………………………………………………………………………………</w:t>
            </w:r>
          </w:p>
        </w:tc>
      </w:tr>
      <w:tr w:rsidR="005A279C" w:rsidTr="005A279C">
        <w:tc>
          <w:tcPr>
            <w:tcW w:w="9060" w:type="dxa"/>
          </w:tcPr>
          <w:p w:rsidR="005A279C" w:rsidRDefault="005A279C" w:rsidP="005A279C">
            <w:r>
              <w:t>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5A279C" w:rsidRDefault="005A279C" w:rsidP="005A279C">
      <w:pPr>
        <w:spacing w:before="180"/>
        <w:rPr>
          <w:b/>
        </w:rPr>
      </w:pPr>
      <w:r w:rsidRPr="005A279C">
        <w:rPr>
          <w:b/>
        </w:rPr>
        <w:t>e relativo curriculum vitae</w:t>
      </w:r>
      <w:r w:rsidRPr="005A279C">
        <w:t>, comprensivo dei certificati o altri attestati di qualifica dai quali emergano le competenze relative alla presente DA; si fa presente che, in assenza delle certificazioni/attestazioni inerenti le esperienze scolastiche/formative e di addestramento, il CV dovrà riportare, oltre alla data di aggiornamento, la firma e l’assenso al trattamento dati (D. Lgs 196/2003), la dichiarazione di veridicità, ai sensi del DPR 445/2000 e s.m.i..</w:t>
      </w:r>
    </w:p>
    <w:p w:rsidR="005A279C" w:rsidRPr="00876BD9" w:rsidRDefault="005A279C" w:rsidP="005A279C">
      <w:r w:rsidRPr="00876BD9">
        <w:t>Allegato N°</w:t>
      </w:r>
      <w:r>
        <w:t xml:space="preserve">: ………. </w:t>
      </w:r>
      <w:r w:rsidRPr="00876BD9">
        <w:t>(obbligatorio)</w:t>
      </w:r>
    </w:p>
    <w:p w:rsidR="006F10F6" w:rsidRDefault="006F10F6">
      <w:pPr>
        <w:spacing w:after="0" w:line="240" w:lineRule="auto"/>
        <w:jc w:val="left"/>
        <w:rPr>
          <w:rFonts w:eastAsia="MS Gothic"/>
          <w:b/>
          <w:caps/>
          <w:sz w:val="20"/>
          <w:szCs w:val="26"/>
        </w:rPr>
      </w:pPr>
      <w:r>
        <w:br w:type="page"/>
      </w:r>
    </w:p>
    <w:p w:rsidR="00BD0AFE" w:rsidRDefault="00BD0AFE" w:rsidP="00BD0AFE">
      <w:pPr>
        <w:pStyle w:val="Titolo2"/>
        <w:numPr>
          <w:ilvl w:val="0"/>
          <w:numId w:val="0"/>
        </w:numPr>
        <w:ind w:left="737" w:hanging="737"/>
      </w:pPr>
      <w:r>
        <w:lastRenderedPageBreak/>
        <w:t>4.4.</w:t>
      </w:r>
      <w:r>
        <w:tab/>
        <w:t>n° tOTALE DEI COLLABORATORI ESTERNI UTILIZZATI PER LE ATTIVITà DI ISPEZIONE:</w:t>
      </w:r>
    </w:p>
    <w:p w:rsidR="00BD0AFE" w:rsidRDefault="005A279C" w:rsidP="00BD0AFE">
      <w:pPr>
        <w:pStyle w:val="Paragrafoelenco"/>
        <w:numPr>
          <w:ilvl w:val="0"/>
          <w:numId w:val="33"/>
        </w:numPr>
      </w:pPr>
      <w:r>
        <w:t>Ispettori</w:t>
      </w:r>
      <w:r w:rsidR="00BD0AFE">
        <w:t>: ………………………</w:t>
      </w:r>
    </w:p>
    <w:p w:rsidR="00BD0AFE" w:rsidRDefault="00BD0AFE" w:rsidP="00BD0AFE">
      <w:pPr>
        <w:pStyle w:val="Paragrafoelenco"/>
        <w:numPr>
          <w:ilvl w:val="0"/>
          <w:numId w:val="33"/>
        </w:numPr>
      </w:pPr>
      <w:r>
        <w:t>Esperti: …………………………</w:t>
      </w:r>
    </w:p>
    <w:p w:rsidR="00BD0AFE" w:rsidRDefault="00BD0AFE" w:rsidP="00BD0AFE">
      <w:pPr>
        <w:pStyle w:val="Paragrafoelenco"/>
        <w:numPr>
          <w:ilvl w:val="0"/>
          <w:numId w:val="33"/>
        </w:numPr>
      </w:pPr>
      <w:r>
        <w:t>Altro: …………………………….</w:t>
      </w:r>
    </w:p>
    <w:p w:rsidR="00BD0AFE" w:rsidRDefault="00BD0AFE" w:rsidP="00BD0AFE">
      <w:pPr>
        <w:pStyle w:val="Titolo2"/>
        <w:numPr>
          <w:ilvl w:val="0"/>
          <w:numId w:val="0"/>
        </w:numPr>
        <w:rPr>
          <w:b w:val="0"/>
          <w:caps w:val="0"/>
          <w:sz w:val="18"/>
        </w:rPr>
      </w:pPr>
      <w:r>
        <w:t>4.5.</w:t>
      </w:r>
      <w:r>
        <w:tab/>
        <w:t xml:space="preserve">Organigramma: </w:t>
      </w:r>
      <w:r w:rsidRPr="00BD0AFE">
        <w:rPr>
          <w:b w:val="0"/>
          <w:caps w:val="0"/>
          <w:sz w:val="18"/>
        </w:rPr>
        <w:t>deve essere allegato un organigramma nominativo aggiornato (e/o documenti correlati) che consenta di identificare chiaramente l’organizzazione dell’ente richiedente in termini di relazioni gerarchiche (autorità), responsabilità, funzioni e compiti, a partire dagli organi direttivi e scendendo all’intera struttura. per gli odi di tipo b e c si richiede anche l’invio della copia dell’organigramma dell’organizzazione di appartenenza.</w:t>
      </w:r>
    </w:p>
    <w:p w:rsidR="00BD0AFE" w:rsidRPr="00876BD9" w:rsidRDefault="00BD0AFE" w:rsidP="00BD0AFE">
      <w:r w:rsidRPr="00876BD9">
        <w:t>L’organigramma deve chiaramente mostrare le relazioni tra il personale responsabile delle attività di verifica, la Direzione dell’Organismo e l’Organo (o persone) responsabili delle decisioni riguardanti il rilascio delle attestazioni di conformità o dei verbali di ispezione.</w:t>
      </w:r>
    </w:p>
    <w:p w:rsidR="00BD0AFE" w:rsidRPr="00876BD9" w:rsidRDefault="00BD0AFE" w:rsidP="00BD0AFE">
      <w:r w:rsidRPr="00876BD9">
        <w:t>Questa documentazione deve anche contenere i nomi e le qualifiche delle persone coinvolte nei processi di valutazione e, se/ove applicabile, gli Enti da essi rappresentati (quando esterni all’Organismo richiedente).</w:t>
      </w:r>
    </w:p>
    <w:p w:rsidR="00BD0AFE" w:rsidRPr="00876BD9" w:rsidRDefault="00BD0AFE" w:rsidP="00BD0AFE">
      <w:r w:rsidRPr="00876BD9">
        <w:t xml:space="preserve">Allegato N°: </w:t>
      </w:r>
      <w:r>
        <w:t>……….</w:t>
      </w:r>
      <w:r w:rsidRPr="00876BD9">
        <w:t>(obbligatorio)</w:t>
      </w:r>
    </w:p>
    <w:p w:rsidR="00BD0AFE" w:rsidRPr="00876BD9" w:rsidRDefault="00BD0AFE" w:rsidP="00BD0AFE">
      <w:r w:rsidRPr="00BD0AFE">
        <w:rPr>
          <w:b/>
        </w:rPr>
        <w:t>NOTA</w:t>
      </w:r>
      <w:r w:rsidRPr="00876BD9">
        <w:t>: Nel caso il CAB detenga entrambi gli accreditamenti (prodotto e ispezioni), l’organigramma può essere unico con l’evidenza delle posizioni indicate nelle due attività.</w:t>
      </w:r>
    </w:p>
    <w:p w:rsidR="00BD0AFE" w:rsidRDefault="00BD0AFE" w:rsidP="00BD0AFE">
      <w:pPr>
        <w:pStyle w:val="Titolo1"/>
        <w:numPr>
          <w:ilvl w:val="0"/>
          <w:numId w:val="0"/>
        </w:numPr>
        <w:ind w:left="567" w:hanging="567"/>
      </w:pPr>
      <w:r>
        <w:t>5.</w:t>
      </w:r>
      <w:r>
        <w:tab/>
        <w:t>subappalti e laboratori di prova e taratura</w:t>
      </w:r>
    </w:p>
    <w:p w:rsidR="00B1710D" w:rsidRDefault="005729A9" w:rsidP="005729A9">
      <w:pPr>
        <w:pStyle w:val="Titolo2"/>
        <w:numPr>
          <w:ilvl w:val="0"/>
          <w:numId w:val="0"/>
        </w:numPr>
        <w:ind w:left="737" w:hanging="737"/>
      </w:pPr>
      <w:r>
        <w:t>5.1.</w:t>
      </w:r>
      <w:r>
        <w:tab/>
      </w:r>
      <w:r w:rsidR="00BD0AFE">
        <w:t>eLENCO DELLE ORGANIZZAZIONI SUBAPPALTATE</w:t>
      </w:r>
      <w:r w:rsidR="00B1710D">
        <w:t xml:space="preserve"> </w:t>
      </w:r>
      <w:r w:rsidR="00B1710D" w:rsidRPr="00B1710D">
        <w:rPr>
          <w:b w:val="0"/>
          <w:caps w:val="0"/>
          <w:sz w:val="18"/>
        </w:rPr>
        <w:t>(cui vengono affidate attività di ispezione/valutazione della conformità incluse nello scopo di accreditamento, ad esclusione delle attività di prova (vedere p.to successivo), specificando la ragione sociale e gli indirizzi e indicando se accreditate o no.</w:t>
      </w:r>
    </w:p>
    <w:p w:rsidR="00B1710D" w:rsidRPr="00B1710D" w:rsidRDefault="00D95B63" w:rsidP="00D95B63">
      <w:r w:rsidRPr="00876BD9">
        <w:t>Allegato N°</w:t>
      </w:r>
      <w:r>
        <w:t xml:space="preserve">: ……… </w:t>
      </w:r>
      <w:r w:rsidRPr="00876BD9">
        <w:t>(obbligatorio qualora applicabile</w:t>
      </w:r>
      <w:r>
        <w:t>)</w:t>
      </w:r>
    </w:p>
    <w:p w:rsidR="00B1710D" w:rsidRDefault="005729A9" w:rsidP="005729A9">
      <w:pPr>
        <w:pStyle w:val="Titolo2"/>
        <w:numPr>
          <w:ilvl w:val="0"/>
          <w:numId w:val="0"/>
        </w:numPr>
      </w:pPr>
      <w:r>
        <w:t>5.2.</w:t>
      </w:r>
      <w:r>
        <w:tab/>
      </w:r>
      <w:r w:rsidR="00D95B63">
        <w:t xml:space="preserve">Per ogni categoria, schema, settore di accreditamento richiesto, </w:t>
      </w:r>
      <w:r w:rsidR="00D95B63" w:rsidRPr="00D95B63">
        <w:rPr>
          <w:b w:val="0"/>
          <w:caps w:val="0"/>
          <w:sz w:val="18"/>
        </w:rPr>
        <w:t>specificare, nei termini applicabili, il nome e l’indirizzo dei laboratori utilizzati per le attività di valutazione della conformità, indicando se interni od esterni all’ente richiedente ed il relativo stato di accreditamento.</w:t>
      </w:r>
    </w:p>
    <w:p w:rsidR="00D95B63" w:rsidRPr="00D95B63" w:rsidRDefault="00D95B63" w:rsidP="00D95B63">
      <w:r>
        <w:t xml:space="preserve">Per i Laboratori accreditati, indicare il nome dell’Ente di Accreditamento, il numero e la data di rilascio del certificato di accreditamento e lo scopo dell’accreditamento (prove e tarature accreditate anche ai fidi della/e specifica Direttiva di riferimento). Il numero o il nome devono essere espressi in modo tale da consentirne la verifica nei Data Base degli Enti di accreditamento firmatari degli accordi MLA/MRA di EA/IAF/ILAC. </w:t>
      </w:r>
    </w:p>
    <w:p w:rsidR="00D95B63" w:rsidRDefault="005729A9" w:rsidP="005729A9">
      <w:pPr>
        <w:pStyle w:val="Titolo2"/>
        <w:numPr>
          <w:ilvl w:val="0"/>
          <w:numId w:val="0"/>
        </w:numPr>
      </w:pPr>
      <w:r>
        <w:lastRenderedPageBreak/>
        <w:t>5.3.</w:t>
      </w:r>
      <w:r>
        <w:tab/>
      </w:r>
      <w:r w:rsidR="00D95B63">
        <w:t xml:space="preserve">Allegare la procedura </w:t>
      </w:r>
      <w:r w:rsidR="00D95B63" w:rsidRPr="00D95B63">
        <w:rPr>
          <w:b w:val="0"/>
          <w:caps w:val="0"/>
          <w:sz w:val="18"/>
        </w:rPr>
        <w:t>che definisce i criteri e le modalità di qualifica e riconoscimento dei laboratori, inclusi i rapporti contrattuali (convenzione, contratto specifico). ove non fossero già state effettuate prove in subappalto, allegare la bozza dell’eventuale documento contrattuale.</w:t>
      </w:r>
    </w:p>
    <w:p w:rsidR="00D95B63" w:rsidRPr="00B1710D" w:rsidRDefault="00D95B63" w:rsidP="00D95B63">
      <w:r w:rsidRPr="00876BD9">
        <w:t>Allegato N°</w:t>
      </w:r>
      <w:r>
        <w:t xml:space="preserve">: ……… </w:t>
      </w:r>
      <w:r w:rsidRPr="00876BD9">
        <w:t>(obbligatorio qualora applicabile</w:t>
      </w:r>
      <w:r>
        <w:t>)</w:t>
      </w:r>
    </w:p>
    <w:p w:rsidR="00D95B63" w:rsidRPr="00876BD9" w:rsidRDefault="00D95B63" w:rsidP="00D95B63">
      <w:r w:rsidRPr="00D95B63">
        <w:rPr>
          <w:b/>
        </w:rPr>
        <w:t>NOTA</w:t>
      </w:r>
      <w:r w:rsidRPr="00876BD9">
        <w:t>: Nel caso il CAB detenga entrambi gli accreditamenti, ove vengano utilizzati gli stessi laboratori, vale quanto esposto nel § 4.2 della PARTE A.</w:t>
      </w:r>
    </w:p>
    <w:p w:rsidR="00D95B63" w:rsidRDefault="00D95B63" w:rsidP="00D95B63">
      <w:pPr>
        <w:pStyle w:val="Titolo1"/>
      </w:pPr>
      <w:r>
        <w:t>DOCUMENTAZIONE DA ALLEGARE ALLA DOMANDA</w:t>
      </w:r>
    </w:p>
    <w:p w:rsidR="00D95B63" w:rsidRPr="00D95B63" w:rsidRDefault="00D95B63" w:rsidP="00D95B63">
      <w:pPr>
        <w:rPr>
          <w:b/>
        </w:rPr>
      </w:pPr>
      <w:r w:rsidRPr="00D95B63">
        <w:rPr>
          <w:b/>
        </w:rPr>
        <w:t>Documenti richiesti da ACCREDIA</w:t>
      </w:r>
    </w:p>
    <w:p w:rsidR="00D95B63" w:rsidRPr="00876BD9" w:rsidRDefault="00D95B63" w:rsidP="00D95B63">
      <w:r w:rsidRPr="00876BD9">
        <w:t>Nel caso il CAB detenga entrambi gli accreditamenti, è sufficiente una sola copia dei documenti identici.</w:t>
      </w:r>
    </w:p>
    <w:p w:rsidR="00D95B63" w:rsidRPr="00876BD9" w:rsidRDefault="00D95B63" w:rsidP="00D95B63">
      <w:r w:rsidRPr="00876BD9">
        <w:t xml:space="preserve">All. N°:….. </w:t>
      </w:r>
      <w:r w:rsidRPr="00876BD9">
        <w:sym w:font="Wingdings" w:char="F0E0"/>
      </w:r>
      <w:r w:rsidRPr="00876BD9">
        <w:t>Elenco degli Allegati;</w:t>
      </w:r>
    </w:p>
    <w:p w:rsidR="00D95B63" w:rsidRPr="00876BD9" w:rsidRDefault="00D95B63" w:rsidP="00D95B63">
      <w:r w:rsidRPr="00876BD9">
        <w:t xml:space="preserve">All. N°:….. </w:t>
      </w:r>
      <w:r w:rsidRPr="00876BD9">
        <w:sym w:font="Wingdings" w:char="F0E0"/>
      </w:r>
      <w:r>
        <w:t xml:space="preserve"> </w:t>
      </w:r>
      <w:r w:rsidRPr="00876BD9">
        <w:t>Statuto, Atto costitutivo ed eventuali rapporti contrattuali con Entità collegate (es. contratti di franchising);</w:t>
      </w:r>
    </w:p>
    <w:p w:rsidR="00D95B63" w:rsidRPr="00876BD9" w:rsidRDefault="00D95B63" w:rsidP="00D95B63">
      <w:r w:rsidRPr="00876BD9">
        <w:t xml:space="preserve">All. N°:….. </w:t>
      </w:r>
      <w:r w:rsidRPr="00876BD9">
        <w:sym w:font="Wingdings" w:char="F0E0"/>
      </w:r>
      <w:r>
        <w:t xml:space="preserve"> </w:t>
      </w:r>
      <w:r w:rsidRPr="00876BD9">
        <w:t xml:space="preserve">Ultimo Bilancio disponibile, inclusa relazione ai Soci e Nota Integrativa ove applicabili </w:t>
      </w:r>
      <w:r w:rsidRPr="00876BD9">
        <w:rPr>
          <w:i/>
        </w:rPr>
        <w:t>(o documenti equivalenti)</w:t>
      </w:r>
      <w:r w:rsidRPr="00876BD9">
        <w:t>;</w:t>
      </w:r>
    </w:p>
    <w:p w:rsidR="00D95B63" w:rsidRPr="00876BD9" w:rsidRDefault="00D95B63" w:rsidP="00D95B63">
      <w:pPr>
        <w:rPr>
          <w:i/>
        </w:rPr>
      </w:pPr>
      <w:r w:rsidRPr="00876BD9">
        <w:t xml:space="preserve">All. N°:….. </w:t>
      </w:r>
      <w:r w:rsidRPr="00876BD9">
        <w:sym w:font="Wingdings" w:char="F0E0"/>
      </w:r>
      <w:r>
        <w:t xml:space="preserve"> </w:t>
      </w:r>
      <w:r w:rsidRPr="00876BD9">
        <w:t xml:space="preserve">Manuale Qualità, </w:t>
      </w:r>
      <w:r w:rsidRPr="00876BD9">
        <w:rPr>
          <w:i/>
        </w:rPr>
        <w:t>(può essere redatto secondo differenti criteri; deve includere i riferimenti a tutte le procedure; in caso di assenza, allegare l’elenco delle procedure gestionali e tecniche del Sistema di Gestione);</w:t>
      </w:r>
    </w:p>
    <w:p w:rsidR="00D95B63" w:rsidRPr="00876BD9" w:rsidRDefault="00D95B63" w:rsidP="00D95B63">
      <w:r w:rsidRPr="00876BD9">
        <w:t xml:space="preserve">All. N°:….. </w:t>
      </w:r>
      <w:r w:rsidRPr="00876BD9">
        <w:sym w:font="Wingdings" w:char="F0E0"/>
      </w:r>
      <w:r>
        <w:t xml:space="preserve"> </w:t>
      </w:r>
      <w:r w:rsidRPr="00876BD9">
        <w:t>Visura camerale in corso di validità legale (6 mesi);</w:t>
      </w:r>
    </w:p>
    <w:p w:rsidR="00D95B63" w:rsidRPr="00876BD9" w:rsidRDefault="00D95B63" w:rsidP="00D95B63">
      <w:pPr>
        <w:rPr>
          <w:i/>
        </w:rPr>
      </w:pPr>
      <w:r w:rsidRPr="00876BD9">
        <w:t xml:space="preserve">All. N°:….. </w:t>
      </w:r>
      <w:r w:rsidRPr="00876BD9">
        <w:sym w:font="Wingdings" w:char="F0E0"/>
      </w:r>
      <w:r>
        <w:t xml:space="preserve"> </w:t>
      </w:r>
      <w:r w:rsidRPr="00876BD9">
        <w:t>Contratto/Polizza di Assicurazione completa e ultima quietanza in corso di v</w:t>
      </w:r>
      <w:r w:rsidR="005A279C">
        <w:t>alidità;</w:t>
      </w:r>
    </w:p>
    <w:p w:rsidR="00D95B63" w:rsidRPr="00876BD9" w:rsidRDefault="00D95B63" w:rsidP="00D95B63">
      <w:r w:rsidRPr="00876BD9">
        <w:t xml:space="preserve">All. N°:….. </w:t>
      </w:r>
      <w:r w:rsidRPr="00876BD9">
        <w:sym w:font="Wingdings" w:char="F0E0"/>
      </w:r>
      <w:r>
        <w:t xml:space="preserve"> </w:t>
      </w:r>
      <w:r w:rsidRPr="00876BD9">
        <w:t>Regolamenti Generali per la gestione delle attività di ispezione per le quali è richiesto l’accreditamento (es. Regolamento per le Ispezioni, ecc..); si fa presente che, dovendo tali documenti regolamentare i rapporti contrattuali tra richiedente la certificazione e CAB, essi devono essere esaustivi.</w:t>
      </w:r>
    </w:p>
    <w:p w:rsidR="00D95B63" w:rsidRPr="00876BD9" w:rsidRDefault="00D95B63" w:rsidP="00D95B63">
      <w:r w:rsidRPr="00876BD9">
        <w:t xml:space="preserve">All. N°:….. </w:t>
      </w:r>
      <w:r w:rsidRPr="00876BD9">
        <w:sym w:font="Wingdings" w:char="F0E0"/>
      </w:r>
      <w:r>
        <w:t xml:space="preserve"> </w:t>
      </w:r>
      <w:r w:rsidRPr="00876BD9">
        <w:t>Elenco controllato degli Ispettori ed Esperti e relativi curricula vitae CV, comprensivi dei certificati o altri attestati di qualifica dai quali emergano le competenze relative alla presente DA; si fa presente che, in assenza delle certificazioni/attestazioni inerenti le esperienze scolastiche/formative e di addestramento, i CV dovranno riportare, oltre alla data di aggiornamento, la firma e l’assenso al trattamento dati (D. Lgs 196/2003), la dichiarazione di veridicità, ai sensi del DPR 445/2000 e s.m.i.</w:t>
      </w:r>
    </w:p>
    <w:p w:rsidR="00D95B63" w:rsidRPr="00876BD9" w:rsidRDefault="00D95B63" w:rsidP="00D95B63">
      <w:r w:rsidRPr="00876BD9">
        <w:t xml:space="preserve">All. N°:….. </w:t>
      </w:r>
      <w:r w:rsidRPr="00876BD9">
        <w:sym w:font="Wingdings" w:char="F0E0"/>
      </w:r>
      <w:r>
        <w:t xml:space="preserve"> </w:t>
      </w:r>
      <w:r w:rsidRPr="00876BD9">
        <w:t xml:space="preserve">Elenco delle Procedure, istruzioni operative, moduli, flussogrammi, schemi e altri documenti applicabili alle attività dell’Organismo; </w:t>
      </w:r>
    </w:p>
    <w:p w:rsidR="00D95B63" w:rsidRPr="00876BD9" w:rsidRDefault="00D95B63" w:rsidP="00D95B63">
      <w:r w:rsidRPr="00876BD9">
        <w:t xml:space="preserve">All. N°:….. </w:t>
      </w:r>
      <w:r w:rsidRPr="00876BD9">
        <w:sym w:font="Wingdings" w:char="F0E0"/>
      </w:r>
      <w:r>
        <w:t xml:space="preserve"> </w:t>
      </w:r>
      <w:r w:rsidRPr="00876BD9">
        <w:t>Elenco degli Strumenti e Procedura, istruzione operativa e/o altri documenti applicabili all’attività di taratura degli strumenti;</w:t>
      </w:r>
    </w:p>
    <w:p w:rsidR="00D95B63" w:rsidRPr="00876BD9" w:rsidRDefault="00D95B63" w:rsidP="00D95B63">
      <w:r w:rsidRPr="00876BD9">
        <w:t xml:space="preserve">All. N°:….. </w:t>
      </w:r>
      <w:r w:rsidRPr="00876BD9">
        <w:sym w:font="Wingdings" w:char="F0E0"/>
      </w:r>
      <w:r>
        <w:t xml:space="preserve"> </w:t>
      </w:r>
      <w:r w:rsidRPr="00876BD9">
        <w:t>Procedura di qualifica degli auditor/ispettori/esperti o documenti equivalenti, incluse le schede/documenti/evidenze utilizzati per la loro qualifica;</w:t>
      </w:r>
    </w:p>
    <w:p w:rsidR="00D95B63" w:rsidRPr="00876BD9" w:rsidRDefault="00D95B63" w:rsidP="00D95B63">
      <w:r w:rsidRPr="00876BD9">
        <w:lastRenderedPageBreak/>
        <w:t xml:space="preserve">All. N°:….. </w:t>
      </w:r>
      <w:r w:rsidRPr="00876BD9">
        <w:sym w:font="Wingdings" w:char="F0E0"/>
      </w:r>
      <w:r>
        <w:t xml:space="preserve"> </w:t>
      </w:r>
      <w:r w:rsidRPr="00876BD9">
        <w:t>Procedura o documento equivalente di funzionamento dell’attività di riesame dei Verbali di Ispezione;</w:t>
      </w:r>
    </w:p>
    <w:p w:rsidR="00D95B63" w:rsidRPr="00876BD9" w:rsidRDefault="00D95B63" w:rsidP="00D95B63">
      <w:r w:rsidRPr="00876BD9">
        <w:t xml:space="preserve">All. N°:….. </w:t>
      </w:r>
      <w:r w:rsidRPr="00876BD9">
        <w:sym w:font="Wingdings" w:char="F0E0"/>
      </w:r>
      <w:r>
        <w:t xml:space="preserve"> </w:t>
      </w:r>
      <w:r w:rsidRPr="00876BD9">
        <w:t>Copia dei modelli impiegati per la definizione contrattuale tra CAB e Clienti (es. questionario informativo, modello offerta, modello contratto, ecc.);</w:t>
      </w:r>
    </w:p>
    <w:p w:rsidR="00D95B63" w:rsidRPr="00876BD9" w:rsidRDefault="00D95B63" w:rsidP="00D95B63">
      <w:r w:rsidRPr="00876BD9">
        <w:t xml:space="preserve">All. N°:….. </w:t>
      </w:r>
      <w:r w:rsidRPr="00876BD9">
        <w:sym w:font="Wingdings" w:char="F0E0"/>
      </w:r>
      <w:r>
        <w:t xml:space="preserve"> </w:t>
      </w:r>
      <w:r w:rsidR="005A279C">
        <w:t xml:space="preserve">Documenti di supporto per l’effettuazione delle ispezioni </w:t>
      </w:r>
      <w:r w:rsidRPr="00876BD9">
        <w:t>(</w:t>
      </w:r>
      <w:r w:rsidR="005A279C">
        <w:t>Procedure, Istruzioni Operative, Linee guida, Check-list e Modulistica</w:t>
      </w:r>
      <w:r w:rsidRPr="00876BD9">
        <w:t>);</w:t>
      </w:r>
    </w:p>
    <w:p w:rsidR="00D95B63" w:rsidRPr="00876BD9" w:rsidRDefault="00D95B63" w:rsidP="00D95B63">
      <w:r w:rsidRPr="00876BD9">
        <w:t xml:space="preserve">All. N°:….. </w:t>
      </w:r>
      <w:r w:rsidRPr="00876BD9">
        <w:sym w:font="Wingdings" w:char="F0E0"/>
      </w:r>
      <w:r>
        <w:t xml:space="preserve"> </w:t>
      </w:r>
      <w:r w:rsidRPr="00876BD9">
        <w:t>Copia tipo dei Rapporti/Attestati di conformità rilasciati dall’Organismo e relativi allegati, se pertinenti (es. Verbale/Certificato di Ispezione, ecc..);</w:t>
      </w:r>
    </w:p>
    <w:p w:rsidR="00D95B63" w:rsidRPr="00876BD9" w:rsidRDefault="00D95B63" w:rsidP="00D95B63">
      <w:r w:rsidRPr="00876BD9">
        <w:t xml:space="preserve">All. N°:….. </w:t>
      </w:r>
      <w:r w:rsidRPr="00876BD9">
        <w:sym w:font="Wingdings" w:char="F0E0"/>
      </w:r>
      <w:r>
        <w:t xml:space="preserve"> </w:t>
      </w:r>
      <w:r w:rsidRPr="00876BD9">
        <w:t>Copia tipo dei Piani di Ispezione;</w:t>
      </w:r>
    </w:p>
    <w:p w:rsidR="00D95B63" w:rsidRPr="00876BD9" w:rsidRDefault="00D95B63" w:rsidP="00D95B63">
      <w:r w:rsidRPr="00876BD9">
        <w:t xml:space="preserve">All. N°:….. </w:t>
      </w:r>
      <w:r w:rsidRPr="00876BD9">
        <w:sym w:font="Wingdings" w:char="F0E0"/>
      </w:r>
      <w:r>
        <w:t xml:space="preserve"> </w:t>
      </w:r>
      <w:r w:rsidRPr="00876BD9">
        <w:t>Numero dei Soggetti (organizzazioni o persone) in possesso di Rapporti di Ispezione/Certificati rilasciati dall’Organismo (Clienti dell’Organismo), limitatamente alle attività di valutazione per le quali l’accreditamento è richiesto.</w:t>
      </w:r>
    </w:p>
    <w:p w:rsidR="00D95B63" w:rsidRPr="00DD2DE8" w:rsidRDefault="00D95B63" w:rsidP="00D95B63">
      <w:r w:rsidRPr="00876BD9">
        <w:rPr>
          <w:b/>
          <w:sz w:val="20"/>
        </w:rPr>
        <w:t>Nota 1</w:t>
      </w:r>
      <w:r w:rsidRPr="00876BD9">
        <w:rPr>
          <w:sz w:val="20"/>
        </w:rPr>
        <w:t>:</w:t>
      </w:r>
      <w:r w:rsidR="00ED368D">
        <w:rPr>
          <w:sz w:val="20"/>
        </w:rPr>
        <w:t xml:space="preserve"> </w:t>
      </w:r>
      <w:r w:rsidRPr="00876BD9">
        <w:t xml:space="preserve">Lo Statuto, il Manuale Qualità e i Regolamenti Generali devono essere forniti ad ACCREDIA in forma di copia controllata, restando inteso che tutte le future revisioni dovranno essere tempestivamente rese disponibili a ACCREDIA.  Ove possibile, il formato elettronico è preferibile. Nel caso di modifiche rilevanti (che potrebbero compromettere l’integrità dello stesso o costituire minacce all’imparzialità) alla organizzazione o alla documentazione di sistema, queste dovranno essere oggetto di tempestiva informazione ad ACCREDIA, eventualmente con una valutazione documentata degli eventuali rischi </w:t>
      </w:r>
      <w:r w:rsidRPr="00DD2DE8">
        <w:t>associati.</w:t>
      </w:r>
    </w:p>
    <w:p w:rsidR="00D95B63" w:rsidRPr="00876BD9" w:rsidRDefault="00D95B63" w:rsidP="00D95B63">
      <w:r w:rsidRPr="00876BD9">
        <w:rPr>
          <w:b/>
        </w:rPr>
        <w:t>Nota 2</w:t>
      </w:r>
      <w:r w:rsidRPr="00876BD9">
        <w:t>: Qualora la Domanda di accreditamento sia riferibile a schemi che richiedano specifica documentazione per l’avvio dell’iter l’elenco dei documenti da allegare deve essere integrato con quanto previsto nello specifico schema.</w:t>
      </w:r>
    </w:p>
    <w:p w:rsidR="00D95B63" w:rsidRDefault="00DD2DE8" w:rsidP="00D95B63">
      <w:pPr>
        <w:rPr>
          <w:b/>
        </w:rPr>
      </w:pPr>
      <w:r w:rsidRPr="00DD2DE8">
        <w:rPr>
          <w:b/>
        </w:rPr>
        <w:t>SCHEDA DEFINIZIONE SCOPO DELL’ACCREDITAMENTO A FINI DI AUTORIZZAZIONI E NOTIFICHE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DD2DE8" w:rsidRPr="00DD2DE8" w:rsidTr="00DD2DE8">
        <w:tc>
          <w:tcPr>
            <w:tcW w:w="1812" w:type="dxa"/>
            <w:shd w:val="clear" w:color="auto" w:fill="B5BDC0"/>
            <w:vAlign w:val="center"/>
          </w:tcPr>
          <w:p w:rsidR="00DD2DE8" w:rsidRPr="00DD2DE8" w:rsidRDefault="00DD2DE8" w:rsidP="00DD2DE8">
            <w:pPr>
              <w:spacing w:after="0"/>
              <w:jc w:val="center"/>
              <w:rPr>
                <w:b/>
                <w:sz w:val="16"/>
              </w:rPr>
            </w:pPr>
            <w:r w:rsidRPr="00DD2DE8">
              <w:rPr>
                <w:b/>
                <w:sz w:val="16"/>
              </w:rPr>
              <w:t>DIRETTIVA/DLgs DI TRASPOSIZIONE</w:t>
            </w:r>
          </w:p>
        </w:tc>
        <w:tc>
          <w:tcPr>
            <w:tcW w:w="1812" w:type="dxa"/>
            <w:shd w:val="clear" w:color="auto" w:fill="B5BDC0"/>
            <w:vAlign w:val="center"/>
          </w:tcPr>
          <w:p w:rsidR="00DD2DE8" w:rsidRPr="00DD2DE8" w:rsidRDefault="00DD2DE8" w:rsidP="00DD2DE8">
            <w:pPr>
              <w:spacing w:after="0"/>
              <w:jc w:val="center"/>
              <w:rPr>
                <w:b/>
                <w:sz w:val="16"/>
              </w:rPr>
            </w:pPr>
            <w:r w:rsidRPr="00DD2DE8">
              <w:rPr>
                <w:b/>
                <w:sz w:val="16"/>
              </w:rPr>
              <w:t>PROCEDURA DI VALUTAZIONE DELLA CONFORMITÀ/MODULO/ARTICOLO/ALLEGATO</w:t>
            </w:r>
          </w:p>
        </w:tc>
        <w:tc>
          <w:tcPr>
            <w:tcW w:w="1812" w:type="dxa"/>
            <w:shd w:val="clear" w:color="auto" w:fill="B5BDC0"/>
            <w:vAlign w:val="center"/>
          </w:tcPr>
          <w:p w:rsidR="00DD2DE8" w:rsidRPr="00DD2DE8" w:rsidRDefault="00DD2DE8" w:rsidP="00DD2DE8">
            <w:pPr>
              <w:spacing w:after="0"/>
              <w:jc w:val="center"/>
              <w:rPr>
                <w:b/>
                <w:sz w:val="16"/>
              </w:rPr>
            </w:pPr>
            <w:r w:rsidRPr="00DD2DE8">
              <w:rPr>
                <w:b/>
                <w:sz w:val="16"/>
              </w:rPr>
              <w:t>FAMIGLIA/CATEGORIA DI PRODOTTI O PRODOTTO INDIVIDUALE</w:t>
            </w:r>
          </w:p>
        </w:tc>
        <w:tc>
          <w:tcPr>
            <w:tcW w:w="1812" w:type="dxa"/>
            <w:shd w:val="clear" w:color="auto" w:fill="B5BDC0"/>
            <w:vAlign w:val="center"/>
          </w:tcPr>
          <w:p w:rsidR="00DD2DE8" w:rsidRPr="00DD2DE8" w:rsidRDefault="00DD2DE8" w:rsidP="00DD2DE8">
            <w:pPr>
              <w:spacing w:after="0"/>
              <w:jc w:val="center"/>
              <w:rPr>
                <w:b/>
                <w:sz w:val="16"/>
              </w:rPr>
            </w:pPr>
            <w:r w:rsidRPr="00DD2DE8">
              <w:rPr>
                <w:b/>
                <w:sz w:val="16"/>
              </w:rPr>
              <w:t>REQUISITI ESSENZIALI: SPECIFICHE INTERNE DI PRODOTTO/PROPRIETÀ/NORME/REGOLAMENTI</w:t>
            </w:r>
          </w:p>
        </w:tc>
        <w:tc>
          <w:tcPr>
            <w:tcW w:w="1812" w:type="dxa"/>
            <w:shd w:val="clear" w:color="auto" w:fill="B5BDC0"/>
            <w:vAlign w:val="center"/>
          </w:tcPr>
          <w:p w:rsidR="00DD2DE8" w:rsidRPr="00DD2DE8" w:rsidRDefault="00DD2DE8" w:rsidP="00DD2DE8">
            <w:pPr>
              <w:spacing w:after="0"/>
              <w:jc w:val="center"/>
              <w:rPr>
                <w:b/>
                <w:sz w:val="16"/>
              </w:rPr>
            </w:pPr>
            <w:r w:rsidRPr="00DD2DE8">
              <w:rPr>
                <w:b/>
                <w:sz w:val="16"/>
              </w:rPr>
              <w:t>NOTE</w:t>
            </w:r>
          </w:p>
        </w:tc>
      </w:tr>
      <w:tr w:rsidR="00DD2DE8" w:rsidRPr="00DD2DE8" w:rsidTr="00DD2DE8"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</w:tr>
      <w:tr w:rsidR="00DD2DE8" w:rsidRPr="00DD2DE8" w:rsidTr="00DD2DE8"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</w:tr>
      <w:tr w:rsidR="00DD2DE8" w:rsidRPr="00DD2DE8" w:rsidTr="00DD2DE8"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</w:tr>
      <w:tr w:rsidR="00DD2DE8" w:rsidRPr="00DD2DE8" w:rsidTr="00DD2DE8"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  <w:tc>
          <w:tcPr>
            <w:tcW w:w="1812" w:type="dxa"/>
          </w:tcPr>
          <w:p w:rsidR="00DD2DE8" w:rsidRPr="00DD2DE8" w:rsidRDefault="00DD2DE8" w:rsidP="00DD2DE8">
            <w:pPr>
              <w:spacing w:after="0"/>
              <w:rPr>
                <w:b/>
                <w:sz w:val="16"/>
              </w:rPr>
            </w:pPr>
          </w:p>
        </w:tc>
      </w:tr>
    </w:tbl>
    <w:p w:rsidR="00DD2DE8" w:rsidRPr="00876BD9" w:rsidRDefault="00DD2DE8" w:rsidP="00DD2DE8">
      <w:pPr>
        <w:spacing w:before="180"/>
      </w:pPr>
      <w:r w:rsidRPr="00876BD9">
        <w:t xml:space="preserve">Nel campo </w:t>
      </w:r>
      <w:r w:rsidRPr="00876BD9">
        <w:rPr>
          <w:b/>
        </w:rPr>
        <w:t>“note”</w:t>
      </w:r>
      <w:r w:rsidRPr="00876BD9">
        <w:t xml:space="preserve"> indicare un numero e, di seguito, le relative indicazioni: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A279C" w:rsidTr="00DD2DE8">
        <w:tc>
          <w:tcPr>
            <w:tcW w:w="9060" w:type="dxa"/>
          </w:tcPr>
          <w:p w:rsidR="005A279C" w:rsidRPr="005A279C" w:rsidRDefault="005A279C" w:rsidP="005A279C">
            <w:pPr>
              <w:spacing w:after="0"/>
              <w:rPr>
                <w:b/>
                <w:sz w:val="16"/>
              </w:rPr>
            </w:pPr>
            <w:r w:rsidRPr="005A279C">
              <w:rPr>
                <w:b/>
                <w:sz w:val="16"/>
              </w:rPr>
              <w:t>NOTE:</w:t>
            </w:r>
          </w:p>
        </w:tc>
      </w:tr>
      <w:tr w:rsidR="00DD2DE8" w:rsidTr="00DD2DE8">
        <w:tc>
          <w:tcPr>
            <w:tcW w:w="9060" w:type="dxa"/>
          </w:tcPr>
          <w:p w:rsidR="00DD2DE8" w:rsidRPr="00DD2DE8" w:rsidRDefault="00DD2DE8" w:rsidP="00D95B63">
            <w:pPr>
              <w:rPr>
                <w:sz w:val="16"/>
              </w:rPr>
            </w:pPr>
            <w:r w:rsidRPr="00DD2DE8">
              <w:rPr>
                <w:sz w:val="16"/>
              </w:rPr>
              <w:t>1</w:t>
            </w:r>
            <w:r>
              <w:rPr>
                <w:sz w:val="16"/>
              </w:rPr>
              <w:t>. 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DD2DE8" w:rsidTr="00DD2DE8">
        <w:tc>
          <w:tcPr>
            <w:tcW w:w="9060" w:type="dxa"/>
          </w:tcPr>
          <w:p w:rsidR="00DD2DE8" w:rsidRPr="00DD2DE8" w:rsidRDefault="00DD2DE8" w:rsidP="00D95B63">
            <w:pPr>
              <w:rPr>
                <w:sz w:val="16"/>
              </w:rPr>
            </w:pPr>
            <w:r w:rsidRPr="00DD2DE8">
              <w:rPr>
                <w:sz w:val="16"/>
              </w:rPr>
              <w:t>2.</w:t>
            </w:r>
            <w:r>
              <w:rPr>
                <w:sz w:val="16"/>
              </w:rPr>
              <w:t xml:space="preserve"> 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DD2DE8" w:rsidTr="00DD2DE8">
        <w:tc>
          <w:tcPr>
            <w:tcW w:w="9060" w:type="dxa"/>
          </w:tcPr>
          <w:p w:rsidR="00DD2DE8" w:rsidRPr="00DD2DE8" w:rsidRDefault="00DD2DE8" w:rsidP="00D95B63">
            <w:pPr>
              <w:rPr>
                <w:sz w:val="16"/>
              </w:rPr>
            </w:pPr>
            <w:r w:rsidRPr="00DD2DE8">
              <w:rPr>
                <w:sz w:val="16"/>
              </w:rPr>
              <w:lastRenderedPageBreak/>
              <w:t>3.</w:t>
            </w:r>
            <w:r>
              <w:rPr>
                <w:sz w:val="16"/>
              </w:rPr>
              <w:t xml:space="preserve"> 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DD2DE8" w:rsidRPr="00876BD9" w:rsidRDefault="00DD2DE8" w:rsidP="00DD2DE8">
      <w:pPr>
        <w:spacing w:before="180"/>
      </w:pPr>
      <w:r w:rsidRPr="00876BD9">
        <w:t xml:space="preserve">Viene fornito, a solo titolo </w:t>
      </w:r>
      <w:r w:rsidRPr="00876BD9">
        <w:rPr>
          <w:u w:val="single"/>
        </w:rPr>
        <w:t>esemplificativo e non limitativo</w:t>
      </w:r>
      <w:r w:rsidRPr="00876BD9">
        <w:t xml:space="preserve"> un esempio di compilazione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2692"/>
        <w:gridCol w:w="1986"/>
        <w:gridCol w:w="2544"/>
      </w:tblGrid>
      <w:tr w:rsidR="00DD2DE8" w:rsidRPr="00DD2DE8" w:rsidTr="00ED368D">
        <w:tc>
          <w:tcPr>
            <w:tcW w:w="1838" w:type="dxa"/>
            <w:shd w:val="clear" w:color="auto" w:fill="B5BDC0"/>
            <w:vAlign w:val="center"/>
          </w:tcPr>
          <w:p w:rsidR="00DD2DE8" w:rsidRPr="00DD2DE8" w:rsidRDefault="00DD2DE8" w:rsidP="00DD2DE8">
            <w:pPr>
              <w:spacing w:after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DIRETTIVA/DPR</w:t>
            </w:r>
          </w:p>
        </w:tc>
        <w:tc>
          <w:tcPr>
            <w:tcW w:w="2692" w:type="dxa"/>
            <w:shd w:val="clear" w:color="auto" w:fill="B5BDC0"/>
            <w:vAlign w:val="center"/>
          </w:tcPr>
          <w:p w:rsidR="00DD2DE8" w:rsidRPr="00DD2DE8" w:rsidRDefault="00DD2DE8" w:rsidP="00DD2DE8">
            <w:pPr>
              <w:spacing w:after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PROCEDURA DI VALUTAZIONE DELLA CONFORMIT</w:t>
            </w:r>
            <w:r w:rsidRPr="00DD2DE8">
              <w:rPr>
                <w:b/>
                <w:sz w:val="16"/>
              </w:rPr>
              <w:t>À</w:t>
            </w:r>
            <w:r>
              <w:rPr>
                <w:b/>
                <w:sz w:val="16"/>
              </w:rPr>
              <w:t>/MODULO/ARTICOLO</w:t>
            </w:r>
          </w:p>
        </w:tc>
        <w:tc>
          <w:tcPr>
            <w:tcW w:w="1986" w:type="dxa"/>
            <w:shd w:val="clear" w:color="auto" w:fill="B5BDC0"/>
            <w:vAlign w:val="center"/>
          </w:tcPr>
          <w:p w:rsidR="00DD2DE8" w:rsidRPr="00DD2DE8" w:rsidRDefault="00DD2DE8" w:rsidP="00DD2DE8">
            <w:pPr>
              <w:spacing w:after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FAMIGLIA DI PRODOTTI O PRODOTTO INDIVIDUALE</w:t>
            </w:r>
          </w:p>
        </w:tc>
        <w:tc>
          <w:tcPr>
            <w:tcW w:w="2544" w:type="dxa"/>
            <w:shd w:val="clear" w:color="auto" w:fill="B5BDC0"/>
            <w:vAlign w:val="center"/>
          </w:tcPr>
          <w:p w:rsidR="00DD2DE8" w:rsidRPr="00DD2DE8" w:rsidRDefault="00DD2DE8" w:rsidP="00DD2DE8">
            <w:pPr>
              <w:spacing w:after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REQUISITI ESSENZIALI: SPECIFICHE INTERNE DI PRODOTTO/PROPRIET</w:t>
            </w:r>
            <w:r w:rsidRPr="00DD2DE8">
              <w:rPr>
                <w:b/>
                <w:sz w:val="16"/>
              </w:rPr>
              <w:t>À</w:t>
            </w:r>
            <w:r>
              <w:rPr>
                <w:b/>
                <w:sz w:val="16"/>
              </w:rPr>
              <w:t>/NORME/REGOLAMENTI</w:t>
            </w:r>
          </w:p>
        </w:tc>
      </w:tr>
      <w:tr w:rsidR="00DD2DE8" w:rsidRPr="00DD2DE8" w:rsidTr="00ED368D">
        <w:tc>
          <w:tcPr>
            <w:tcW w:w="1838" w:type="dxa"/>
          </w:tcPr>
          <w:p w:rsidR="00DD2DE8" w:rsidRPr="00DD2DE8" w:rsidRDefault="00ED368D" w:rsidP="00DD2DE8">
            <w:pPr>
              <w:spacing w:after="0"/>
              <w:rPr>
                <w:sz w:val="16"/>
              </w:rPr>
            </w:pPr>
            <w:r>
              <w:rPr>
                <w:sz w:val="16"/>
              </w:rPr>
              <w:t>DPR 8/2015 e s.m.i.</w:t>
            </w:r>
          </w:p>
        </w:tc>
        <w:tc>
          <w:tcPr>
            <w:tcW w:w="2692" w:type="dxa"/>
          </w:tcPr>
          <w:p w:rsidR="00DD2DE8" w:rsidRPr="00DD2DE8" w:rsidRDefault="00ED368D" w:rsidP="00DD2DE8">
            <w:pPr>
              <w:spacing w:after="0"/>
              <w:rPr>
                <w:sz w:val="16"/>
              </w:rPr>
            </w:pPr>
            <w:r>
              <w:rPr>
                <w:sz w:val="16"/>
              </w:rPr>
              <w:t>Verifiche Periodiche e Straordinarie</w:t>
            </w:r>
          </w:p>
        </w:tc>
        <w:tc>
          <w:tcPr>
            <w:tcW w:w="1986" w:type="dxa"/>
          </w:tcPr>
          <w:p w:rsidR="00DD2DE8" w:rsidRPr="00DD2DE8" w:rsidRDefault="00ED368D" w:rsidP="00DD2DE8">
            <w:pPr>
              <w:spacing w:after="0"/>
              <w:rPr>
                <w:sz w:val="16"/>
              </w:rPr>
            </w:pPr>
            <w:r>
              <w:rPr>
                <w:sz w:val="16"/>
              </w:rPr>
              <w:t>Ascensori</w:t>
            </w:r>
          </w:p>
        </w:tc>
        <w:tc>
          <w:tcPr>
            <w:tcW w:w="2544" w:type="dxa"/>
          </w:tcPr>
          <w:p w:rsidR="00DD2DE8" w:rsidRDefault="00ED368D" w:rsidP="00DD2DE8">
            <w:pPr>
              <w:spacing w:after="0"/>
              <w:rPr>
                <w:sz w:val="16"/>
              </w:rPr>
            </w:pPr>
            <w:r>
              <w:rPr>
                <w:sz w:val="16"/>
              </w:rPr>
              <w:t>Serie EN 81-X</w:t>
            </w:r>
          </w:p>
          <w:p w:rsidR="00ED368D" w:rsidRPr="00DD2DE8" w:rsidRDefault="00ED368D" w:rsidP="00DD2DE8">
            <w:pPr>
              <w:spacing w:after="0"/>
              <w:rPr>
                <w:sz w:val="16"/>
              </w:rPr>
            </w:pPr>
            <w:r>
              <w:rPr>
                <w:sz w:val="16"/>
              </w:rPr>
              <w:t>Leggi previgenti</w:t>
            </w:r>
          </w:p>
        </w:tc>
      </w:tr>
      <w:tr w:rsidR="00ED368D" w:rsidRPr="00DD2DE8" w:rsidTr="00ED368D">
        <w:tc>
          <w:tcPr>
            <w:tcW w:w="1838" w:type="dxa"/>
            <w:vMerge w:val="restart"/>
            <w:vAlign w:val="center"/>
          </w:tcPr>
          <w:p w:rsidR="00ED368D" w:rsidRPr="00DD2DE8" w:rsidRDefault="00ED368D" w:rsidP="00ED368D">
            <w:pPr>
              <w:spacing w:after="0"/>
              <w:jc w:val="left"/>
              <w:rPr>
                <w:sz w:val="16"/>
              </w:rPr>
            </w:pPr>
            <w:r>
              <w:rPr>
                <w:sz w:val="16"/>
              </w:rPr>
              <w:t>DM 93/2017</w:t>
            </w:r>
          </w:p>
        </w:tc>
        <w:tc>
          <w:tcPr>
            <w:tcW w:w="2692" w:type="dxa"/>
            <w:vMerge w:val="restart"/>
            <w:vAlign w:val="center"/>
          </w:tcPr>
          <w:p w:rsidR="00ED368D" w:rsidRPr="00DD2DE8" w:rsidRDefault="00ED368D" w:rsidP="00ED368D">
            <w:pPr>
              <w:spacing w:after="0"/>
              <w:jc w:val="left"/>
              <w:rPr>
                <w:sz w:val="16"/>
              </w:rPr>
            </w:pPr>
            <w:r>
              <w:rPr>
                <w:sz w:val="16"/>
              </w:rPr>
              <w:t>Verificazione Periodica</w:t>
            </w:r>
          </w:p>
        </w:tc>
        <w:tc>
          <w:tcPr>
            <w:tcW w:w="1986" w:type="dxa"/>
          </w:tcPr>
          <w:p w:rsidR="00ED368D" w:rsidRPr="00DD2DE8" w:rsidRDefault="00ED368D" w:rsidP="00DD2DE8">
            <w:pPr>
              <w:spacing w:after="0"/>
              <w:rPr>
                <w:sz w:val="16"/>
              </w:rPr>
            </w:pPr>
            <w:r>
              <w:rPr>
                <w:sz w:val="16"/>
              </w:rPr>
              <w:t>Strumenti per pesare a funzionamento non automatico</w:t>
            </w:r>
          </w:p>
        </w:tc>
        <w:tc>
          <w:tcPr>
            <w:tcW w:w="2544" w:type="dxa"/>
          </w:tcPr>
          <w:p w:rsidR="00ED368D" w:rsidRPr="00DD2DE8" w:rsidRDefault="00ED368D" w:rsidP="00DD2DE8">
            <w:pPr>
              <w:spacing w:after="0"/>
              <w:rPr>
                <w:sz w:val="16"/>
              </w:rPr>
            </w:pPr>
            <w:r>
              <w:rPr>
                <w:sz w:val="16"/>
              </w:rPr>
              <w:t>Scheda A dell’Allegato III del DM 93/2017</w:t>
            </w:r>
          </w:p>
        </w:tc>
      </w:tr>
      <w:tr w:rsidR="00ED368D" w:rsidRPr="00DD2DE8" w:rsidTr="00ED368D">
        <w:tc>
          <w:tcPr>
            <w:tcW w:w="1838" w:type="dxa"/>
            <w:vMerge/>
          </w:tcPr>
          <w:p w:rsidR="00ED368D" w:rsidRDefault="00ED368D" w:rsidP="00DD2DE8">
            <w:pPr>
              <w:spacing w:after="0"/>
              <w:rPr>
                <w:sz w:val="16"/>
              </w:rPr>
            </w:pPr>
          </w:p>
        </w:tc>
        <w:tc>
          <w:tcPr>
            <w:tcW w:w="2692" w:type="dxa"/>
            <w:vMerge/>
          </w:tcPr>
          <w:p w:rsidR="00ED368D" w:rsidRDefault="00ED368D" w:rsidP="00DD2DE8">
            <w:pPr>
              <w:spacing w:after="0"/>
              <w:rPr>
                <w:sz w:val="16"/>
              </w:rPr>
            </w:pPr>
          </w:p>
        </w:tc>
        <w:tc>
          <w:tcPr>
            <w:tcW w:w="1986" w:type="dxa"/>
          </w:tcPr>
          <w:p w:rsidR="00ED368D" w:rsidRPr="00DD2DE8" w:rsidRDefault="00ED368D" w:rsidP="00DD2DE8">
            <w:pPr>
              <w:spacing w:after="0"/>
              <w:rPr>
                <w:sz w:val="16"/>
              </w:rPr>
            </w:pPr>
            <w:r>
              <w:rPr>
                <w:sz w:val="16"/>
              </w:rPr>
              <w:t>Distributori di Carburanti</w:t>
            </w:r>
          </w:p>
        </w:tc>
        <w:tc>
          <w:tcPr>
            <w:tcW w:w="2544" w:type="dxa"/>
          </w:tcPr>
          <w:p w:rsidR="00ED368D" w:rsidRPr="00DD2DE8" w:rsidRDefault="00ED368D" w:rsidP="00DD2DE8">
            <w:pPr>
              <w:spacing w:after="0"/>
              <w:rPr>
                <w:sz w:val="16"/>
              </w:rPr>
            </w:pPr>
            <w:r>
              <w:rPr>
                <w:sz w:val="16"/>
              </w:rPr>
              <w:t>Scheda C dell’Allegato III del DM 93/2017</w:t>
            </w:r>
          </w:p>
        </w:tc>
      </w:tr>
    </w:tbl>
    <w:p w:rsidR="00ED368D" w:rsidRPr="00ED368D" w:rsidRDefault="00ED368D" w:rsidP="00ED368D">
      <w:pPr>
        <w:spacing w:before="180"/>
        <w:rPr>
          <w:sz w:val="22"/>
        </w:rPr>
      </w:pPr>
      <w:r w:rsidRPr="00876BD9">
        <w:rPr>
          <w:b/>
        </w:rPr>
        <w:t xml:space="preserve">NOTA: </w:t>
      </w:r>
      <w:r w:rsidRPr="00876BD9">
        <w:t xml:space="preserve">per le direttive che si riferiscono, per i requisiti essenziali, a numerose norme, ove l’elenco non possa essere citato in modo completo ed in forma esaustiva, riferirsi alla serie di norme (es.: Direttiva Giocattoli: norme della serie EN 71 e EN 62115, se applicabile), o indicare i riferimenti della Gazzetta ufficiale europea applicabile nella sua ultima emissione (es.: </w:t>
      </w:r>
      <w:bookmarkStart w:id="9" w:name="This_is_the_first_publication"/>
      <w:r w:rsidRPr="00876BD9">
        <w:t>OJ C 110 of 11/04/2014, per i DPI</w:t>
      </w:r>
      <w:bookmarkEnd w:id="9"/>
      <w:r w:rsidRPr="00876BD9">
        <w:t>)</w:t>
      </w:r>
      <w:r>
        <w:t>.</w:t>
      </w:r>
    </w:p>
    <w:tbl>
      <w:tblPr>
        <w:tblW w:w="0" w:type="auto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</w:tblGrid>
      <w:tr w:rsidR="00ED368D" w:rsidRPr="00343893" w:rsidTr="00DD2DE8">
        <w:tc>
          <w:tcPr>
            <w:tcW w:w="1984" w:type="dxa"/>
            <w:shd w:val="clear" w:color="auto" w:fill="auto"/>
          </w:tcPr>
          <w:p w:rsidR="00ED368D" w:rsidRPr="00343893" w:rsidRDefault="00ED368D" w:rsidP="00DD2DE8">
            <w:pPr>
              <w:spacing w:after="0" w:line="240" w:lineRule="auto"/>
            </w:pPr>
            <w:r w:rsidRPr="00343893">
              <w:t>Data: __ /__ /____</w:t>
            </w:r>
          </w:p>
        </w:tc>
      </w:tr>
    </w:tbl>
    <w:p w:rsidR="00E02848" w:rsidRPr="00343893" w:rsidRDefault="00E02848" w:rsidP="00E02848">
      <w:pPr>
        <w:spacing w:after="0"/>
        <w:rPr>
          <w:vanish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2848" w:rsidRPr="00343893" w:rsidTr="00DD2DE8">
        <w:trPr>
          <w:trHeight w:val="907"/>
          <w:jc w:val="center"/>
        </w:trPr>
        <w:tc>
          <w:tcPr>
            <w:tcW w:w="4530" w:type="dxa"/>
            <w:shd w:val="clear" w:color="auto" w:fill="auto"/>
            <w:vAlign w:val="center"/>
          </w:tcPr>
          <w:p w:rsidR="00E02848" w:rsidRPr="00343893" w:rsidRDefault="00E02848" w:rsidP="00DD2DE8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</w:tc>
        <w:tc>
          <w:tcPr>
            <w:tcW w:w="4530" w:type="dxa"/>
            <w:shd w:val="clear" w:color="auto" w:fill="auto"/>
            <w:vAlign w:val="center"/>
          </w:tcPr>
          <w:p w:rsidR="00E02848" w:rsidRPr="00343893" w:rsidRDefault="00E02848" w:rsidP="00DD2DE8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343893">
              <w:rPr>
                <w:b/>
                <w:szCs w:val="18"/>
              </w:rPr>
              <w:t>Timbro del CAB</w:t>
            </w:r>
          </w:p>
          <w:p w:rsidR="00E02848" w:rsidRPr="00343893" w:rsidRDefault="00E02848" w:rsidP="00DD2DE8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343893">
              <w:rPr>
                <w:b/>
                <w:szCs w:val="18"/>
              </w:rPr>
              <w:t>Nominativo e firma</w:t>
            </w:r>
          </w:p>
          <w:p w:rsidR="00E02848" w:rsidRPr="00343893" w:rsidRDefault="00E02848" w:rsidP="00DD2DE8">
            <w:pPr>
              <w:spacing w:after="0" w:line="240" w:lineRule="auto"/>
              <w:jc w:val="center"/>
              <w:rPr>
                <w:szCs w:val="18"/>
              </w:rPr>
            </w:pPr>
            <w:r w:rsidRPr="00343893">
              <w:rPr>
                <w:b/>
                <w:szCs w:val="18"/>
              </w:rPr>
              <w:t xml:space="preserve">del </w:t>
            </w:r>
            <w:r>
              <w:rPr>
                <w:b/>
                <w:szCs w:val="18"/>
              </w:rPr>
              <w:t>Responsabile</w:t>
            </w:r>
            <w:r w:rsidRPr="00343893">
              <w:rPr>
                <w:rStyle w:val="Rimandonotaapidipagina"/>
                <w:szCs w:val="18"/>
              </w:rPr>
              <w:footnoteReference w:id="2"/>
            </w:r>
          </w:p>
          <w:p w:rsidR="00E02848" w:rsidRPr="00343893" w:rsidRDefault="00E02848" w:rsidP="00DD2DE8">
            <w:pPr>
              <w:spacing w:after="0" w:line="240" w:lineRule="auto"/>
              <w:jc w:val="center"/>
              <w:rPr>
                <w:szCs w:val="18"/>
              </w:rPr>
            </w:pPr>
          </w:p>
          <w:p w:rsidR="00E02848" w:rsidRPr="00343893" w:rsidRDefault="00E02848" w:rsidP="00DD2DE8">
            <w:pPr>
              <w:spacing w:after="0" w:line="240" w:lineRule="auto"/>
              <w:jc w:val="center"/>
              <w:rPr>
                <w:szCs w:val="18"/>
              </w:rPr>
            </w:pPr>
          </w:p>
          <w:p w:rsidR="00E02848" w:rsidRPr="00343893" w:rsidRDefault="00E02848" w:rsidP="00DD2DE8">
            <w:pPr>
              <w:spacing w:after="0" w:line="240" w:lineRule="auto"/>
              <w:jc w:val="center"/>
              <w:rPr>
                <w:szCs w:val="18"/>
              </w:rPr>
            </w:pPr>
          </w:p>
          <w:p w:rsidR="00E02848" w:rsidRPr="00343893" w:rsidRDefault="00E02848" w:rsidP="00DD2DE8">
            <w:pPr>
              <w:spacing w:after="0" w:line="240" w:lineRule="auto"/>
              <w:jc w:val="center"/>
              <w:rPr>
                <w:szCs w:val="18"/>
              </w:rPr>
            </w:pPr>
          </w:p>
          <w:p w:rsidR="00E02848" w:rsidRPr="00343893" w:rsidRDefault="00E02848" w:rsidP="00DD2DE8">
            <w:pPr>
              <w:spacing w:after="0" w:line="240" w:lineRule="auto"/>
              <w:jc w:val="center"/>
              <w:rPr>
                <w:szCs w:val="18"/>
              </w:rPr>
            </w:pPr>
          </w:p>
          <w:p w:rsidR="00E02848" w:rsidRPr="00343893" w:rsidRDefault="00E02848" w:rsidP="00DD2DE8">
            <w:pPr>
              <w:spacing w:after="0" w:line="240" w:lineRule="auto"/>
              <w:jc w:val="center"/>
              <w:rPr>
                <w:szCs w:val="18"/>
              </w:rPr>
            </w:pPr>
          </w:p>
          <w:p w:rsidR="00E02848" w:rsidRPr="00343893" w:rsidRDefault="00E02848" w:rsidP="00DD2DE8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</w:tc>
      </w:tr>
    </w:tbl>
    <w:p w:rsidR="00E02848" w:rsidRDefault="00E02848" w:rsidP="00E02848"/>
    <w:p w:rsidR="00A763E5" w:rsidRDefault="00A763E5" w:rsidP="00A763E5"/>
    <w:sectPr w:rsidR="00A763E5" w:rsidSect="00971C15">
      <w:headerReference w:type="default" r:id="rId11"/>
      <w:pgSz w:w="11906" w:h="16838" w:code="9"/>
      <w:pgMar w:top="2041" w:right="1418" w:bottom="1985" w:left="1418" w:header="73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841" w:rsidRDefault="00B05841" w:rsidP="00794CB8">
      <w:pPr>
        <w:spacing w:after="0" w:line="240" w:lineRule="auto"/>
      </w:pPr>
      <w:r>
        <w:separator/>
      </w:r>
    </w:p>
  </w:endnote>
  <w:endnote w:type="continuationSeparator" w:id="0">
    <w:p w:rsidR="00B05841" w:rsidRDefault="00B05841" w:rsidP="0079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vertAnchor="page" w:tblpY="15197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2"/>
      <w:gridCol w:w="3022"/>
      <w:gridCol w:w="3022"/>
    </w:tblGrid>
    <w:tr w:rsidR="00DD2DE8" w:rsidRPr="00343893" w:rsidTr="003104F6">
      <w:trPr>
        <w:trHeight w:hRule="exact" w:val="283"/>
      </w:trPr>
      <w:tc>
        <w:tcPr>
          <w:tcW w:w="3022" w:type="dxa"/>
          <w:shd w:val="clear" w:color="auto" w:fill="auto"/>
        </w:tcPr>
        <w:p w:rsidR="00DD2DE8" w:rsidRPr="00343893" w:rsidRDefault="00DD2DE8" w:rsidP="00B901D6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:rsidR="00DD2DE8" w:rsidRPr="00343893" w:rsidRDefault="00DD2DE8" w:rsidP="00B901D6">
          <w:pPr>
            <w:pStyle w:val="Pidipagina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:rsidR="00DD2DE8" w:rsidRPr="00343893" w:rsidRDefault="00DD2DE8" w:rsidP="00B901D6">
          <w:pPr>
            <w:pStyle w:val="Pidipagina"/>
            <w:jc w:val="right"/>
            <w:rPr>
              <w:color w:val="808080"/>
            </w:rPr>
          </w:pPr>
        </w:p>
      </w:tc>
    </w:tr>
    <w:tr w:rsidR="00DD2DE8" w:rsidRPr="00343893" w:rsidTr="003104F6">
      <w:trPr>
        <w:trHeight w:hRule="exact" w:val="227"/>
      </w:trPr>
      <w:tc>
        <w:tcPr>
          <w:tcW w:w="3022" w:type="dxa"/>
          <w:shd w:val="clear" w:color="auto" w:fill="auto"/>
          <w:vAlign w:val="bottom"/>
        </w:tcPr>
        <w:p w:rsidR="00DD2DE8" w:rsidRPr="00343893" w:rsidRDefault="00DD2DE8" w:rsidP="00B901D6">
          <w:pPr>
            <w:pStyle w:val="Pidipagina"/>
          </w:pPr>
          <w:r w:rsidRPr="00343893">
            <w:t>DOMANDE</w:t>
          </w:r>
        </w:p>
      </w:tc>
      <w:tc>
        <w:tcPr>
          <w:tcW w:w="3022" w:type="dxa"/>
          <w:shd w:val="clear" w:color="auto" w:fill="auto"/>
          <w:vAlign w:val="bottom"/>
        </w:tcPr>
        <w:p w:rsidR="00DD2DE8" w:rsidRPr="00343893" w:rsidRDefault="00DD2DE8" w:rsidP="009638AC">
          <w:pPr>
            <w:pStyle w:val="Pidipagina"/>
            <w:jc w:val="center"/>
            <w:rPr>
              <w:lang w:val="it-IT"/>
            </w:rPr>
          </w:pPr>
          <w:r w:rsidRPr="00343893">
            <w:rPr>
              <w:lang w:val="it-IT"/>
            </w:rPr>
            <w:t>DA-</w:t>
          </w:r>
          <w:r>
            <w:rPr>
              <w:lang w:val="it-IT"/>
            </w:rPr>
            <w:t>04</w:t>
          </w:r>
          <w:r w:rsidRPr="00343893">
            <w:rPr>
              <w:lang w:val="it-IT"/>
            </w:rPr>
            <w:t xml:space="preserve">-rev. </w:t>
          </w:r>
          <w:r>
            <w:rPr>
              <w:lang w:val="it-IT"/>
            </w:rPr>
            <w:t>02</w:t>
          </w:r>
        </w:p>
      </w:tc>
      <w:tc>
        <w:tcPr>
          <w:tcW w:w="3022" w:type="dxa"/>
          <w:shd w:val="clear" w:color="auto" w:fill="auto"/>
          <w:vAlign w:val="bottom"/>
        </w:tcPr>
        <w:p w:rsidR="00DD2DE8" w:rsidRPr="00343893" w:rsidRDefault="00DD2DE8" w:rsidP="00B901D6">
          <w:pPr>
            <w:pStyle w:val="Pidipagina"/>
            <w:jc w:val="right"/>
            <w:rPr>
              <w:lang w:val="it-IT"/>
            </w:rPr>
          </w:pPr>
          <w:r w:rsidRPr="00343893">
            <w:rPr>
              <w:lang w:val="it-IT"/>
            </w:rPr>
            <w:t xml:space="preserve">pag. </w:t>
          </w:r>
          <w:r w:rsidRPr="00343893">
            <w:fldChar w:fldCharType="begin"/>
          </w:r>
          <w:r w:rsidRPr="00343893">
            <w:rPr>
              <w:lang w:val="it-IT"/>
            </w:rPr>
            <w:instrText xml:space="preserve"> PAGE   \* MERGEFORMAT </w:instrText>
          </w:r>
          <w:r w:rsidRPr="00343893">
            <w:fldChar w:fldCharType="separate"/>
          </w:r>
          <w:r w:rsidR="00AC6AF6">
            <w:rPr>
              <w:noProof/>
              <w:lang w:val="it-IT"/>
            </w:rPr>
            <w:t>12</w:t>
          </w:r>
          <w:r w:rsidRPr="00343893">
            <w:fldChar w:fldCharType="end"/>
          </w:r>
          <w:r w:rsidRPr="00343893">
            <w:rPr>
              <w:lang w:val="it-IT"/>
            </w:rPr>
            <w:t>/</w:t>
          </w:r>
          <w:r w:rsidRPr="00343893">
            <w:fldChar w:fldCharType="begin"/>
          </w:r>
          <w:r w:rsidRPr="00343893">
            <w:rPr>
              <w:lang w:val="it-IT"/>
            </w:rPr>
            <w:instrText xml:space="preserve"> NUMPAGES   \* MERGEFORMAT </w:instrText>
          </w:r>
          <w:r w:rsidRPr="00343893">
            <w:fldChar w:fldCharType="separate"/>
          </w:r>
          <w:r w:rsidR="00AC6AF6">
            <w:rPr>
              <w:noProof/>
              <w:lang w:val="it-IT"/>
            </w:rPr>
            <w:t>12</w:t>
          </w:r>
          <w:r w:rsidRPr="00343893">
            <w:rPr>
              <w:noProof/>
            </w:rPr>
            <w:fldChar w:fldCharType="end"/>
          </w:r>
        </w:p>
      </w:tc>
    </w:tr>
    <w:tr w:rsidR="00DD2DE8" w:rsidRPr="00343893" w:rsidTr="003104F6">
      <w:trPr>
        <w:trHeight w:hRule="exact" w:val="198"/>
      </w:trPr>
      <w:tc>
        <w:tcPr>
          <w:tcW w:w="3022" w:type="dxa"/>
          <w:shd w:val="clear" w:color="auto" w:fill="auto"/>
          <w:vAlign w:val="bottom"/>
        </w:tcPr>
        <w:p w:rsidR="00DD2DE8" w:rsidRPr="00343893" w:rsidRDefault="00DD2DE8" w:rsidP="009638AC">
          <w:pPr>
            <w:pStyle w:val="Pidipagina"/>
            <w:rPr>
              <w:lang w:val="it-IT"/>
            </w:rPr>
          </w:pPr>
          <w:r w:rsidRPr="00343893">
            <w:rPr>
              <w:lang w:val="it-IT"/>
            </w:rPr>
            <w:t xml:space="preserve">Data: </w:t>
          </w:r>
          <w:r>
            <w:rPr>
              <w:lang w:val="it-IT"/>
            </w:rPr>
            <w:t>15</w:t>
          </w:r>
          <w:r w:rsidRPr="00343893">
            <w:rPr>
              <w:lang w:val="it-IT"/>
            </w:rPr>
            <w:t>-</w:t>
          </w:r>
          <w:r>
            <w:rPr>
              <w:lang w:val="it-IT"/>
            </w:rPr>
            <w:t>10</w:t>
          </w:r>
          <w:r w:rsidRPr="00343893">
            <w:rPr>
              <w:lang w:val="it-IT"/>
            </w:rPr>
            <w:t>-</w:t>
          </w:r>
          <w:r>
            <w:rPr>
              <w:lang w:val="it-IT"/>
            </w:rPr>
            <w:t>2018</w:t>
          </w:r>
        </w:p>
      </w:tc>
      <w:tc>
        <w:tcPr>
          <w:tcW w:w="3022" w:type="dxa"/>
          <w:shd w:val="clear" w:color="auto" w:fill="auto"/>
          <w:vAlign w:val="bottom"/>
        </w:tcPr>
        <w:p w:rsidR="00DD2DE8" w:rsidRPr="00343893" w:rsidRDefault="00DD2DE8" w:rsidP="00B901D6">
          <w:pPr>
            <w:pStyle w:val="Pidipagina"/>
            <w:rPr>
              <w:lang w:val="it-IT"/>
            </w:rPr>
          </w:pPr>
        </w:p>
      </w:tc>
      <w:tc>
        <w:tcPr>
          <w:tcW w:w="3022" w:type="dxa"/>
          <w:shd w:val="clear" w:color="auto" w:fill="auto"/>
          <w:vAlign w:val="bottom"/>
        </w:tcPr>
        <w:p w:rsidR="00DD2DE8" w:rsidRPr="00343893" w:rsidRDefault="00DD2DE8" w:rsidP="00B901D6">
          <w:pPr>
            <w:pStyle w:val="Pidipagina"/>
            <w:rPr>
              <w:lang w:val="it-IT"/>
            </w:rPr>
          </w:pPr>
        </w:p>
      </w:tc>
    </w:tr>
  </w:tbl>
  <w:p w:rsidR="00DD2DE8" w:rsidRPr="003104F6" w:rsidRDefault="00DD2DE8">
    <w:pPr>
      <w:pStyle w:val="Pidipagina"/>
      <w:rPr>
        <w:sz w:val="2"/>
        <w:szCs w:val="2"/>
        <w:lang w:val="it-IT"/>
      </w:rPr>
    </w:pPr>
    <w:r>
      <w:rPr>
        <w:noProof/>
        <w:lang w:val="it-IT" w:eastAsia="it-IT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margin">
            <wp:posOffset>-909955</wp:posOffset>
          </wp:positionH>
          <wp:positionV relativeFrom="margin">
            <wp:posOffset>8362315</wp:posOffset>
          </wp:positionV>
          <wp:extent cx="6659880" cy="183515"/>
          <wp:effectExtent l="0" t="0" r="7620" b="6985"/>
          <wp:wrapNone/>
          <wp:docPr id="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18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5"/>
      <w:gridCol w:w="3009"/>
      <w:gridCol w:w="3010"/>
      <w:gridCol w:w="3010"/>
    </w:tblGrid>
    <w:tr w:rsidR="00DD2DE8" w:rsidRPr="00343893" w:rsidTr="00F369FD">
      <w:trPr>
        <w:trHeight w:hRule="exact" w:val="283"/>
      </w:trPr>
      <w:tc>
        <w:tcPr>
          <w:tcW w:w="185" w:type="dxa"/>
          <w:shd w:val="clear" w:color="auto" w:fill="auto"/>
        </w:tcPr>
        <w:p w:rsidR="00DD2DE8" w:rsidRPr="00343893" w:rsidRDefault="00DD2DE8" w:rsidP="004F0B55">
          <w:pPr>
            <w:pStyle w:val="Pidipagina"/>
            <w:rPr>
              <w:color w:val="808080"/>
              <w:sz w:val="2"/>
            </w:rPr>
          </w:pPr>
          <w:r>
            <w:rPr>
              <w:noProof/>
              <w:lang w:val="it-IT" w:eastAsia="it-IT"/>
            </w:rPr>
            <w:drawing>
              <wp:anchor distT="0" distB="0" distL="114935" distR="114935" simplePos="0" relativeHeight="25166284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9418955</wp:posOffset>
                </wp:positionV>
                <wp:extent cx="6814820" cy="761365"/>
                <wp:effectExtent l="0" t="0" r="5080" b="635"/>
                <wp:wrapNone/>
                <wp:docPr id="5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482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09" w:type="dxa"/>
          <w:shd w:val="clear" w:color="auto" w:fill="auto"/>
        </w:tcPr>
        <w:p w:rsidR="00DD2DE8" w:rsidRPr="00343893" w:rsidRDefault="00DD2DE8" w:rsidP="004F0B55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:rsidR="00DD2DE8" w:rsidRPr="00343893" w:rsidRDefault="00DD2DE8" w:rsidP="004F0B55">
          <w:pPr>
            <w:pStyle w:val="Pidipagina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:rsidR="00DD2DE8" w:rsidRPr="00343893" w:rsidRDefault="00DD2DE8" w:rsidP="004F0B55">
          <w:pPr>
            <w:pStyle w:val="Pidipagina"/>
            <w:jc w:val="right"/>
            <w:rPr>
              <w:color w:val="808080"/>
            </w:rPr>
          </w:pPr>
        </w:p>
      </w:tc>
    </w:tr>
    <w:tr w:rsidR="00DD2DE8" w:rsidRPr="00343893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:rsidR="00DD2DE8" w:rsidRPr="00343893" w:rsidRDefault="00DD2DE8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:rsidR="00DD2DE8" w:rsidRPr="00343893" w:rsidRDefault="00DD2DE8" w:rsidP="004F0B55">
          <w:pPr>
            <w:pStyle w:val="Pidipagina"/>
          </w:pPr>
          <w:r w:rsidRPr="00343893">
            <w:t>REGOLAMENTI GENERALI</w:t>
          </w:r>
        </w:p>
      </w:tc>
      <w:tc>
        <w:tcPr>
          <w:tcW w:w="3010" w:type="dxa"/>
          <w:shd w:val="clear" w:color="auto" w:fill="auto"/>
          <w:vAlign w:val="bottom"/>
        </w:tcPr>
        <w:p w:rsidR="00DD2DE8" w:rsidRPr="00343893" w:rsidRDefault="00DD2DE8" w:rsidP="00B45343">
          <w:pPr>
            <w:pStyle w:val="Pidipagina"/>
            <w:jc w:val="center"/>
          </w:pPr>
          <w:r w:rsidRPr="00343893">
            <w:t>CO rev. 05</w:t>
          </w:r>
        </w:p>
      </w:tc>
      <w:tc>
        <w:tcPr>
          <w:tcW w:w="3010" w:type="dxa"/>
          <w:shd w:val="clear" w:color="auto" w:fill="auto"/>
          <w:vAlign w:val="bottom"/>
        </w:tcPr>
        <w:p w:rsidR="00DD2DE8" w:rsidRPr="00343893" w:rsidRDefault="00DD2DE8" w:rsidP="004F0B55">
          <w:pPr>
            <w:pStyle w:val="Pidipagina"/>
            <w:jc w:val="right"/>
          </w:pPr>
          <w:r w:rsidRPr="00343893">
            <w:t xml:space="preserve">pag. </w:t>
          </w:r>
          <w:r w:rsidRPr="00343893">
            <w:fldChar w:fldCharType="begin"/>
          </w:r>
          <w:r w:rsidRPr="00343893">
            <w:instrText xml:space="preserve"> PAGE   \* MERGEFORMAT </w:instrText>
          </w:r>
          <w:r w:rsidRPr="00343893">
            <w:fldChar w:fldCharType="separate"/>
          </w:r>
          <w:r w:rsidRPr="00343893">
            <w:rPr>
              <w:noProof/>
            </w:rPr>
            <w:t>1</w:t>
          </w:r>
          <w:r w:rsidRPr="00343893">
            <w:fldChar w:fldCharType="end"/>
          </w:r>
          <w:r w:rsidRPr="00343893"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 w:rsidR="00AC6AF6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</w:tc>
    </w:tr>
    <w:tr w:rsidR="00DD2DE8" w:rsidRPr="00343893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:rsidR="00DD2DE8" w:rsidRPr="00343893" w:rsidRDefault="00DD2DE8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:rsidR="00DD2DE8" w:rsidRPr="00343893" w:rsidRDefault="00DD2DE8" w:rsidP="004F0B55">
          <w:pPr>
            <w:pStyle w:val="Pidipagina"/>
          </w:pPr>
          <w:r w:rsidRPr="00343893">
            <w:rPr>
              <w:szCs w:val="14"/>
            </w:rPr>
            <w:t xml:space="preserve">Data: </w:t>
          </w:r>
          <w:r w:rsidRPr="00343893">
            <w:rPr>
              <w:szCs w:val="14"/>
              <w:lang w:val="it-IT"/>
            </w:rPr>
            <w:t>15-10-2015</w:t>
          </w:r>
        </w:p>
      </w:tc>
      <w:tc>
        <w:tcPr>
          <w:tcW w:w="3010" w:type="dxa"/>
          <w:shd w:val="clear" w:color="auto" w:fill="auto"/>
          <w:vAlign w:val="bottom"/>
        </w:tcPr>
        <w:p w:rsidR="00DD2DE8" w:rsidRPr="00343893" w:rsidRDefault="00DD2DE8" w:rsidP="004F0B55">
          <w:pPr>
            <w:pStyle w:val="Pidipagina"/>
          </w:pPr>
        </w:p>
      </w:tc>
      <w:tc>
        <w:tcPr>
          <w:tcW w:w="3010" w:type="dxa"/>
          <w:shd w:val="clear" w:color="auto" w:fill="auto"/>
          <w:vAlign w:val="bottom"/>
        </w:tcPr>
        <w:p w:rsidR="00DD2DE8" w:rsidRPr="00343893" w:rsidRDefault="00DD2DE8" w:rsidP="004F0B55">
          <w:pPr>
            <w:pStyle w:val="Pidipagina"/>
            <w:jc w:val="right"/>
          </w:pPr>
        </w:p>
      </w:tc>
    </w:tr>
  </w:tbl>
  <w:p w:rsidR="00DD2DE8" w:rsidRPr="00FD309E" w:rsidRDefault="00DD2DE8" w:rsidP="004F0B55">
    <w:pPr>
      <w:pStyle w:val="Pidipagina"/>
      <w:rPr>
        <w:sz w:val="2"/>
        <w:szCs w:val="2"/>
      </w:rPr>
    </w:pPr>
    <w:r>
      <w:rPr>
        <w:noProof/>
        <w:lang w:val="it-IT" w:eastAsia="it-IT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-725170</wp:posOffset>
          </wp:positionH>
          <wp:positionV relativeFrom="paragraph">
            <wp:posOffset>-520065</wp:posOffset>
          </wp:positionV>
          <wp:extent cx="6810375" cy="770255"/>
          <wp:effectExtent l="0" t="0" r="9525" b="0"/>
          <wp:wrapNone/>
          <wp:docPr id="4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r="93"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935" distR="114935" simplePos="0" relativeHeight="251658752" behindDoc="1" locked="0" layoutInCell="1" allowOverlap="1">
          <wp:simplePos x="0" y="0"/>
          <wp:positionH relativeFrom="column">
            <wp:posOffset>374650</wp:posOffset>
          </wp:positionH>
          <wp:positionV relativeFrom="paragraph">
            <wp:posOffset>4963795</wp:posOffset>
          </wp:positionV>
          <wp:extent cx="6814820" cy="761365"/>
          <wp:effectExtent l="0" t="0" r="5080" b="635"/>
          <wp:wrapNone/>
          <wp:docPr id="3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20" cy="761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841" w:rsidRDefault="00B05841" w:rsidP="00794CB8">
      <w:pPr>
        <w:spacing w:after="0" w:line="240" w:lineRule="auto"/>
      </w:pPr>
      <w:r>
        <w:separator/>
      </w:r>
    </w:p>
  </w:footnote>
  <w:footnote w:type="continuationSeparator" w:id="0">
    <w:p w:rsidR="00B05841" w:rsidRDefault="00B05841" w:rsidP="00794CB8">
      <w:pPr>
        <w:spacing w:after="0" w:line="240" w:lineRule="auto"/>
      </w:pPr>
      <w:r>
        <w:continuationSeparator/>
      </w:r>
    </w:p>
  </w:footnote>
  <w:footnote w:id="1">
    <w:p w:rsidR="00DD2DE8" w:rsidRDefault="00DD2DE8">
      <w:pPr>
        <w:pStyle w:val="Testonotaapidipagina"/>
      </w:pPr>
      <w:r>
        <w:rPr>
          <w:rStyle w:val="Rimandonotaapidipagina"/>
        </w:rPr>
        <w:footnoteRef/>
      </w:r>
      <w:r>
        <w:t xml:space="preserve"> Si intende Direttore dell’Organismo.</w:t>
      </w:r>
    </w:p>
  </w:footnote>
  <w:footnote w:id="2">
    <w:p w:rsidR="00DD2DE8" w:rsidRDefault="00DD2DE8" w:rsidP="00E02848">
      <w:pPr>
        <w:pStyle w:val="Testonotaapidipagina"/>
      </w:pPr>
      <w:r>
        <w:rPr>
          <w:rStyle w:val="Rimandonotaapidipagina"/>
        </w:rPr>
        <w:footnoteRef/>
      </w:r>
      <w:r>
        <w:t xml:space="preserve"> Si intende Direttore dell’Organismo.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DE8" w:rsidRDefault="00DD2DE8">
    <w:pPr>
      <w:pStyle w:val="Intestazione"/>
    </w:pPr>
    <w:r w:rsidRPr="00324A66">
      <w:rPr>
        <w:noProof/>
        <w:lang w:eastAsia="it-IT"/>
      </w:rPr>
      <w:drawing>
        <wp:inline distT="0" distB="0" distL="0" distR="0">
          <wp:extent cx="1381125" cy="552450"/>
          <wp:effectExtent l="0" t="0" r="9525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9"/>
      <w:gridCol w:w="3621"/>
      <w:gridCol w:w="3020"/>
    </w:tblGrid>
    <w:tr w:rsidR="00DD2DE8" w:rsidRPr="00343893" w:rsidTr="00343893">
      <w:trPr>
        <w:trHeight w:val="987"/>
      </w:trPr>
      <w:tc>
        <w:tcPr>
          <w:tcW w:w="2419" w:type="dxa"/>
          <w:shd w:val="clear" w:color="auto" w:fill="auto"/>
        </w:tcPr>
        <w:p w:rsidR="00DD2DE8" w:rsidRPr="00343893" w:rsidRDefault="00DD2DE8">
          <w:pPr>
            <w:pStyle w:val="Intestazione"/>
          </w:pPr>
          <w:r w:rsidRPr="00324A66">
            <w:rPr>
              <w:noProof/>
              <w:lang w:eastAsia="it-IT"/>
            </w:rPr>
            <w:drawing>
              <wp:inline distT="0" distB="0" distL="0" distR="0">
                <wp:extent cx="1533525" cy="609600"/>
                <wp:effectExtent l="0" t="0" r="9525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1" w:type="dxa"/>
          <w:shd w:val="clear" w:color="auto" w:fill="auto"/>
        </w:tcPr>
        <w:p w:rsidR="00DD2DE8" w:rsidRPr="00343893" w:rsidRDefault="00DD2DE8">
          <w:pPr>
            <w:pStyle w:val="Intestazione"/>
          </w:pPr>
        </w:p>
      </w:tc>
      <w:tc>
        <w:tcPr>
          <w:tcW w:w="3020" w:type="dxa"/>
          <w:shd w:val="clear" w:color="auto" w:fill="auto"/>
        </w:tcPr>
        <w:p w:rsidR="00DD2DE8" w:rsidRPr="00343893" w:rsidRDefault="00DD2DE8">
          <w:pPr>
            <w:pStyle w:val="Intestazione"/>
          </w:pPr>
        </w:p>
      </w:tc>
    </w:tr>
  </w:tbl>
  <w:p w:rsidR="00DD2DE8" w:rsidRPr="001F0CE6" w:rsidRDefault="00DD2DE8">
    <w:pPr>
      <w:pStyle w:val="Intestazion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DE8" w:rsidRDefault="00DD2DE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2203C75"/>
    <w:multiLevelType w:val="multilevel"/>
    <w:tmpl w:val="5E78BB74"/>
    <w:numStyleLink w:val="Stile1"/>
  </w:abstractNum>
  <w:abstractNum w:abstractNumId="2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45B05"/>
    <w:multiLevelType w:val="multilevel"/>
    <w:tmpl w:val="1B8C20A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  <w:sz w:val="22"/>
      </w:rPr>
    </w:lvl>
  </w:abstractNum>
  <w:abstractNum w:abstractNumId="9" w15:restartNumberingAfterBreak="0">
    <w:nsid w:val="239E1A47"/>
    <w:multiLevelType w:val="multilevel"/>
    <w:tmpl w:val="5F16399A"/>
    <w:numStyleLink w:val="Stile2"/>
  </w:abstractNum>
  <w:abstractNum w:abstractNumId="10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44AB1D31"/>
    <w:multiLevelType w:val="multilevel"/>
    <w:tmpl w:val="31D892AC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5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6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58B43BC8"/>
    <w:multiLevelType w:val="hybridMultilevel"/>
    <w:tmpl w:val="4AB69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2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DB78C7"/>
    <w:multiLevelType w:val="hybridMultilevel"/>
    <w:tmpl w:val="946A1B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6"/>
  </w:num>
  <w:num w:numId="4">
    <w:abstractNumId w:val="23"/>
  </w:num>
  <w:num w:numId="5">
    <w:abstractNumId w:val="0"/>
  </w:num>
  <w:num w:numId="6">
    <w:abstractNumId w:val="6"/>
  </w:num>
  <w:num w:numId="7">
    <w:abstractNumId w:val="25"/>
  </w:num>
  <w:num w:numId="8">
    <w:abstractNumId w:val="18"/>
  </w:num>
  <w:num w:numId="9">
    <w:abstractNumId w:val="27"/>
  </w:num>
  <w:num w:numId="10">
    <w:abstractNumId w:val="19"/>
  </w:num>
  <w:num w:numId="11">
    <w:abstractNumId w:val="2"/>
  </w:num>
  <w:num w:numId="12">
    <w:abstractNumId w:val="15"/>
  </w:num>
  <w:num w:numId="13">
    <w:abstractNumId w:val="1"/>
  </w:num>
  <w:num w:numId="14">
    <w:abstractNumId w:val="1"/>
    <w:lvlOverride w:ilvl="0"/>
    <w:lvlOverride w:ilvl="1">
      <w:startOverride w:val="1"/>
    </w:lvlOverride>
  </w:num>
  <w:num w:numId="15">
    <w:abstractNumId w:val="3"/>
  </w:num>
  <w:num w:numId="16">
    <w:abstractNumId w:val="21"/>
  </w:num>
  <w:num w:numId="17">
    <w:abstractNumId w:val="22"/>
  </w:num>
  <w:num w:numId="18">
    <w:abstractNumId w:val="14"/>
  </w:num>
  <w:num w:numId="19">
    <w:abstractNumId w:val="17"/>
  </w:num>
  <w:num w:numId="20">
    <w:abstractNumId w:val="9"/>
  </w:num>
  <w:num w:numId="21">
    <w:abstractNumId w:val="4"/>
  </w:num>
  <w:num w:numId="22">
    <w:abstractNumId w:val="7"/>
  </w:num>
  <w:num w:numId="23">
    <w:abstractNumId w:val="5"/>
  </w:num>
  <w:num w:numId="24">
    <w:abstractNumId w:val="5"/>
  </w:num>
  <w:num w:numId="25">
    <w:abstractNumId w:val="10"/>
  </w:num>
  <w:num w:numId="26">
    <w:abstractNumId w:val="11"/>
  </w:num>
  <w:num w:numId="27">
    <w:abstractNumId w:val="5"/>
    <w:lvlOverride w:ilvl="0">
      <w:startOverride w:val="1"/>
    </w:lvlOverride>
  </w:num>
  <w:num w:numId="28">
    <w:abstractNumId w:val="28"/>
  </w:num>
  <w:num w:numId="29">
    <w:abstractNumId w:val="12"/>
  </w:num>
  <w:num w:numId="30">
    <w:abstractNumId w:val="24"/>
  </w:num>
  <w:num w:numId="31">
    <w:abstractNumId w:val="20"/>
  </w:num>
  <w:num w:numId="32">
    <w:abstractNumId w:val="8"/>
  </w:num>
  <w:num w:numId="33">
    <w:abstractNumId w:val="29"/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893"/>
    <w:rsid w:val="00000DF2"/>
    <w:rsid w:val="0000213A"/>
    <w:rsid w:val="00007F5A"/>
    <w:rsid w:val="00012F8E"/>
    <w:rsid w:val="000159DD"/>
    <w:rsid w:val="00016D96"/>
    <w:rsid w:val="00034987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F3E62"/>
    <w:rsid w:val="00100D43"/>
    <w:rsid w:val="001047C5"/>
    <w:rsid w:val="0011102E"/>
    <w:rsid w:val="001115FA"/>
    <w:rsid w:val="00125F56"/>
    <w:rsid w:val="00144099"/>
    <w:rsid w:val="0015234E"/>
    <w:rsid w:val="00155E9D"/>
    <w:rsid w:val="00162534"/>
    <w:rsid w:val="0016744F"/>
    <w:rsid w:val="00174621"/>
    <w:rsid w:val="00175341"/>
    <w:rsid w:val="00195008"/>
    <w:rsid w:val="001A330A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F0CE6"/>
    <w:rsid w:val="002026F4"/>
    <w:rsid w:val="0020281A"/>
    <w:rsid w:val="002050AB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313EA"/>
    <w:rsid w:val="00234B0D"/>
    <w:rsid w:val="0023611D"/>
    <w:rsid w:val="00251065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A3B09"/>
    <w:rsid w:val="002B2509"/>
    <w:rsid w:val="002B2717"/>
    <w:rsid w:val="002B3757"/>
    <w:rsid w:val="002C6F05"/>
    <w:rsid w:val="002D260D"/>
    <w:rsid w:val="002F3053"/>
    <w:rsid w:val="002F38E1"/>
    <w:rsid w:val="003071F2"/>
    <w:rsid w:val="003104F6"/>
    <w:rsid w:val="00312475"/>
    <w:rsid w:val="0032046A"/>
    <w:rsid w:val="00336478"/>
    <w:rsid w:val="00343893"/>
    <w:rsid w:val="00344405"/>
    <w:rsid w:val="00350B45"/>
    <w:rsid w:val="00351A1D"/>
    <w:rsid w:val="00362707"/>
    <w:rsid w:val="003652D7"/>
    <w:rsid w:val="00366621"/>
    <w:rsid w:val="00386C30"/>
    <w:rsid w:val="003A5D1C"/>
    <w:rsid w:val="003A7172"/>
    <w:rsid w:val="003B52B0"/>
    <w:rsid w:val="003C0D95"/>
    <w:rsid w:val="003C75C4"/>
    <w:rsid w:val="003D38F4"/>
    <w:rsid w:val="003D4230"/>
    <w:rsid w:val="003E036A"/>
    <w:rsid w:val="003E379D"/>
    <w:rsid w:val="003F4E0B"/>
    <w:rsid w:val="003F5CB7"/>
    <w:rsid w:val="0041789F"/>
    <w:rsid w:val="004215C8"/>
    <w:rsid w:val="004345EB"/>
    <w:rsid w:val="004349F7"/>
    <w:rsid w:val="004417A5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84E31"/>
    <w:rsid w:val="00492EF8"/>
    <w:rsid w:val="004A2480"/>
    <w:rsid w:val="004A2F15"/>
    <w:rsid w:val="004A54D1"/>
    <w:rsid w:val="004B23D0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10118"/>
    <w:rsid w:val="00524320"/>
    <w:rsid w:val="005246BF"/>
    <w:rsid w:val="00533D74"/>
    <w:rsid w:val="00562150"/>
    <w:rsid w:val="00567091"/>
    <w:rsid w:val="00570E37"/>
    <w:rsid w:val="00571F52"/>
    <w:rsid w:val="005729A9"/>
    <w:rsid w:val="0057672E"/>
    <w:rsid w:val="005803D2"/>
    <w:rsid w:val="00583782"/>
    <w:rsid w:val="00593D4E"/>
    <w:rsid w:val="00597947"/>
    <w:rsid w:val="005A05FD"/>
    <w:rsid w:val="005A279C"/>
    <w:rsid w:val="005A37D9"/>
    <w:rsid w:val="005B59FA"/>
    <w:rsid w:val="005B612A"/>
    <w:rsid w:val="005C2D1F"/>
    <w:rsid w:val="005C5B8B"/>
    <w:rsid w:val="005E2B7B"/>
    <w:rsid w:val="005E7258"/>
    <w:rsid w:val="005F0921"/>
    <w:rsid w:val="005F3080"/>
    <w:rsid w:val="00614B7A"/>
    <w:rsid w:val="006159AC"/>
    <w:rsid w:val="006172B2"/>
    <w:rsid w:val="00621657"/>
    <w:rsid w:val="006248FA"/>
    <w:rsid w:val="006353A4"/>
    <w:rsid w:val="006376F5"/>
    <w:rsid w:val="00646244"/>
    <w:rsid w:val="00662861"/>
    <w:rsid w:val="00667F51"/>
    <w:rsid w:val="00694424"/>
    <w:rsid w:val="00697AA5"/>
    <w:rsid w:val="006A19A0"/>
    <w:rsid w:val="006A3487"/>
    <w:rsid w:val="006A51E7"/>
    <w:rsid w:val="006B3539"/>
    <w:rsid w:val="006B7B72"/>
    <w:rsid w:val="006C10B2"/>
    <w:rsid w:val="006C39F1"/>
    <w:rsid w:val="006D2B3F"/>
    <w:rsid w:val="006D6DBA"/>
    <w:rsid w:val="006D75C3"/>
    <w:rsid w:val="006E41A6"/>
    <w:rsid w:val="006E5033"/>
    <w:rsid w:val="006F10F6"/>
    <w:rsid w:val="006F6CC6"/>
    <w:rsid w:val="007046A0"/>
    <w:rsid w:val="007067BD"/>
    <w:rsid w:val="00711A32"/>
    <w:rsid w:val="00716814"/>
    <w:rsid w:val="0072465B"/>
    <w:rsid w:val="00743006"/>
    <w:rsid w:val="00753657"/>
    <w:rsid w:val="00757791"/>
    <w:rsid w:val="00767EEA"/>
    <w:rsid w:val="00770704"/>
    <w:rsid w:val="0077190A"/>
    <w:rsid w:val="00772954"/>
    <w:rsid w:val="007742A1"/>
    <w:rsid w:val="0077441C"/>
    <w:rsid w:val="00785EC5"/>
    <w:rsid w:val="00794CB8"/>
    <w:rsid w:val="0079685D"/>
    <w:rsid w:val="00796DC9"/>
    <w:rsid w:val="007A03DF"/>
    <w:rsid w:val="007A2246"/>
    <w:rsid w:val="007A429D"/>
    <w:rsid w:val="007B105C"/>
    <w:rsid w:val="007C037C"/>
    <w:rsid w:val="007C56C5"/>
    <w:rsid w:val="007D0A76"/>
    <w:rsid w:val="007E2DD5"/>
    <w:rsid w:val="007F63FA"/>
    <w:rsid w:val="007F6584"/>
    <w:rsid w:val="007F6D70"/>
    <w:rsid w:val="00801E72"/>
    <w:rsid w:val="00820D79"/>
    <w:rsid w:val="00823487"/>
    <w:rsid w:val="008260BD"/>
    <w:rsid w:val="00830B00"/>
    <w:rsid w:val="00833581"/>
    <w:rsid w:val="008411CE"/>
    <w:rsid w:val="00855DBB"/>
    <w:rsid w:val="0086528B"/>
    <w:rsid w:val="0087711C"/>
    <w:rsid w:val="00881120"/>
    <w:rsid w:val="00882188"/>
    <w:rsid w:val="008866DE"/>
    <w:rsid w:val="0089011E"/>
    <w:rsid w:val="0089082A"/>
    <w:rsid w:val="00895BD5"/>
    <w:rsid w:val="008A2DAB"/>
    <w:rsid w:val="008B1766"/>
    <w:rsid w:val="008B231B"/>
    <w:rsid w:val="008B5001"/>
    <w:rsid w:val="008B704A"/>
    <w:rsid w:val="008C0D42"/>
    <w:rsid w:val="008C1E8D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0A6D"/>
    <w:rsid w:val="00931D5C"/>
    <w:rsid w:val="009338CC"/>
    <w:rsid w:val="0093575A"/>
    <w:rsid w:val="00943BA2"/>
    <w:rsid w:val="00947D75"/>
    <w:rsid w:val="009638AC"/>
    <w:rsid w:val="00966887"/>
    <w:rsid w:val="00971C15"/>
    <w:rsid w:val="00984599"/>
    <w:rsid w:val="00995557"/>
    <w:rsid w:val="00996909"/>
    <w:rsid w:val="00997C71"/>
    <w:rsid w:val="009B133D"/>
    <w:rsid w:val="009B3FB4"/>
    <w:rsid w:val="009B5D5F"/>
    <w:rsid w:val="009C40FC"/>
    <w:rsid w:val="009D3878"/>
    <w:rsid w:val="009D51D1"/>
    <w:rsid w:val="009E68DB"/>
    <w:rsid w:val="00A04363"/>
    <w:rsid w:val="00A12841"/>
    <w:rsid w:val="00A23D18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A012D"/>
    <w:rsid w:val="00AA02B8"/>
    <w:rsid w:val="00AA2ABA"/>
    <w:rsid w:val="00AA6561"/>
    <w:rsid w:val="00AA6C1D"/>
    <w:rsid w:val="00AB03D1"/>
    <w:rsid w:val="00AB2E48"/>
    <w:rsid w:val="00AB617F"/>
    <w:rsid w:val="00AC6AF6"/>
    <w:rsid w:val="00AD34F9"/>
    <w:rsid w:val="00AD7FD6"/>
    <w:rsid w:val="00AE0942"/>
    <w:rsid w:val="00AF51C7"/>
    <w:rsid w:val="00AF703A"/>
    <w:rsid w:val="00B00179"/>
    <w:rsid w:val="00B019DB"/>
    <w:rsid w:val="00B02812"/>
    <w:rsid w:val="00B0390B"/>
    <w:rsid w:val="00B05841"/>
    <w:rsid w:val="00B06C4F"/>
    <w:rsid w:val="00B10563"/>
    <w:rsid w:val="00B135A1"/>
    <w:rsid w:val="00B143DF"/>
    <w:rsid w:val="00B1710D"/>
    <w:rsid w:val="00B17E1C"/>
    <w:rsid w:val="00B215D2"/>
    <w:rsid w:val="00B24E3B"/>
    <w:rsid w:val="00B26E3A"/>
    <w:rsid w:val="00B33FED"/>
    <w:rsid w:val="00B4070A"/>
    <w:rsid w:val="00B41918"/>
    <w:rsid w:val="00B45163"/>
    <w:rsid w:val="00B45343"/>
    <w:rsid w:val="00B46F44"/>
    <w:rsid w:val="00B72B81"/>
    <w:rsid w:val="00B73DFF"/>
    <w:rsid w:val="00B7600A"/>
    <w:rsid w:val="00B832B6"/>
    <w:rsid w:val="00B8452A"/>
    <w:rsid w:val="00B901D6"/>
    <w:rsid w:val="00BA13AE"/>
    <w:rsid w:val="00BA1EE3"/>
    <w:rsid w:val="00BA5855"/>
    <w:rsid w:val="00BA7110"/>
    <w:rsid w:val="00BA73B9"/>
    <w:rsid w:val="00BA7C15"/>
    <w:rsid w:val="00BA7D33"/>
    <w:rsid w:val="00BB782D"/>
    <w:rsid w:val="00BC1C4B"/>
    <w:rsid w:val="00BD0AFE"/>
    <w:rsid w:val="00BD488B"/>
    <w:rsid w:val="00BD5E4D"/>
    <w:rsid w:val="00BE40A9"/>
    <w:rsid w:val="00BF186F"/>
    <w:rsid w:val="00BF6429"/>
    <w:rsid w:val="00C0023E"/>
    <w:rsid w:val="00C1512B"/>
    <w:rsid w:val="00C16633"/>
    <w:rsid w:val="00C31A0D"/>
    <w:rsid w:val="00C37462"/>
    <w:rsid w:val="00C4721F"/>
    <w:rsid w:val="00C54FDA"/>
    <w:rsid w:val="00C67B4A"/>
    <w:rsid w:val="00C84DC7"/>
    <w:rsid w:val="00C9223F"/>
    <w:rsid w:val="00C96B0A"/>
    <w:rsid w:val="00CA7A34"/>
    <w:rsid w:val="00CA7BD3"/>
    <w:rsid w:val="00CB56D1"/>
    <w:rsid w:val="00CB5729"/>
    <w:rsid w:val="00CB6F5E"/>
    <w:rsid w:val="00CC0F3F"/>
    <w:rsid w:val="00CC754D"/>
    <w:rsid w:val="00CD7BBE"/>
    <w:rsid w:val="00CE3A70"/>
    <w:rsid w:val="00CF0A88"/>
    <w:rsid w:val="00D255ED"/>
    <w:rsid w:val="00D2700B"/>
    <w:rsid w:val="00D3503C"/>
    <w:rsid w:val="00D3617E"/>
    <w:rsid w:val="00D36357"/>
    <w:rsid w:val="00D36A79"/>
    <w:rsid w:val="00D45C27"/>
    <w:rsid w:val="00D501DE"/>
    <w:rsid w:val="00D51B3D"/>
    <w:rsid w:val="00D573C1"/>
    <w:rsid w:val="00D6716A"/>
    <w:rsid w:val="00D7152A"/>
    <w:rsid w:val="00D7263E"/>
    <w:rsid w:val="00D82122"/>
    <w:rsid w:val="00D95B63"/>
    <w:rsid w:val="00DA4341"/>
    <w:rsid w:val="00DA6689"/>
    <w:rsid w:val="00DA7E5F"/>
    <w:rsid w:val="00DB2610"/>
    <w:rsid w:val="00DB2644"/>
    <w:rsid w:val="00DB73BD"/>
    <w:rsid w:val="00DC45AF"/>
    <w:rsid w:val="00DD01E7"/>
    <w:rsid w:val="00DD14A5"/>
    <w:rsid w:val="00DD2DE8"/>
    <w:rsid w:val="00DD6751"/>
    <w:rsid w:val="00DE7CDA"/>
    <w:rsid w:val="00DF0C6A"/>
    <w:rsid w:val="00DF70A1"/>
    <w:rsid w:val="00DF7F78"/>
    <w:rsid w:val="00E00D04"/>
    <w:rsid w:val="00E02848"/>
    <w:rsid w:val="00E04556"/>
    <w:rsid w:val="00E11841"/>
    <w:rsid w:val="00E12BF2"/>
    <w:rsid w:val="00E12CC2"/>
    <w:rsid w:val="00E242A0"/>
    <w:rsid w:val="00E30E8A"/>
    <w:rsid w:val="00E34F04"/>
    <w:rsid w:val="00E35C67"/>
    <w:rsid w:val="00E52F28"/>
    <w:rsid w:val="00E61785"/>
    <w:rsid w:val="00E61C27"/>
    <w:rsid w:val="00E66463"/>
    <w:rsid w:val="00E70B10"/>
    <w:rsid w:val="00E77B06"/>
    <w:rsid w:val="00E937B4"/>
    <w:rsid w:val="00EB5CE7"/>
    <w:rsid w:val="00EC02B8"/>
    <w:rsid w:val="00EC42DA"/>
    <w:rsid w:val="00ED368D"/>
    <w:rsid w:val="00ED3BA4"/>
    <w:rsid w:val="00ED4EA7"/>
    <w:rsid w:val="00ED6AAE"/>
    <w:rsid w:val="00F16733"/>
    <w:rsid w:val="00F16841"/>
    <w:rsid w:val="00F211C4"/>
    <w:rsid w:val="00F2691B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770B"/>
    <w:rsid w:val="00F67DDE"/>
    <w:rsid w:val="00F86093"/>
    <w:rsid w:val="00F92F68"/>
    <w:rsid w:val="00F94399"/>
    <w:rsid w:val="00FA45BB"/>
    <w:rsid w:val="00FB25AF"/>
    <w:rsid w:val="00FB5CE9"/>
    <w:rsid w:val="00FB7279"/>
    <w:rsid w:val="00FC27F4"/>
    <w:rsid w:val="00FD309E"/>
    <w:rsid w:val="00FE4529"/>
    <w:rsid w:val="00FF07EB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7E1FB2A-D973-4195-BEB4-E27C3565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 w:cs="Times New Roman"/>
      <w:b/>
      <w:caps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 w:cs="Times New Roman"/>
      <w:b/>
      <w:caps/>
      <w:sz w:val="20"/>
      <w:szCs w:val="26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 w:cs="Times New Roman"/>
      <w:b/>
      <w:sz w:val="20"/>
      <w:szCs w:val="24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 w:cs="Times New Roman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 w:cs="Times New Roman"/>
      <w:color w:val="272727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 w:cs="Times New Roman"/>
      <w:color w:val="2E74B5"/>
      <w:sz w:val="18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 w:cs="Times New Roman"/>
      <w:color w:val="1F4D78"/>
      <w:sz w:val="18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 w:cs="Times New Roman"/>
      <w:i/>
      <w:iCs/>
      <w:color w:val="1F4D78"/>
      <w:sz w:val="18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 w:cs="Times New Roman"/>
      <w:i/>
      <w:iCs/>
      <w:color w:val="272727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Inter_Gestione_Documentale\TEMPLATE%20CORPORATE\01_DOCUMENTI\Domanda%20accreditamento\TEMPLATE_DomandaAccredit_DC_ita_2018-03-0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TEMPLATE_DomandaAccredit_DC_ita_2018-03-01.dotx</Template>
  <TotalTime>368</TotalTime>
  <Pages>12</Pages>
  <Words>3367</Words>
  <Characters>19194</Characters>
  <Application>Microsoft Office Word</Application>
  <DocSecurity>0</DocSecurity>
  <Lines>159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Saija</dc:creator>
  <cp:keywords/>
  <dc:description/>
  <cp:lastModifiedBy>Federica Saija</cp:lastModifiedBy>
  <cp:revision>11</cp:revision>
  <cp:lastPrinted>2018-10-29T11:26:00Z</cp:lastPrinted>
  <dcterms:created xsi:type="dcterms:W3CDTF">2018-10-15T14:48:00Z</dcterms:created>
  <dcterms:modified xsi:type="dcterms:W3CDTF">2018-10-29T11:26:00Z</dcterms:modified>
</cp:coreProperties>
</file>