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71" w:type="dxa"/>
        <w:jc w:val="center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"/>
        <w:gridCol w:w="6633"/>
      </w:tblGrid>
      <w:tr w:rsidR="008C0D42" w:rsidRPr="00055320" w:rsidTr="008D20F5">
        <w:trPr>
          <w:trHeight w:val="737"/>
          <w:jc w:val="center"/>
        </w:trPr>
        <w:tc>
          <w:tcPr>
            <w:tcW w:w="9071" w:type="dxa"/>
            <w:gridSpan w:val="3"/>
            <w:tcBorders>
              <w:top w:val="nil"/>
            </w:tcBorders>
            <w:shd w:val="clear" w:color="auto" w:fill="auto"/>
          </w:tcPr>
          <w:p w:rsidR="008C0D42" w:rsidRPr="00055320" w:rsidRDefault="008C0D42" w:rsidP="003417C1">
            <w:pPr>
              <w:tabs>
                <w:tab w:val="left" w:pos="1164"/>
                <w:tab w:val="left" w:pos="1776"/>
              </w:tabs>
              <w:rPr>
                <w:lang w:eastAsia="it-IT"/>
              </w:rPr>
            </w:pPr>
          </w:p>
        </w:tc>
      </w:tr>
      <w:tr w:rsidR="00E5632D" w:rsidRPr="00055320" w:rsidTr="008D20F5">
        <w:trPr>
          <w:trHeight w:val="907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  <w:bookmarkStart w:id="0" w:name="_Toc475011332"/>
            <w:bookmarkStart w:id="1" w:name="_Toc475021239"/>
            <w:r w:rsidRPr="00BA7D33">
              <w:rPr>
                <w:b/>
                <w:sz w:val="20"/>
                <w:szCs w:val="20"/>
              </w:rPr>
              <w:t>Titolo/</w:t>
            </w:r>
            <w:r w:rsidRPr="00BA7D33">
              <w:rPr>
                <w:b/>
                <w:i/>
                <w:sz w:val="20"/>
                <w:szCs w:val="20"/>
              </w:rPr>
              <w:t>Title</w:t>
            </w:r>
            <w:bookmarkEnd w:id="0"/>
            <w:bookmarkEnd w:id="1"/>
          </w:p>
        </w:tc>
        <w:tc>
          <w:tcPr>
            <w:tcW w:w="170" w:type="dxa"/>
            <w:vMerge w:val="restart"/>
            <w:tcBorders>
              <w:top w:val="nil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000000" w:themeColor="text1"/>
              <w:bottom w:val="single" w:sz="4" w:space="0" w:color="3B3D3C"/>
            </w:tcBorders>
            <w:shd w:val="clear" w:color="auto" w:fill="auto"/>
          </w:tcPr>
          <w:p w:rsidR="00E5632D" w:rsidRPr="00BA7D33" w:rsidRDefault="00E5632D" w:rsidP="00E5632D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Domanda di Accreditamento </w:t>
            </w:r>
            <w:r w:rsidRPr="001C56CD">
              <w:rPr>
                <w:b/>
                <w:sz w:val="20"/>
                <w:szCs w:val="20"/>
              </w:rPr>
              <w:t>per</w:t>
            </w:r>
            <w:r>
              <w:rPr>
                <w:b/>
                <w:sz w:val="20"/>
                <w:szCs w:val="20"/>
              </w:rPr>
              <w:t xml:space="preserve"> </w:t>
            </w:r>
            <w:r w:rsidR="007A7C3A">
              <w:rPr>
                <w:b/>
                <w:sz w:val="20"/>
                <w:szCs w:val="20"/>
              </w:rPr>
              <w:t>Organismi di C</w:t>
            </w:r>
            <w:r w:rsidRPr="001C56CD">
              <w:rPr>
                <w:b/>
                <w:sz w:val="20"/>
                <w:szCs w:val="20"/>
              </w:rPr>
              <w:t>ertificazione</w:t>
            </w:r>
          </w:p>
        </w:tc>
      </w:tr>
      <w:tr w:rsidR="00E5632D" w:rsidRPr="00887E50" w:rsidTr="008D20F5">
        <w:trPr>
          <w:trHeight w:val="907"/>
          <w:jc w:val="center"/>
        </w:trPr>
        <w:tc>
          <w:tcPr>
            <w:tcW w:w="2268" w:type="dxa"/>
            <w:vMerge/>
            <w:tcBorders>
              <w:top w:val="single" w:sz="4" w:space="0" w:color="7F7F7F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single" w:sz="4" w:space="0" w:color="7F7F7F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3B3D3C"/>
            </w:tcBorders>
            <w:shd w:val="clear" w:color="auto" w:fill="auto"/>
          </w:tcPr>
          <w:p w:rsidR="00E5632D" w:rsidRPr="001C56CD" w:rsidRDefault="00E5632D" w:rsidP="00E5632D">
            <w:pPr>
              <w:spacing w:after="0"/>
              <w:rPr>
                <w:b/>
                <w:i/>
                <w:sz w:val="20"/>
                <w:szCs w:val="20"/>
                <w:lang w:val="en-US"/>
              </w:rPr>
            </w:pPr>
            <w:r w:rsidRPr="001C56CD">
              <w:rPr>
                <w:b/>
                <w:i/>
                <w:sz w:val="20"/>
                <w:szCs w:val="20"/>
                <w:lang w:val="en-US"/>
              </w:rPr>
              <w:t>Application for Accreditation of Certification Bodies</w:t>
            </w:r>
          </w:p>
        </w:tc>
      </w:tr>
      <w:tr w:rsidR="00E5632D" w:rsidRPr="00055320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000000" w:themeColor="text1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  <w:bookmarkStart w:id="2" w:name="_Toc475011337"/>
            <w:bookmarkStart w:id="3" w:name="_Toc475021244"/>
            <w:r w:rsidRPr="00BA7D33">
              <w:rPr>
                <w:b/>
                <w:sz w:val="20"/>
                <w:szCs w:val="20"/>
              </w:rPr>
              <w:t>Sigla/</w:t>
            </w:r>
            <w:r w:rsidRPr="00BA7D33">
              <w:rPr>
                <w:b/>
                <w:i/>
                <w:sz w:val="20"/>
                <w:szCs w:val="20"/>
              </w:rPr>
              <w:t>Reference</w:t>
            </w:r>
            <w:bookmarkEnd w:id="2"/>
            <w:bookmarkEnd w:id="3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DA-01</w:t>
            </w:r>
          </w:p>
        </w:tc>
      </w:tr>
      <w:tr w:rsidR="00E5632D" w:rsidRPr="00055320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  <w:bookmarkStart w:id="4" w:name="_Toc475011339"/>
            <w:bookmarkStart w:id="5" w:name="_Toc475021246"/>
            <w:r w:rsidRPr="00BA7D33">
              <w:rPr>
                <w:b/>
                <w:sz w:val="20"/>
                <w:szCs w:val="20"/>
              </w:rPr>
              <w:t>Revisione/</w:t>
            </w:r>
            <w:r w:rsidRPr="00BA7D33">
              <w:rPr>
                <w:b/>
                <w:i/>
                <w:sz w:val="20"/>
                <w:szCs w:val="20"/>
              </w:rPr>
              <w:t>Revision</w:t>
            </w:r>
            <w:bookmarkEnd w:id="4"/>
            <w:bookmarkEnd w:id="5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:rsidR="00E5632D" w:rsidRPr="00D36277" w:rsidRDefault="000D5305" w:rsidP="00E5632D">
            <w:pPr>
              <w:rPr>
                <w:b/>
                <w:sz w:val="20"/>
                <w:szCs w:val="20"/>
              </w:rPr>
            </w:pPr>
            <w:r w:rsidRPr="00D36277">
              <w:rPr>
                <w:b/>
                <w:sz w:val="20"/>
                <w:szCs w:val="20"/>
              </w:rPr>
              <w:t>04</w:t>
            </w:r>
          </w:p>
        </w:tc>
      </w:tr>
      <w:tr w:rsidR="00E5632D" w:rsidRPr="00055320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  <w:bookmarkStart w:id="6" w:name="_Toc475011341"/>
            <w:bookmarkStart w:id="7" w:name="_Toc475021248"/>
            <w:r w:rsidRPr="00BA7D33">
              <w:rPr>
                <w:b/>
                <w:sz w:val="20"/>
                <w:szCs w:val="20"/>
              </w:rPr>
              <w:t>Data/</w:t>
            </w:r>
            <w:r w:rsidRPr="00BA7D33">
              <w:rPr>
                <w:b/>
                <w:i/>
                <w:sz w:val="20"/>
                <w:szCs w:val="20"/>
              </w:rPr>
              <w:t>Date</w:t>
            </w:r>
            <w:bookmarkEnd w:id="6"/>
            <w:bookmarkEnd w:id="7"/>
          </w:p>
        </w:tc>
        <w:tc>
          <w:tcPr>
            <w:tcW w:w="170" w:type="dxa"/>
            <w:tcBorders>
              <w:top w:val="nil"/>
              <w:bottom w:val="nil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5632D" w:rsidRPr="00D36277" w:rsidRDefault="00D36277" w:rsidP="000D5305">
            <w:pPr>
              <w:rPr>
                <w:b/>
                <w:sz w:val="20"/>
                <w:szCs w:val="20"/>
              </w:rPr>
            </w:pPr>
            <w:r w:rsidRPr="00D36277">
              <w:rPr>
                <w:b/>
                <w:sz w:val="20"/>
                <w:szCs w:val="20"/>
              </w:rPr>
              <w:t>28-05</w:t>
            </w:r>
            <w:r w:rsidR="000D5305" w:rsidRPr="00D36277">
              <w:rPr>
                <w:b/>
                <w:sz w:val="20"/>
                <w:szCs w:val="20"/>
              </w:rPr>
              <w:t>-2020</w:t>
            </w:r>
          </w:p>
        </w:tc>
      </w:tr>
    </w:tbl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8C0D42" w:rsidTr="008D20F5">
        <w:trPr>
          <w:trHeight w:val="4535"/>
        </w:trPr>
        <w:tc>
          <w:tcPr>
            <w:tcW w:w="9060" w:type="dxa"/>
            <w:tcBorders>
              <w:bottom w:val="nil"/>
            </w:tcBorders>
          </w:tcPr>
          <w:p w:rsidR="008C0D42" w:rsidRDefault="008C0D42" w:rsidP="008D20F5"/>
        </w:tc>
      </w:tr>
    </w:tbl>
    <w:tbl>
      <w:tblPr>
        <w:tblpPr w:vertAnchor="page" w:tblpXSpec="center" w:tblpY="13042"/>
        <w:tblOverlap w:val="never"/>
        <w:tblW w:w="90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70"/>
        <w:gridCol w:w="2126"/>
        <w:gridCol w:w="170"/>
        <w:gridCol w:w="2126"/>
        <w:gridCol w:w="170"/>
        <w:gridCol w:w="2126"/>
      </w:tblGrid>
      <w:tr w:rsidR="00E5632D" w:rsidRPr="00055320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Redazione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632D" w:rsidRPr="00055320" w:rsidRDefault="00E5632D" w:rsidP="00E5632D">
            <w:pPr>
              <w:spacing w:after="0" w:line="240" w:lineRule="auto"/>
              <w:jc w:val="left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b/>
                <w:i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Approvazione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Autorizzazione all’emissione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Entrata in vigore</w:t>
            </w:r>
          </w:p>
        </w:tc>
      </w:tr>
      <w:tr w:rsidR="00E5632D" w:rsidRPr="00055320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5632D" w:rsidRPr="00D36277" w:rsidRDefault="000D5305" w:rsidP="00E5632D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 w:rsidRPr="00D36277">
              <w:rPr>
                <w:rFonts w:eastAsia="Times New Roman" w:cs="New York"/>
                <w:sz w:val="16"/>
                <w:szCs w:val="18"/>
                <w:lang w:eastAsia="ar-SA"/>
              </w:rPr>
              <w:t>Assistente a</w:t>
            </w:r>
            <w:r w:rsidR="00E5632D" w:rsidRPr="00D36277">
              <w:rPr>
                <w:rFonts w:eastAsia="Times New Roman" w:cs="New York"/>
                <w:sz w:val="16"/>
                <w:szCs w:val="18"/>
                <w:lang w:eastAsia="ar-SA"/>
              </w:rPr>
              <w:t>l Responsabile</w:t>
            </w:r>
          </w:p>
          <w:p w:rsidR="00E5632D" w:rsidRPr="00D36277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 w:rsidRPr="00D36277">
              <w:rPr>
                <w:rFonts w:eastAsia="Times New Roman" w:cs="New York"/>
                <w:sz w:val="16"/>
                <w:szCs w:val="18"/>
                <w:lang w:eastAsia="ar-SA"/>
              </w:rPr>
              <w:t>del Sistema di Gestione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632D" w:rsidRPr="00D36277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5632D" w:rsidRPr="00D36277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 w:rsidRPr="00D36277">
              <w:rPr>
                <w:rFonts w:eastAsia="Times New Roman" w:cs="New York"/>
                <w:sz w:val="16"/>
                <w:szCs w:val="18"/>
                <w:lang w:eastAsia="ar-SA"/>
              </w:rPr>
              <w:t>Il Direttore</w:t>
            </w:r>
          </w:p>
          <w:p w:rsidR="00E5632D" w:rsidRPr="00D36277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 w:rsidRPr="00D36277">
              <w:rPr>
                <w:rFonts w:eastAsia="Times New Roman" w:cs="New York"/>
                <w:sz w:val="16"/>
                <w:szCs w:val="18"/>
                <w:lang w:eastAsia="ar-SA"/>
              </w:rPr>
              <w:t>di Dipartimento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632D" w:rsidRPr="00D36277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5632D" w:rsidRPr="00D36277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 w:rsidRPr="00D36277">
              <w:rPr>
                <w:rFonts w:eastAsia="Times New Roman" w:cs="New York"/>
                <w:sz w:val="16"/>
                <w:szCs w:val="18"/>
                <w:lang w:eastAsia="ar-SA"/>
              </w:rPr>
              <w:t>Il Direttore Generale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632D" w:rsidRPr="00D36277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5632D" w:rsidRPr="00D36277" w:rsidRDefault="00D36277" w:rsidP="00E5632D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6"/>
                <w:lang w:eastAsia="ar-SA"/>
              </w:rPr>
            </w:pPr>
            <w:r w:rsidRPr="00D36277">
              <w:rPr>
                <w:rFonts w:eastAsia="Times New Roman" w:cs="New York"/>
                <w:sz w:val="16"/>
                <w:szCs w:val="18"/>
                <w:lang w:eastAsia="ar-SA"/>
              </w:rPr>
              <w:t>15-06</w:t>
            </w:r>
            <w:r w:rsidR="000D5305" w:rsidRPr="00D36277">
              <w:rPr>
                <w:rFonts w:eastAsia="Times New Roman" w:cs="New York"/>
                <w:sz w:val="16"/>
                <w:szCs w:val="18"/>
                <w:lang w:eastAsia="ar-SA"/>
              </w:rPr>
              <w:t>-2020</w:t>
            </w:r>
          </w:p>
        </w:tc>
      </w:tr>
    </w:tbl>
    <w:p w:rsidR="008866DE" w:rsidRDefault="008866DE" w:rsidP="001F0CE6"/>
    <w:p w:rsidR="004B23D0" w:rsidRDefault="004B23D0" w:rsidP="001F0CE6">
      <w:pPr>
        <w:sectPr w:rsidR="004B23D0" w:rsidSect="00971C1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041" w:right="1418" w:bottom="1985" w:left="1418" w:header="737" w:footer="1077" w:gutter="0"/>
          <w:cols w:space="708"/>
          <w:docGrid w:linePitch="360"/>
        </w:sectPr>
      </w:pPr>
    </w:p>
    <w:tbl>
      <w:tblPr>
        <w:tblStyle w:val="Grigliatabel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20"/>
        <w:gridCol w:w="2362"/>
        <w:gridCol w:w="3678"/>
      </w:tblGrid>
      <w:tr w:rsidR="00E5632D" w:rsidRPr="001C56CD" w:rsidTr="002117CB">
        <w:tc>
          <w:tcPr>
            <w:tcW w:w="3020" w:type="dxa"/>
          </w:tcPr>
          <w:p w:rsidR="00E5632D" w:rsidRPr="001C56CD" w:rsidRDefault="00E5632D" w:rsidP="002117CB">
            <w:pPr>
              <w:tabs>
                <w:tab w:val="left" w:pos="284"/>
                <w:tab w:val="left" w:pos="330"/>
              </w:tabs>
              <w:rPr>
                <w:sz w:val="22"/>
              </w:rPr>
            </w:pPr>
            <w:r w:rsidRPr="001C56CD">
              <w:rPr>
                <w:b/>
                <w:sz w:val="22"/>
              </w:rPr>
              <w:lastRenderedPageBreak/>
              <w:sym w:font="Wingdings" w:char="F06F"/>
            </w:r>
            <w:r>
              <w:rPr>
                <w:b/>
                <w:sz w:val="22"/>
              </w:rPr>
              <w:tab/>
            </w:r>
            <w:r w:rsidRPr="001C56CD">
              <w:rPr>
                <w:sz w:val="22"/>
              </w:rPr>
              <w:t>ACCREDITAMENTO</w:t>
            </w:r>
          </w:p>
        </w:tc>
        <w:tc>
          <w:tcPr>
            <w:tcW w:w="2362" w:type="dxa"/>
          </w:tcPr>
          <w:p w:rsidR="00E5632D" w:rsidRPr="001C56CD" w:rsidRDefault="00E5632D" w:rsidP="002117CB">
            <w:pPr>
              <w:tabs>
                <w:tab w:val="left" w:pos="258"/>
                <w:tab w:val="left" w:pos="284"/>
              </w:tabs>
              <w:rPr>
                <w:sz w:val="22"/>
              </w:rPr>
            </w:pPr>
            <w:r w:rsidRPr="001C56CD">
              <w:rPr>
                <w:b/>
                <w:sz w:val="22"/>
              </w:rPr>
              <w:sym w:font="Wingdings" w:char="F06F"/>
            </w:r>
            <w:r>
              <w:rPr>
                <w:b/>
                <w:sz w:val="22"/>
              </w:rPr>
              <w:tab/>
            </w:r>
            <w:r w:rsidRPr="001C56CD">
              <w:rPr>
                <w:sz w:val="22"/>
              </w:rPr>
              <w:t>ESTENSIONE</w:t>
            </w:r>
          </w:p>
        </w:tc>
        <w:tc>
          <w:tcPr>
            <w:tcW w:w="3678" w:type="dxa"/>
          </w:tcPr>
          <w:p w:rsidR="00E5632D" w:rsidRPr="001C56CD" w:rsidRDefault="00E5632D" w:rsidP="002117CB">
            <w:pPr>
              <w:tabs>
                <w:tab w:val="left" w:pos="284"/>
                <w:tab w:val="left" w:pos="312"/>
              </w:tabs>
              <w:jc w:val="left"/>
              <w:rPr>
                <w:sz w:val="22"/>
              </w:rPr>
            </w:pPr>
            <w:r w:rsidRPr="001C56CD">
              <w:rPr>
                <w:b/>
                <w:sz w:val="22"/>
              </w:rPr>
              <w:sym w:font="Wingdings" w:char="F06F"/>
            </w:r>
            <w:r>
              <w:rPr>
                <w:b/>
                <w:sz w:val="22"/>
              </w:rPr>
              <w:tab/>
            </w:r>
            <w:r w:rsidRPr="001C56CD">
              <w:rPr>
                <w:sz w:val="22"/>
              </w:rPr>
              <w:t xml:space="preserve">RICHIESTA VERIFICA </w:t>
            </w:r>
            <w:r>
              <w:rPr>
                <w:sz w:val="22"/>
              </w:rPr>
              <w:tab/>
            </w:r>
            <w:r w:rsidRPr="001C56CD">
              <w:rPr>
                <w:sz w:val="22"/>
              </w:rPr>
              <w:t>PRELIMINARE</w:t>
            </w:r>
          </w:p>
        </w:tc>
      </w:tr>
      <w:tr w:rsidR="003417C1" w:rsidRPr="001C56CD" w:rsidTr="003417C1">
        <w:tc>
          <w:tcPr>
            <w:tcW w:w="9060" w:type="dxa"/>
            <w:gridSpan w:val="3"/>
            <w:vAlign w:val="center"/>
          </w:tcPr>
          <w:p w:rsidR="003417C1" w:rsidRPr="000D5305" w:rsidRDefault="003417C1" w:rsidP="003417C1">
            <w:pPr>
              <w:tabs>
                <w:tab w:val="left" w:pos="259"/>
                <w:tab w:val="left" w:pos="284"/>
              </w:tabs>
              <w:jc w:val="center"/>
              <w:rPr>
                <w:strike/>
                <w:sz w:val="22"/>
              </w:rPr>
            </w:pPr>
            <w:r w:rsidRPr="001C56CD">
              <w:rPr>
                <w:b/>
                <w:sz w:val="22"/>
              </w:rPr>
              <w:sym w:font="Wingdings" w:char="F06F"/>
            </w:r>
            <w:r>
              <w:rPr>
                <w:b/>
                <w:sz w:val="22"/>
              </w:rPr>
              <w:tab/>
            </w:r>
            <w:r w:rsidRPr="001C56CD">
              <w:rPr>
                <w:sz w:val="22"/>
              </w:rPr>
              <w:t>TRASFERIMENTO DELL’ACCREDITAMENTO</w:t>
            </w:r>
          </w:p>
        </w:tc>
      </w:tr>
    </w:tbl>
    <w:p w:rsidR="003417C1" w:rsidRPr="003417C1" w:rsidRDefault="003417C1" w:rsidP="003417C1">
      <w:pPr>
        <w:pStyle w:val="Titolo1"/>
      </w:pPr>
      <w:r w:rsidRPr="003417C1">
        <w:t>Acronimo e ragione sociale del CAB</w:t>
      </w:r>
    </w:p>
    <w:p w:rsidR="003417C1" w:rsidRPr="003417C1" w:rsidRDefault="003417C1" w:rsidP="003417C1">
      <w:r w:rsidRPr="003417C1">
        <w:rPr>
          <w:szCs w:val="18"/>
        </w:rPr>
        <w:t>(S</w:t>
      </w:r>
      <w:r w:rsidRPr="003417C1">
        <w:rPr>
          <w:rFonts w:cs="Arial"/>
          <w:szCs w:val="18"/>
        </w:rPr>
        <w:t>i riporti l’esatta ragione sociale così come riportata sulla Visura camerale o altro documento attestante l'identità giuridica del CAB).</w:t>
      </w:r>
    </w:p>
    <w:p w:rsidR="003417C1" w:rsidRDefault="003417C1" w:rsidP="003417C1">
      <w:r w:rsidRPr="003417C1">
        <w:t>……………………………………………………………………………………………………………………………………………………</w:t>
      </w:r>
    </w:p>
    <w:p w:rsidR="00E5632D" w:rsidRDefault="00E5632D" w:rsidP="00E5632D">
      <w:pPr>
        <w:pStyle w:val="Titolo1"/>
      </w:pPr>
      <w:r>
        <w:t>DOMANDA, QUALE ORGANISMO DI:</w:t>
      </w:r>
    </w:p>
    <w:p w:rsidR="00E5632D" w:rsidRPr="00A67AC2" w:rsidRDefault="00E5632D" w:rsidP="00E5632D">
      <w:pPr>
        <w:pStyle w:val="Punt1a"/>
      </w:pPr>
      <w:r w:rsidRPr="00A67AC2">
        <w:t>Certificazione di SGQ</w:t>
      </w:r>
    </w:p>
    <w:p w:rsidR="00E5632D" w:rsidRPr="00A67AC2" w:rsidRDefault="00E5632D" w:rsidP="00E5632D">
      <w:pPr>
        <w:pStyle w:val="Punt1a"/>
      </w:pPr>
      <w:r w:rsidRPr="00A67AC2">
        <w:t>Certificazione di SGA</w:t>
      </w:r>
    </w:p>
    <w:p w:rsidR="00E5632D" w:rsidRPr="00A67AC2" w:rsidRDefault="00E5632D" w:rsidP="00E5632D">
      <w:pPr>
        <w:pStyle w:val="Punt1a"/>
      </w:pPr>
      <w:r w:rsidRPr="00A67AC2">
        <w:t>Certificazione EMAS</w:t>
      </w:r>
    </w:p>
    <w:p w:rsidR="00E5632D" w:rsidRPr="00A67AC2" w:rsidRDefault="00E5632D" w:rsidP="00E5632D">
      <w:pPr>
        <w:pStyle w:val="Punt1a"/>
      </w:pPr>
      <w:r w:rsidRPr="00A67AC2">
        <w:t>Certificazione di SGE</w:t>
      </w:r>
    </w:p>
    <w:p w:rsidR="00E5632D" w:rsidRPr="00A67AC2" w:rsidRDefault="00E5632D" w:rsidP="00E5632D">
      <w:pPr>
        <w:pStyle w:val="Punt1a"/>
      </w:pPr>
      <w:r w:rsidRPr="00A67AC2">
        <w:t>Certificazione di SCR</w:t>
      </w:r>
    </w:p>
    <w:p w:rsidR="00E5632D" w:rsidRPr="00A67AC2" w:rsidRDefault="00E5632D" w:rsidP="00E5632D">
      <w:pPr>
        <w:pStyle w:val="Punt1a"/>
      </w:pPr>
      <w:r w:rsidRPr="00A67AC2">
        <w:t>Certificazione di SSI</w:t>
      </w:r>
    </w:p>
    <w:p w:rsidR="00E5632D" w:rsidRPr="00A67AC2" w:rsidRDefault="00E5632D" w:rsidP="00E5632D">
      <w:pPr>
        <w:pStyle w:val="Punt1a"/>
      </w:pPr>
      <w:r w:rsidRPr="00A67AC2">
        <w:t>Certificazione ITX</w:t>
      </w:r>
    </w:p>
    <w:p w:rsidR="00E5632D" w:rsidRPr="00A67AC2" w:rsidRDefault="00E5632D" w:rsidP="00E5632D">
      <w:pPr>
        <w:pStyle w:val="Punt1a"/>
      </w:pPr>
      <w:r w:rsidRPr="00A67AC2">
        <w:t>Certificazione di FSM</w:t>
      </w:r>
    </w:p>
    <w:p w:rsidR="00E5632D" w:rsidRPr="00A67AC2" w:rsidRDefault="00E5632D" w:rsidP="003417C1">
      <w:pPr>
        <w:pStyle w:val="Punt1a"/>
      </w:pPr>
      <w:r w:rsidRPr="00A67AC2">
        <w:t>Altri Sistemi di Gestione</w:t>
      </w:r>
      <w:r w:rsidR="003417C1">
        <w:t xml:space="preserve"> (es. BCMS, ABMS, ecc..)(specificare: </w:t>
      </w:r>
      <w:r w:rsidRPr="00A67AC2">
        <w:t>………………………………………………)</w:t>
      </w:r>
    </w:p>
    <w:p w:rsidR="00E5632D" w:rsidRPr="003417C1" w:rsidRDefault="00E5632D" w:rsidP="00E5632D">
      <w:pPr>
        <w:pStyle w:val="Punt1a"/>
      </w:pPr>
      <w:r w:rsidRPr="003417C1">
        <w:t>Certificazione di P</w:t>
      </w:r>
      <w:r w:rsidR="000D5305" w:rsidRPr="003417C1">
        <w:t>RD</w:t>
      </w:r>
    </w:p>
    <w:p w:rsidR="00E5632D" w:rsidRPr="003417C1" w:rsidRDefault="00E5632D" w:rsidP="00E5632D">
      <w:pPr>
        <w:pStyle w:val="Punt1a"/>
      </w:pPr>
      <w:r w:rsidRPr="003417C1">
        <w:t>Certificazione di P</w:t>
      </w:r>
      <w:r w:rsidR="000D5305" w:rsidRPr="003417C1">
        <w:t>RS</w:t>
      </w:r>
    </w:p>
    <w:p w:rsidR="00E5632D" w:rsidRDefault="00E5632D" w:rsidP="00E5632D">
      <w:pPr>
        <w:pStyle w:val="Punt1a"/>
      </w:pPr>
      <w:r w:rsidRPr="00A67AC2">
        <w:t>Verifica e Convalida delle dichiarazioni ambientali di prodotto (DAP)</w:t>
      </w:r>
    </w:p>
    <w:p w:rsidR="00E5632D" w:rsidRPr="00B00F62" w:rsidRDefault="00E5632D" w:rsidP="00AC59AC">
      <w:pPr>
        <w:pStyle w:val="Titolo1"/>
      </w:pPr>
      <w:r w:rsidRPr="00B00F62">
        <w:lastRenderedPageBreak/>
        <w:t>CATEGORIA/SCHEMA DI ACCREDITAMENTO</w:t>
      </w:r>
    </w:p>
    <w:p w:rsidR="00E5632D" w:rsidRPr="00B00F62" w:rsidRDefault="00E5632D" w:rsidP="00AC59AC">
      <w:pPr>
        <w:pStyle w:val="Titolo2"/>
      </w:pPr>
      <w:r w:rsidRPr="00B00F62">
        <w:t xml:space="preserve">Tipo di attività di valutazione della conformità </w:t>
      </w:r>
      <w:r w:rsidR="003417C1" w:rsidRPr="00B00F62">
        <w:t xml:space="preserve">oggetto della presente domanda </w:t>
      </w:r>
      <w:r w:rsidRPr="00B00F62">
        <w:t>e riferimenti normativi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941CF8" w:rsidRPr="00B00F62" w:rsidTr="00941CF8">
        <w:tc>
          <w:tcPr>
            <w:tcW w:w="3020" w:type="dxa"/>
          </w:tcPr>
          <w:p w:rsidR="00941CF8" w:rsidRPr="00B00F62" w:rsidRDefault="00941CF8" w:rsidP="00AC59AC">
            <w:pPr>
              <w:keepNext/>
              <w:keepLines/>
              <w:spacing w:after="160" w:line="259" w:lineRule="auto"/>
              <w:jc w:val="left"/>
              <w:rPr>
                <w:b/>
                <w:i/>
              </w:rPr>
            </w:pPr>
            <w:r w:rsidRPr="00B00F62">
              <w:rPr>
                <w:b/>
                <w:i/>
              </w:rPr>
              <w:t xml:space="preserve">SCHEMA DI ACCREDITAMENTO </w:t>
            </w:r>
          </w:p>
        </w:tc>
        <w:tc>
          <w:tcPr>
            <w:tcW w:w="3020" w:type="dxa"/>
          </w:tcPr>
          <w:p w:rsidR="00941CF8" w:rsidRPr="00B00F62" w:rsidRDefault="00941CF8" w:rsidP="00AC59AC">
            <w:pPr>
              <w:keepNext/>
              <w:keepLines/>
              <w:spacing w:after="160" w:line="259" w:lineRule="auto"/>
              <w:jc w:val="left"/>
              <w:rPr>
                <w:b/>
                <w:i/>
              </w:rPr>
            </w:pPr>
            <w:r w:rsidRPr="00B00F62">
              <w:rPr>
                <w:b/>
                <w:i/>
              </w:rPr>
              <w:t>RIFERIMENTI NORMATIVI APPLICABLI ALL’ORGANISMO (specificare l’edizione della/delle norma/e)</w:t>
            </w:r>
          </w:p>
        </w:tc>
        <w:tc>
          <w:tcPr>
            <w:tcW w:w="3020" w:type="dxa"/>
          </w:tcPr>
          <w:p w:rsidR="00941CF8" w:rsidRPr="00B00F62" w:rsidRDefault="00941CF8" w:rsidP="00AC59AC">
            <w:pPr>
              <w:keepNext/>
              <w:keepLines/>
              <w:spacing w:after="160" w:line="259" w:lineRule="auto"/>
              <w:jc w:val="left"/>
              <w:rPr>
                <w:b/>
                <w:i/>
              </w:rPr>
            </w:pPr>
            <w:r w:rsidRPr="00B00F62">
              <w:rPr>
                <w:b/>
                <w:i/>
              </w:rPr>
              <w:t>RIFERIMENTI NORMATIVI APPLICABLI AI CLIENTI DELL’ORGANISMO (specificare l’edizione della/delle norma/e)</w:t>
            </w:r>
            <w:r w:rsidRPr="00B00F62">
              <w:rPr>
                <w:rStyle w:val="Rimandonotaapidipagina"/>
                <w:b/>
                <w:i/>
              </w:rPr>
              <w:footnoteReference w:id="1"/>
            </w:r>
          </w:p>
        </w:tc>
      </w:tr>
      <w:tr w:rsidR="003417C1" w:rsidRPr="00B00F62" w:rsidTr="00941CF8">
        <w:tc>
          <w:tcPr>
            <w:tcW w:w="3020" w:type="dxa"/>
          </w:tcPr>
          <w:p w:rsidR="003417C1" w:rsidRPr="00B00F62" w:rsidRDefault="003417C1" w:rsidP="00E5632D">
            <w:pPr>
              <w:spacing w:after="160" w:line="259" w:lineRule="auto"/>
              <w:jc w:val="left"/>
            </w:pPr>
          </w:p>
        </w:tc>
        <w:tc>
          <w:tcPr>
            <w:tcW w:w="3020" w:type="dxa"/>
          </w:tcPr>
          <w:p w:rsidR="003417C1" w:rsidRPr="00B00F62" w:rsidRDefault="003417C1" w:rsidP="00E5632D">
            <w:pPr>
              <w:spacing w:after="160" w:line="259" w:lineRule="auto"/>
              <w:jc w:val="left"/>
            </w:pPr>
          </w:p>
        </w:tc>
        <w:tc>
          <w:tcPr>
            <w:tcW w:w="3020" w:type="dxa"/>
          </w:tcPr>
          <w:p w:rsidR="003417C1" w:rsidRPr="00B00F62" w:rsidRDefault="003417C1" w:rsidP="00941CF8">
            <w:pPr>
              <w:spacing w:after="160" w:line="259" w:lineRule="auto"/>
              <w:jc w:val="left"/>
            </w:pPr>
          </w:p>
        </w:tc>
      </w:tr>
      <w:tr w:rsidR="00941CF8" w:rsidRPr="00B00F62" w:rsidTr="00941CF8">
        <w:tc>
          <w:tcPr>
            <w:tcW w:w="3020" w:type="dxa"/>
          </w:tcPr>
          <w:p w:rsidR="00941CF8" w:rsidRPr="00B00F62" w:rsidRDefault="00941CF8" w:rsidP="00E5632D">
            <w:pPr>
              <w:spacing w:after="160" w:line="259" w:lineRule="auto"/>
              <w:jc w:val="left"/>
            </w:pPr>
          </w:p>
        </w:tc>
        <w:tc>
          <w:tcPr>
            <w:tcW w:w="3020" w:type="dxa"/>
          </w:tcPr>
          <w:p w:rsidR="00941CF8" w:rsidRPr="00B00F62" w:rsidRDefault="00941CF8" w:rsidP="00E5632D">
            <w:pPr>
              <w:spacing w:after="160" w:line="259" w:lineRule="auto"/>
              <w:jc w:val="left"/>
            </w:pPr>
          </w:p>
        </w:tc>
        <w:tc>
          <w:tcPr>
            <w:tcW w:w="3020" w:type="dxa"/>
          </w:tcPr>
          <w:p w:rsidR="00941CF8" w:rsidRPr="00B00F62" w:rsidRDefault="00941CF8" w:rsidP="00E5632D">
            <w:pPr>
              <w:spacing w:after="160" w:line="259" w:lineRule="auto"/>
              <w:jc w:val="left"/>
            </w:pPr>
          </w:p>
        </w:tc>
      </w:tr>
    </w:tbl>
    <w:p w:rsidR="00E5632D" w:rsidRPr="00B00F62" w:rsidRDefault="00E5632D" w:rsidP="00E5632D">
      <w:pPr>
        <w:pStyle w:val="Titolo2"/>
      </w:pPr>
      <w:r w:rsidRPr="00B00F62">
        <w:t>Settori</w:t>
      </w:r>
      <w:r w:rsidR="000D69D9">
        <w:t>/categorie/areE tecniche ecc..</w:t>
      </w:r>
      <w:r w:rsidRPr="00B00F62">
        <w:t xml:space="preserve"> di Accreditamento (Scopo dell’Accreditamento)</w:t>
      </w:r>
    </w:p>
    <w:p w:rsidR="00E5632D" w:rsidRPr="00B00F62" w:rsidRDefault="00E5632D" w:rsidP="00B00F62">
      <w:pPr>
        <w:pStyle w:val="Paragrafoelenco"/>
        <w:widowControl w:val="0"/>
        <w:numPr>
          <w:ilvl w:val="0"/>
          <w:numId w:val="35"/>
        </w:numPr>
        <w:tabs>
          <w:tab w:val="left" w:pos="0"/>
        </w:tabs>
        <w:spacing w:after="0"/>
        <w:rPr>
          <w:szCs w:val="18"/>
          <w:u w:val="single"/>
        </w:rPr>
      </w:pPr>
      <w:r w:rsidRPr="00B00F62">
        <w:rPr>
          <w:szCs w:val="18"/>
          <w:u w:val="single"/>
        </w:rPr>
        <w:t xml:space="preserve">Per la Certificazione di Sistemi di Gestione (es. SGQ, SGA, SCR, </w:t>
      </w:r>
      <w:r w:rsidR="00AC59AC" w:rsidRPr="00B00F62">
        <w:rPr>
          <w:szCs w:val="18"/>
          <w:u w:val="single"/>
        </w:rPr>
        <w:t>SSI, ITX, ecc..)</w:t>
      </w:r>
    </w:p>
    <w:p w:rsidR="00E5632D" w:rsidRPr="00B00F62" w:rsidRDefault="00E5632D" w:rsidP="00B00F62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(</w:t>
      </w:r>
      <w:r w:rsidR="00B00F62" w:rsidRPr="00B00F62">
        <w:rPr>
          <w:szCs w:val="18"/>
        </w:rPr>
        <w:t>es. s</w:t>
      </w:r>
      <w:r w:rsidRPr="00B00F62">
        <w:rPr>
          <w:szCs w:val="18"/>
        </w:rPr>
        <w:t xml:space="preserve">ettori IAF o </w:t>
      </w:r>
      <w:r w:rsidR="00941CF8" w:rsidRPr="00B00F62">
        <w:rPr>
          <w:szCs w:val="18"/>
        </w:rPr>
        <w:t>Cluster</w:t>
      </w:r>
      <w:r w:rsidR="00B00F62" w:rsidRPr="00B00F62">
        <w:rPr>
          <w:szCs w:val="18"/>
        </w:rPr>
        <w:t xml:space="preserve"> di cui al documento IAF MD 17, categorie BCMS, ecc..</w:t>
      </w:r>
      <w:r w:rsidRPr="00B00F62">
        <w:rPr>
          <w:szCs w:val="18"/>
        </w:rPr>
        <w:t>)</w:t>
      </w:r>
      <w:r w:rsidR="0081600D" w:rsidRPr="00B00F62">
        <w:rPr>
          <w:szCs w:val="18"/>
        </w:rPr>
        <w:t xml:space="preserve"> 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B00F62" w:rsidRPr="00B00F62" w:rsidRDefault="00E5632D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B00F62">
        <w:rPr>
          <w:i/>
          <w:szCs w:val="18"/>
        </w:rPr>
        <w:t>(possono essere usati riferimenti numerici o descrittivi); (se necessario, i riferimenti possono essere riportati in un Allegato).</w:t>
      </w:r>
    </w:p>
    <w:p w:rsidR="00E5632D" w:rsidRPr="00B00F62" w:rsidRDefault="00E5632D" w:rsidP="00B00F62">
      <w:pPr>
        <w:pStyle w:val="Paragrafoelenco"/>
        <w:widowControl w:val="0"/>
        <w:numPr>
          <w:ilvl w:val="0"/>
          <w:numId w:val="35"/>
        </w:numPr>
        <w:tabs>
          <w:tab w:val="left" w:pos="0"/>
        </w:tabs>
        <w:spacing w:after="0"/>
        <w:rPr>
          <w:szCs w:val="18"/>
          <w:u w:val="single"/>
        </w:rPr>
      </w:pPr>
      <w:r w:rsidRPr="00B00F62">
        <w:rPr>
          <w:szCs w:val="18"/>
          <w:u w:val="single"/>
        </w:rPr>
        <w:t>Per la Certificazione EMAS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Codici NACE: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B00F62">
        <w:rPr>
          <w:i/>
          <w:szCs w:val="18"/>
        </w:rPr>
        <w:t>(possono essere usati rif</w:t>
      </w:r>
      <w:r w:rsidR="006E2E7B">
        <w:rPr>
          <w:i/>
          <w:szCs w:val="18"/>
        </w:rPr>
        <w:t xml:space="preserve">erimenti numerici o descrittivi, </w:t>
      </w:r>
      <w:r w:rsidRPr="00B00F62">
        <w:rPr>
          <w:i/>
          <w:szCs w:val="18"/>
        </w:rPr>
        <w:t>se necessario, i riferimenti possono essere riportati in un Allegato).</w:t>
      </w:r>
    </w:p>
    <w:p w:rsidR="00E5632D" w:rsidRPr="00B00F62" w:rsidRDefault="00E5632D" w:rsidP="00E5632D">
      <w:pPr>
        <w:spacing w:after="160" w:line="259" w:lineRule="auto"/>
        <w:jc w:val="left"/>
        <w:rPr>
          <w:szCs w:val="18"/>
          <w:u w:val="single"/>
        </w:rPr>
      </w:pPr>
      <w:r w:rsidRPr="00B00F62">
        <w:rPr>
          <w:szCs w:val="18"/>
          <w:u w:val="single"/>
        </w:rPr>
        <w:br w:type="page"/>
      </w:r>
    </w:p>
    <w:p w:rsidR="00E5632D" w:rsidRPr="00B00F62" w:rsidRDefault="00E5632D" w:rsidP="00B00F62">
      <w:pPr>
        <w:pStyle w:val="Paragrafoelenco"/>
        <w:widowControl w:val="0"/>
        <w:numPr>
          <w:ilvl w:val="0"/>
          <w:numId w:val="35"/>
        </w:numPr>
        <w:tabs>
          <w:tab w:val="left" w:pos="0"/>
        </w:tabs>
        <w:spacing w:after="0"/>
        <w:rPr>
          <w:szCs w:val="18"/>
          <w:u w:val="single"/>
        </w:rPr>
      </w:pPr>
      <w:r w:rsidRPr="00B00F62">
        <w:rPr>
          <w:szCs w:val="18"/>
          <w:u w:val="single"/>
        </w:rPr>
        <w:lastRenderedPageBreak/>
        <w:t>Per la Certificazione SGE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Aree Tecniche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B00F62" w:rsidRPr="00B00F62" w:rsidTr="00B00F62">
        <w:tc>
          <w:tcPr>
            <w:tcW w:w="2265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szCs w:val="18"/>
              </w:rPr>
            </w:pPr>
            <w:r w:rsidRPr="00B00F62">
              <w:rPr>
                <w:szCs w:val="18"/>
              </w:rPr>
              <w:sym w:font="Wingdings 2" w:char="F0A3"/>
            </w:r>
            <w:r w:rsidR="00D36626">
              <w:rPr>
                <w:szCs w:val="18"/>
              </w:rPr>
              <w:t xml:space="preserve"> </w:t>
            </w:r>
            <w:r w:rsidRPr="00B00F62">
              <w:rPr>
                <w:szCs w:val="18"/>
              </w:rPr>
              <w:t xml:space="preserve">Industria media-leggera </w:t>
            </w:r>
          </w:p>
        </w:tc>
        <w:tc>
          <w:tcPr>
            <w:tcW w:w="2265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szCs w:val="18"/>
              </w:rPr>
            </w:pPr>
            <w:r w:rsidRPr="00B00F62">
              <w:rPr>
                <w:szCs w:val="18"/>
              </w:rPr>
              <w:sym w:font="Wingdings 2" w:char="F0A3"/>
            </w:r>
            <w:r w:rsidRPr="00B00F62">
              <w:rPr>
                <w:szCs w:val="18"/>
              </w:rPr>
              <w:t xml:space="preserve"> Industria pesante    </w:t>
            </w:r>
          </w:p>
        </w:tc>
        <w:tc>
          <w:tcPr>
            <w:tcW w:w="2265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szCs w:val="18"/>
              </w:rPr>
            </w:pPr>
            <w:r w:rsidRPr="00B00F62">
              <w:rPr>
                <w:szCs w:val="18"/>
              </w:rPr>
              <w:sym w:font="Wingdings 2" w:char="F0A3"/>
            </w:r>
            <w:r w:rsidRPr="00B00F62">
              <w:rPr>
                <w:szCs w:val="18"/>
              </w:rPr>
              <w:t xml:space="preserve"> Edifici    </w:t>
            </w:r>
          </w:p>
        </w:tc>
        <w:tc>
          <w:tcPr>
            <w:tcW w:w="2265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szCs w:val="18"/>
              </w:rPr>
            </w:pPr>
            <w:r w:rsidRPr="00B00F62">
              <w:rPr>
                <w:szCs w:val="18"/>
              </w:rPr>
              <w:sym w:font="Wingdings 2" w:char="F0A3"/>
            </w:r>
            <w:r w:rsidRPr="00B00F62">
              <w:rPr>
                <w:szCs w:val="18"/>
              </w:rPr>
              <w:t xml:space="preserve"> Complessi edilizi    </w:t>
            </w:r>
          </w:p>
        </w:tc>
      </w:tr>
      <w:tr w:rsidR="00B00F62" w:rsidRPr="00B00F62" w:rsidTr="000D69D9">
        <w:trPr>
          <w:trHeight w:val="697"/>
        </w:trPr>
        <w:tc>
          <w:tcPr>
            <w:tcW w:w="2265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szCs w:val="18"/>
              </w:rPr>
            </w:pPr>
            <w:r w:rsidRPr="00B00F62">
              <w:rPr>
                <w:szCs w:val="18"/>
              </w:rPr>
              <w:sym w:font="Wingdings 2" w:char="F0A3"/>
            </w:r>
            <w:r w:rsidRPr="00B00F62">
              <w:rPr>
                <w:szCs w:val="18"/>
              </w:rPr>
              <w:t xml:space="preserve"> Trasporto</w:t>
            </w:r>
          </w:p>
        </w:tc>
        <w:tc>
          <w:tcPr>
            <w:tcW w:w="2265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szCs w:val="18"/>
              </w:rPr>
            </w:pPr>
            <w:r w:rsidRPr="00B00F62">
              <w:rPr>
                <w:szCs w:val="18"/>
              </w:rPr>
              <w:sym w:font="Wingdings 2" w:char="F0A3"/>
            </w:r>
            <w:r w:rsidRPr="00B00F62">
              <w:rPr>
                <w:szCs w:val="18"/>
              </w:rPr>
              <w:t xml:space="preserve"> Industria mineraria    </w:t>
            </w:r>
          </w:p>
        </w:tc>
        <w:tc>
          <w:tcPr>
            <w:tcW w:w="2265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szCs w:val="18"/>
              </w:rPr>
            </w:pPr>
            <w:r w:rsidRPr="00B00F62">
              <w:rPr>
                <w:szCs w:val="18"/>
              </w:rPr>
              <w:sym w:font="Wingdings 2" w:char="F0A3"/>
            </w:r>
            <w:r w:rsidRPr="00B00F62">
              <w:rPr>
                <w:szCs w:val="18"/>
              </w:rPr>
              <w:t xml:space="preserve"> Agricoltura    </w:t>
            </w:r>
          </w:p>
        </w:tc>
        <w:tc>
          <w:tcPr>
            <w:tcW w:w="2265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szCs w:val="18"/>
              </w:rPr>
            </w:pPr>
            <w:r w:rsidRPr="00B00F62">
              <w:rPr>
                <w:szCs w:val="18"/>
              </w:rPr>
              <w:sym w:font="Wingdings 2" w:char="F0A3"/>
            </w:r>
            <w:r w:rsidRPr="00B00F62">
              <w:rPr>
                <w:szCs w:val="18"/>
              </w:rPr>
              <w:t xml:space="preserve"> Fornitura energia</w:t>
            </w:r>
          </w:p>
        </w:tc>
      </w:tr>
    </w:tbl>
    <w:p w:rsidR="00E5632D" w:rsidRPr="00B00F62" w:rsidRDefault="00E5632D" w:rsidP="00B00F62">
      <w:pPr>
        <w:pStyle w:val="Paragrafoelenco"/>
        <w:widowControl w:val="0"/>
        <w:numPr>
          <w:ilvl w:val="0"/>
          <w:numId w:val="35"/>
        </w:numPr>
        <w:tabs>
          <w:tab w:val="left" w:pos="0"/>
        </w:tabs>
        <w:spacing w:before="180" w:after="0"/>
        <w:rPr>
          <w:szCs w:val="18"/>
          <w:u w:val="single"/>
        </w:rPr>
      </w:pPr>
      <w:r w:rsidRPr="00B00F62">
        <w:rPr>
          <w:szCs w:val="18"/>
          <w:u w:val="single"/>
        </w:rPr>
        <w:t>Per Certificazione di P</w:t>
      </w:r>
      <w:r w:rsidR="006E2E7B">
        <w:rPr>
          <w:szCs w:val="18"/>
          <w:u w:val="single"/>
        </w:rPr>
        <w:t>RD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Prodotti o famiglie di Prodotti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B00F62">
        <w:rPr>
          <w:i/>
          <w:szCs w:val="18"/>
        </w:rPr>
        <w:t>(deve essere fornita una chiara ed adeguata descrizione; eventuali dettagli possono essere riportati in un Allegato)</w:t>
      </w:r>
    </w:p>
    <w:p w:rsidR="00E5632D" w:rsidRPr="00B00F62" w:rsidRDefault="00E5632D" w:rsidP="00B00F62">
      <w:pPr>
        <w:pStyle w:val="Paragrafoelenco"/>
        <w:widowControl w:val="0"/>
        <w:numPr>
          <w:ilvl w:val="0"/>
          <w:numId w:val="35"/>
        </w:numPr>
        <w:tabs>
          <w:tab w:val="left" w:pos="0"/>
        </w:tabs>
        <w:spacing w:after="0"/>
        <w:rPr>
          <w:szCs w:val="18"/>
          <w:u w:val="single"/>
        </w:rPr>
      </w:pPr>
      <w:r w:rsidRPr="00B00F62">
        <w:rPr>
          <w:szCs w:val="18"/>
          <w:u w:val="single"/>
        </w:rPr>
        <w:t>Per Certificazione di P</w:t>
      </w:r>
      <w:r w:rsidR="006E2E7B">
        <w:rPr>
          <w:szCs w:val="18"/>
          <w:u w:val="single"/>
        </w:rPr>
        <w:t>RS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Figure Professionali: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00F62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B00F62" w:rsidRDefault="00E5632D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B00F62">
        <w:rPr>
          <w:i/>
          <w:szCs w:val="18"/>
        </w:rPr>
        <w:t>(deve essere fornita una chiara ed adeguata descrizione; eventuali dettagli possono essere riportati in un Allegato).</w:t>
      </w:r>
    </w:p>
    <w:p w:rsidR="00E5632D" w:rsidRPr="00B00F62" w:rsidRDefault="00E5632D" w:rsidP="00B00F62">
      <w:pPr>
        <w:pStyle w:val="Paragrafoelenco"/>
        <w:widowControl w:val="0"/>
        <w:numPr>
          <w:ilvl w:val="0"/>
          <w:numId w:val="35"/>
        </w:numPr>
        <w:tabs>
          <w:tab w:val="left" w:pos="0"/>
        </w:tabs>
        <w:rPr>
          <w:szCs w:val="18"/>
          <w:u w:val="single"/>
        </w:rPr>
      </w:pPr>
      <w:r w:rsidRPr="00B00F62">
        <w:rPr>
          <w:szCs w:val="18"/>
          <w:u w:val="single"/>
        </w:rPr>
        <w:t xml:space="preserve">Per Certificazione di </w:t>
      </w:r>
      <w:r w:rsidR="006E2E7B">
        <w:rPr>
          <w:szCs w:val="18"/>
          <w:u w:val="single"/>
        </w:rPr>
        <w:t>FSM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B00F62" w:rsidRPr="00B00F62" w:rsidTr="00B00F62">
        <w:tc>
          <w:tcPr>
            <w:tcW w:w="3020" w:type="dxa"/>
          </w:tcPr>
          <w:p w:rsidR="00B00F62" w:rsidRPr="00B00F62" w:rsidRDefault="00B00F62" w:rsidP="00B00F62">
            <w:pPr>
              <w:widowControl w:val="0"/>
              <w:tabs>
                <w:tab w:val="left" w:pos="0"/>
                <w:tab w:val="left" w:pos="4536"/>
              </w:tabs>
              <w:jc w:val="center"/>
              <w:rPr>
                <w:b/>
                <w:szCs w:val="18"/>
              </w:rPr>
            </w:pPr>
            <w:r w:rsidRPr="00B00F62">
              <w:rPr>
                <w:b/>
                <w:szCs w:val="18"/>
              </w:rPr>
              <w:t>Cluster</w:t>
            </w:r>
          </w:p>
        </w:tc>
        <w:tc>
          <w:tcPr>
            <w:tcW w:w="3020" w:type="dxa"/>
          </w:tcPr>
          <w:p w:rsidR="00B00F62" w:rsidRPr="00B00F62" w:rsidRDefault="00B00F62" w:rsidP="00B00F62">
            <w:pPr>
              <w:widowControl w:val="0"/>
              <w:tabs>
                <w:tab w:val="left" w:pos="0"/>
                <w:tab w:val="left" w:pos="4536"/>
              </w:tabs>
              <w:jc w:val="center"/>
              <w:rPr>
                <w:b/>
                <w:szCs w:val="18"/>
              </w:rPr>
            </w:pPr>
            <w:r w:rsidRPr="00B00F62">
              <w:rPr>
                <w:b/>
                <w:szCs w:val="18"/>
              </w:rPr>
              <w:t>Categoria</w:t>
            </w:r>
          </w:p>
        </w:tc>
        <w:tc>
          <w:tcPr>
            <w:tcW w:w="3020" w:type="dxa"/>
          </w:tcPr>
          <w:p w:rsidR="00B00F62" w:rsidRPr="00B00F62" w:rsidRDefault="00B00F62" w:rsidP="00B00F62">
            <w:pPr>
              <w:widowControl w:val="0"/>
              <w:tabs>
                <w:tab w:val="left" w:pos="0"/>
                <w:tab w:val="left" w:pos="4536"/>
              </w:tabs>
              <w:jc w:val="center"/>
              <w:rPr>
                <w:b/>
                <w:szCs w:val="18"/>
              </w:rPr>
            </w:pPr>
            <w:r w:rsidRPr="00B00F62">
              <w:rPr>
                <w:b/>
                <w:szCs w:val="18"/>
              </w:rPr>
              <w:t>Subcategoria</w:t>
            </w:r>
          </w:p>
        </w:tc>
      </w:tr>
      <w:tr w:rsidR="00B00F62" w:rsidRPr="00B00F62" w:rsidTr="00B00F62">
        <w:tc>
          <w:tcPr>
            <w:tcW w:w="3020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i/>
                <w:szCs w:val="18"/>
              </w:rPr>
            </w:pPr>
          </w:p>
        </w:tc>
        <w:tc>
          <w:tcPr>
            <w:tcW w:w="3020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i/>
                <w:szCs w:val="18"/>
              </w:rPr>
            </w:pPr>
          </w:p>
        </w:tc>
        <w:tc>
          <w:tcPr>
            <w:tcW w:w="3020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i/>
                <w:szCs w:val="18"/>
              </w:rPr>
            </w:pPr>
          </w:p>
        </w:tc>
      </w:tr>
      <w:tr w:rsidR="00B00F62" w:rsidRPr="00B00F62" w:rsidTr="00B00F62">
        <w:tc>
          <w:tcPr>
            <w:tcW w:w="3020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i/>
                <w:szCs w:val="18"/>
              </w:rPr>
            </w:pPr>
          </w:p>
        </w:tc>
        <w:tc>
          <w:tcPr>
            <w:tcW w:w="3020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i/>
                <w:szCs w:val="18"/>
              </w:rPr>
            </w:pPr>
          </w:p>
        </w:tc>
        <w:tc>
          <w:tcPr>
            <w:tcW w:w="3020" w:type="dxa"/>
          </w:tcPr>
          <w:p w:rsidR="00B00F62" w:rsidRPr="00B00F62" w:rsidRDefault="00B00F62" w:rsidP="00E5632D">
            <w:pPr>
              <w:widowControl w:val="0"/>
              <w:tabs>
                <w:tab w:val="left" w:pos="0"/>
                <w:tab w:val="left" w:pos="4536"/>
              </w:tabs>
              <w:rPr>
                <w:i/>
                <w:szCs w:val="18"/>
              </w:rPr>
            </w:pPr>
          </w:p>
        </w:tc>
      </w:tr>
    </w:tbl>
    <w:p w:rsidR="00E5632D" w:rsidRDefault="00E5632D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B00F62">
        <w:rPr>
          <w:i/>
          <w:szCs w:val="18"/>
        </w:rPr>
        <w:t>(deve essere fornita una chiara ed adeguata descrizione; eventuali dettagli possono essere riportati in un Allegato).</w:t>
      </w:r>
    </w:p>
    <w:p w:rsidR="00121A98" w:rsidRPr="00E67D83" w:rsidRDefault="00121A98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</w:p>
    <w:p w:rsidR="00E5632D" w:rsidRPr="000D69D9" w:rsidRDefault="00E5632D" w:rsidP="00E5632D">
      <w:pPr>
        <w:pStyle w:val="Titolo1"/>
      </w:pPr>
      <w:r w:rsidRPr="000D69D9">
        <w:lastRenderedPageBreak/>
        <w:t>PERSONALE DELL’ORGANISMO</w:t>
      </w:r>
    </w:p>
    <w:p w:rsidR="00E5632D" w:rsidRPr="000D69D9" w:rsidRDefault="00E5632D" w:rsidP="00E5632D">
      <w:pPr>
        <w:pStyle w:val="Titolo2"/>
      </w:pPr>
      <w:r w:rsidRPr="000D69D9">
        <w:t xml:space="preserve">N°. Totale dei collaboratori </w:t>
      </w:r>
      <w:r w:rsidR="0063644C" w:rsidRPr="000D69D9">
        <w:t xml:space="preserve">INTERNI ed </w:t>
      </w:r>
      <w:r w:rsidRPr="000D69D9">
        <w:t>esterni utilizzati per le attività di verifica</w:t>
      </w:r>
      <w:r w:rsidR="0063644C" w:rsidRPr="000D69D9">
        <w:t xml:space="preserve"> oggetto della presente domanda</w:t>
      </w:r>
      <w:r w:rsidRPr="000D69D9"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63644C" w:rsidRPr="000D69D9" w:rsidTr="0063644C">
        <w:tc>
          <w:tcPr>
            <w:tcW w:w="3020" w:type="dxa"/>
          </w:tcPr>
          <w:p w:rsidR="0063644C" w:rsidRPr="000D69D9" w:rsidRDefault="0063644C" w:rsidP="0063644C"/>
        </w:tc>
        <w:tc>
          <w:tcPr>
            <w:tcW w:w="3020" w:type="dxa"/>
          </w:tcPr>
          <w:p w:rsidR="0063644C" w:rsidRPr="000D69D9" w:rsidRDefault="0063644C" w:rsidP="0063644C">
            <w:pPr>
              <w:jc w:val="center"/>
            </w:pPr>
            <w:r w:rsidRPr="000D69D9">
              <w:t>Interni</w:t>
            </w:r>
          </w:p>
        </w:tc>
        <w:tc>
          <w:tcPr>
            <w:tcW w:w="3020" w:type="dxa"/>
          </w:tcPr>
          <w:p w:rsidR="0063644C" w:rsidRPr="000D69D9" w:rsidRDefault="0063644C" w:rsidP="0063644C">
            <w:pPr>
              <w:jc w:val="center"/>
            </w:pPr>
            <w:r w:rsidRPr="000D69D9">
              <w:t>Esterni</w:t>
            </w:r>
          </w:p>
        </w:tc>
      </w:tr>
      <w:tr w:rsidR="0063644C" w:rsidRPr="000D69D9" w:rsidTr="0063644C">
        <w:tc>
          <w:tcPr>
            <w:tcW w:w="3020" w:type="dxa"/>
          </w:tcPr>
          <w:p w:rsidR="0063644C" w:rsidRPr="000D69D9" w:rsidRDefault="0063644C" w:rsidP="0063644C">
            <w:r w:rsidRPr="000D69D9">
              <w:t>Auditor/valutatori</w:t>
            </w:r>
          </w:p>
        </w:tc>
        <w:tc>
          <w:tcPr>
            <w:tcW w:w="3020" w:type="dxa"/>
          </w:tcPr>
          <w:p w:rsidR="0063644C" w:rsidRPr="000D69D9" w:rsidRDefault="0063644C" w:rsidP="0063644C"/>
        </w:tc>
        <w:tc>
          <w:tcPr>
            <w:tcW w:w="3020" w:type="dxa"/>
          </w:tcPr>
          <w:p w:rsidR="0063644C" w:rsidRPr="000D69D9" w:rsidRDefault="0063644C" w:rsidP="0063644C"/>
        </w:tc>
      </w:tr>
      <w:tr w:rsidR="0063644C" w:rsidRPr="000D69D9" w:rsidTr="0063644C">
        <w:tc>
          <w:tcPr>
            <w:tcW w:w="3020" w:type="dxa"/>
          </w:tcPr>
          <w:p w:rsidR="0063644C" w:rsidRPr="000D69D9" w:rsidRDefault="0063644C" w:rsidP="0063644C">
            <w:r w:rsidRPr="000D69D9">
              <w:t xml:space="preserve">Esperti </w:t>
            </w:r>
          </w:p>
        </w:tc>
        <w:tc>
          <w:tcPr>
            <w:tcW w:w="3020" w:type="dxa"/>
          </w:tcPr>
          <w:p w:rsidR="0063644C" w:rsidRPr="000D69D9" w:rsidRDefault="0063644C" w:rsidP="0063644C"/>
        </w:tc>
        <w:tc>
          <w:tcPr>
            <w:tcW w:w="3020" w:type="dxa"/>
          </w:tcPr>
          <w:p w:rsidR="0063644C" w:rsidRPr="000D69D9" w:rsidRDefault="0063644C" w:rsidP="0063644C"/>
        </w:tc>
      </w:tr>
      <w:tr w:rsidR="0063644C" w:rsidRPr="000D69D9" w:rsidTr="0063644C">
        <w:tc>
          <w:tcPr>
            <w:tcW w:w="3020" w:type="dxa"/>
          </w:tcPr>
          <w:p w:rsidR="0063644C" w:rsidRPr="000D69D9" w:rsidRDefault="0063644C" w:rsidP="0063644C">
            <w:r w:rsidRPr="000D69D9">
              <w:t xml:space="preserve">Esaminatori </w:t>
            </w:r>
          </w:p>
        </w:tc>
        <w:tc>
          <w:tcPr>
            <w:tcW w:w="3020" w:type="dxa"/>
          </w:tcPr>
          <w:p w:rsidR="0063644C" w:rsidRPr="000D69D9" w:rsidRDefault="0063644C" w:rsidP="0063644C"/>
        </w:tc>
        <w:tc>
          <w:tcPr>
            <w:tcW w:w="3020" w:type="dxa"/>
          </w:tcPr>
          <w:p w:rsidR="0063644C" w:rsidRPr="000D69D9" w:rsidRDefault="0063644C" w:rsidP="0063644C"/>
        </w:tc>
      </w:tr>
    </w:tbl>
    <w:p w:rsidR="0063644C" w:rsidRPr="000D69D9" w:rsidRDefault="0063644C" w:rsidP="0063644C">
      <w:pPr>
        <w:pStyle w:val="Punt1b"/>
        <w:numPr>
          <w:ilvl w:val="0"/>
          <w:numId w:val="0"/>
        </w:numPr>
        <w:tabs>
          <w:tab w:val="clear" w:pos="4536"/>
        </w:tabs>
      </w:pPr>
      <w:r w:rsidRPr="000D69D9">
        <w:t xml:space="preserve">Si </w:t>
      </w:r>
      <w:r w:rsidR="001B7725" w:rsidRPr="000D69D9">
        <w:t>richiede</w:t>
      </w:r>
      <w:r w:rsidRPr="000D69D9">
        <w:t xml:space="preserve"> di trasmettere l’elenco controllato</w:t>
      </w:r>
      <w:r w:rsidR="00300D53" w:rsidRPr="000D69D9">
        <w:t xml:space="preserve"> del personale di cui sopra</w:t>
      </w:r>
      <w:r w:rsidRPr="000D69D9">
        <w:t xml:space="preserve"> e relativi curricula vitae comprensivi dei certificati o altri attestati di qualifica dai quali emergano le compet</w:t>
      </w:r>
      <w:r w:rsidR="00300D53" w:rsidRPr="000D69D9">
        <w:t xml:space="preserve">enze relative alla presente DA. </w:t>
      </w:r>
      <w:r w:rsidR="00300D53" w:rsidRPr="000D69D9">
        <w:rPr>
          <w:u w:val="single"/>
        </w:rPr>
        <w:t>La documentazione deve essere comprensiva delle schede di qualifica</w:t>
      </w:r>
      <w:r w:rsidR="00300D53" w:rsidRPr="000D69D9">
        <w:t xml:space="preserve">. </w:t>
      </w:r>
    </w:p>
    <w:p w:rsidR="00300D53" w:rsidRPr="000D69D9" w:rsidRDefault="00300D53" w:rsidP="00300D53">
      <w:pPr>
        <w:widowControl w:val="0"/>
        <w:tabs>
          <w:tab w:val="left" w:pos="0"/>
          <w:tab w:val="left" w:pos="4536"/>
        </w:tabs>
        <w:rPr>
          <w:szCs w:val="18"/>
        </w:rPr>
      </w:pPr>
      <w:r w:rsidRPr="000D69D9">
        <w:rPr>
          <w:szCs w:val="18"/>
        </w:rPr>
        <w:t>Allegato N°: ……… (obbligatorio)</w:t>
      </w:r>
    </w:p>
    <w:p w:rsidR="00E5632D" w:rsidRPr="000D69D9" w:rsidRDefault="00E5632D" w:rsidP="00E5632D">
      <w:pPr>
        <w:pStyle w:val="Titolo2"/>
      </w:pPr>
      <w:r w:rsidRPr="000D69D9">
        <w:t>Organigramma</w:t>
      </w:r>
    </w:p>
    <w:p w:rsidR="00E5632D" w:rsidRPr="000D69D9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0D69D9">
        <w:rPr>
          <w:szCs w:val="18"/>
        </w:rPr>
        <w:t>Deve essere allegato un Organigramma (e/o documenti correlati) che consenta di identificare chiaramente l’organizzazione dell’Ente richiedente in termini di relazioni gerarchiche (autorità), responsabilità, funzioni e compiti, a partire dagli Organi Direttivi e scendendo all’intera struttura.</w:t>
      </w:r>
    </w:p>
    <w:p w:rsidR="00E5632D" w:rsidRPr="000D69D9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0D69D9">
        <w:rPr>
          <w:szCs w:val="18"/>
        </w:rPr>
        <w:t>L’organigramma deve chiaramente mostrare le relazioni tra il personale responsabile delle attività di verifica, la Direzione dell’Organismo e l’Organo (o persone) responsabili delle decisioni riguardanti il rilascio delle attestazioni di conformità o simili.</w:t>
      </w:r>
    </w:p>
    <w:p w:rsidR="00E5632D" w:rsidRPr="000D69D9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0D69D9">
        <w:rPr>
          <w:szCs w:val="18"/>
        </w:rPr>
        <w:t xml:space="preserve">Questa documentazione deve anche contenere i nomi e le qualifiche delle persone coinvolte nei processi di valutazione e, se applicabile, </w:t>
      </w:r>
      <w:r w:rsidR="00850FFC">
        <w:rPr>
          <w:szCs w:val="18"/>
        </w:rPr>
        <w:t xml:space="preserve">gli Enti </w:t>
      </w:r>
      <w:r w:rsidRPr="000D69D9">
        <w:rPr>
          <w:szCs w:val="18"/>
        </w:rPr>
        <w:t>da essi rappresentati (quando esterni all’Organismo richiedente).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0D69D9">
        <w:rPr>
          <w:szCs w:val="18"/>
        </w:rPr>
        <w:t>Allegato N°: ……… (obbligatorio)</w:t>
      </w:r>
    </w:p>
    <w:p w:rsidR="00E5632D" w:rsidRPr="000D69D9" w:rsidRDefault="00E5632D" w:rsidP="00E5632D">
      <w:pPr>
        <w:pStyle w:val="Titolo1"/>
      </w:pPr>
      <w:r w:rsidRPr="000D69D9">
        <w:t>ATTIVITÀ DI VALUTAZIONE E DECISIONE SULLA CERTIFICAZIONE</w:t>
      </w:r>
    </w:p>
    <w:p w:rsidR="00E5632D" w:rsidRPr="000D69D9" w:rsidRDefault="00E5632D" w:rsidP="00DB790F">
      <w:pPr>
        <w:pStyle w:val="Titolo2"/>
      </w:pPr>
      <w:r w:rsidRPr="000D69D9">
        <w:t>La funzione (persona singola o organo collettivo) responsabile per le decisioni finali sul rilascio dei documenti di attestazione della conformità e relativi curricula vitae.</w:t>
      </w:r>
      <w:r w:rsidR="0063644C" w:rsidRPr="000D69D9">
        <w:t xml:space="preserve"> </w:t>
      </w:r>
      <w:r w:rsidR="00DB790F">
        <w:rPr>
          <w:caps w:val="0"/>
          <w:u w:val="single"/>
        </w:rPr>
        <w:t>S</w:t>
      </w:r>
      <w:r w:rsidR="00DB790F" w:rsidRPr="000D69D9">
        <w:rPr>
          <w:caps w:val="0"/>
          <w:u w:val="single"/>
        </w:rPr>
        <w:t>i richiede di trasmettere anche la procedura/regolamento o documento equivalente di funzionamento del comitato tecnico di delibera</w:t>
      </w:r>
      <w:r w:rsidR="0063644C" w:rsidRPr="000D69D9">
        <w:t xml:space="preserve">. </w:t>
      </w:r>
    </w:p>
    <w:p w:rsidR="00E5632D" w:rsidRDefault="0063644C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0D69D9">
        <w:rPr>
          <w:szCs w:val="18"/>
        </w:rPr>
        <w:t>Allegati</w:t>
      </w:r>
      <w:r w:rsidR="00E5632D" w:rsidRPr="000D69D9">
        <w:rPr>
          <w:szCs w:val="18"/>
        </w:rPr>
        <w:t xml:space="preserve"> N°: ……… (obbligatorio)</w:t>
      </w:r>
    </w:p>
    <w:p w:rsidR="0063644C" w:rsidRPr="000D69D9" w:rsidRDefault="00E5632D" w:rsidP="00DB790F">
      <w:pPr>
        <w:pStyle w:val="Titolo2"/>
      </w:pPr>
      <w:r w:rsidRPr="000D69D9">
        <w:lastRenderedPageBreak/>
        <w:t>La composizione dell’Organo (Comitato o Meccanismo di salvaguardia dell’imparzialità) rappresentativo delle parti interessate deve essere descritta, specificando, per ogni membro, la parte rappresentata.</w:t>
      </w:r>
      <w:r w:rsidR="0063644C" w:rsidRPr="000D69D9">
        <w:t xml:space="preserve"> </w:t>
      </w:r>
      <w:r w:rsidR="00DB790F">
        <w:rPr>
          <w:caps w:val="0"/>
          <w:u w:val="single"/>
        </w:rPr>
        <w:t>S</w:t>
      </w:r>
      <w:r w:rsidR="00DB790F" w:rsidRPr="000D69D9">
        <w:rPr>
          <w:caps w:val="0"/>
          <w:u w:val="single"/>
        </w:rPr>
        <w:t>i richiede di trasmettere anche la procedura/regolamento o documento equivalente di funzionamento dell’organo di salvaguardia dell’imparzialità o altro meccanismo di salvaguardia dell’imparzialità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0D69D9">
        <w:rPr>
          <w:szCs w:val="18"/>
        </w:rPr>
        <w:t>A</w:t>
      </w:r>
      <w:r w:rsidR="0063644C" w:rsidRPr="000D69D9">
        <w:rPr>
          <w:szCs w:val="18"/>
        </w:rPr>
        <w:t>llegati</w:t>
      </w:r>
      <w:r w:rsidRPr="000D69D9">
        <w:rPr>
          <w:szCs w:val="18"/>
        </w:rPr>
        <w:t xml:space="preserve"> N°: ……… (obbligatorio)</w:t>
      </w:r>
    </w:p>
    <w:p w:rsidR="00E5632D" w:rsidRPr="00B523F6" w:rsidRDefault="00E5632D" w:rsidP="00DB790F">
      <w:pPr>
        <w:pStyle w:val="Titolo2"/>
      </w:pPr>
      <w:r w:rsidRPr="00B523F6">
        <w:t>Il Personale che ha “potere di veto” sul rilascio di certificazioni per gli schemi EN 9100, EN 9110 e EN 9120 e relativo curriculum vitae.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716D57">
        <w:rPr>
          <w:szCs w:val="18"/>
        </w:rPr>
        <w:t>Allegato N</w:t>
      </w:r>
      <w:r>
        <w:rPr>
          <w:szCs w:val="18"/>
        </w:rPr>
        <w:t>°</w:t>
      </w:r>
      <w:r w:rsidRPr="00716D57">
        <w:rPr>
          <w:szCs w:val="18"/>
        </w:rPr>
        <w:t>:</w:t>
      </w:r>
      <w:r>
        <w:rPr>
          <w:szCs w:val="18"/>
        </w:rPr>
        <w:t xml:space="preserve"> </w:t>
      </w:r>
      <w:r w:rsidRPr="00716D57">
        <w:rPr>
          <w:szCs w:val="18"/>
        </w:rPr>
        <w:t>……… (obbligatorio)</w:t>
      </w:r>
    </w:p>
    <w:p w:rsidR="00E5632D" w:rsidRPr="001B4974" w:rsidRDefault="00300D53" w:rsidP="00E5632D">
      <w:pPr>
        <w:pStyle w:val="Titolo2"/>
      </w:pPr>
      <w:r>
        <w:t>Subappalti</w:t>
      </w:r>
      <w:r w:rsidR="00E5632D" w:rsidRPr="001B4974">
        <w:t xml:space="preserve"> </w:t>
      </w:r>
    </w:p>
    <w:p w:rsidR="00E5632D" w:rsidRPr="000D69D9" w:rsidRDefault="00E5632D" w:rsidP="00B02471">
      <w:pPr>
        <w:pStyle w:val="Titolo3"/>
      </w:pPr>
      <w:r w:rsidRPr="000D69D9">
        <w:t xml:space="preserve">Elenco delle Organizzazioni </w:t>
      </w:r>
      <w:r w:rsidR="001B7725" w:rsidRPr="000D69D9">
        <w:t>in subappalto</w:t>
      </w:r>
    </w:p>
    <w:p w:rsidR="00E5632D" w:rsidRPr="000D69D9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0D69D9">
        <w:rPr>
          <w:szCs w:val="18"/>
        </w:rPr>
        <w:t>(</w:t>
      </w:r>
      <w:r w:rsidR="001B7725" w:rsidRPr="000D69D9">
        <w:rPr>
          <w:szCs w:val="18"/>
        </w:rPr>
        <w:t xml:space="preserve">Si </w:t>
      </w:r>
      <w:r w:rsidR="001B7725" w:rsidRPr="000D69D9">
        <w:t xml:space="preserve">richiede di trasmettere l’elenco controllato delle organizzazioni </w:t>
      </w:r>
      <w:r w:rsidRPr="000D69D9">
        <w:rPr>
          <w:szCs w:val="18"/>
        </w:rPr>
        <w:t>cui vengono affidate attività di valutazione della conformità incluse nello scopo di accreditamento</w:t>
      </w:r>
      <w:r w:rsidR="001B7725" w:rsidRPr="000D69D9">
        <w:rPr>
          <w:szCs w:val="18"/>
        </w:rPr>
        <w:t>,</w:t>
      </w:r>
      <w:r w:rsidRPr="000D69D9">
        <w:rPr>
          <w:szCs w:val="18"/>
        </w:rPr>
        <w:t xml:space="preserve"> </w:t>
      </w:r>
      <w:r w:rsidR="001B7725" w:rsidRPr="000D69D9">
        <w:rPr>
          <w:szCs w:val="18"/>
        </w:rPr>
        <w:t xml:space="preserve">della presente domanda, </w:t>
      </w:r>
      <w:r w:rsidRPr="000D69D9">
        <w:rPr>
          <w:szCs w:val="18"/>
        </w:rPr>
        <w:t>specificando la ragione sociale</w:t>
      </w:r>
      <w:r w:rsidR="001B7725" w:rsidRPr="000D69D9">
        <w:rPr>
          <w:szCs w:val="18"/>
        </w:rPr>
        <w:t>, la tipologia (centro d’esame, società di auditing ecc..)</w:t>
      </w:r>
      <w:r w:rsidRPr="000D69D9">
        <w:rPr>
          <w:szCs w:val="18"/>
        </w:rPr>
        <w:t xml:space="preserve"> e</w:t>
      </w:r>
      <w:r w:rsidRPr="001B4974">
        <w:rPr>
          <w:szCs w:val="18"/>
        </w:rPr>
        <w:t xml:space="preserve"> gli indirizzi e indicando se accreditate o no. Per gli Organismi Accreditati, indicare il nome dell’Ente di Accreditamento, il numero e la data di rilascio del documento di Accreditamento e lo scopo </w:t>
      </w:r>
      <w:r w:rsidRPr="000D69D9">
        <w:rPr>
          <w:szCs w:val="18"/>
        </w:rPr>
        <w:t>dell’accreditamento (in sintesi).</w:t>
      </w:r>
      <w:r w:rsidR="001B7725" w:rsidRPr="000D69D9">
        <w:rPr>
          <w:szCs w:val="18"/>
        </w:rPr>
        <w:t xml:space="preserve"> </w:t>
      </w:r>
    </w:p>
    <w:p w:rsidR="001B7725" w:rsidRPr="000D69D9" w:rsidRDefault="001B7725" w:rsidP="001B7725">
      <w:pPr>
        <w:pStyle w:val="Titolo3"/>
      </w:pPr>
      <w:r w:rsidRPr="000D69D9">
        <w:t>Allegare la procedura che definisce i criteri e le modalità di qualifica e riconoscimento delle organizzazioni sopra indicate (centri d’esame, società di auditing, ecc..), inclusi i rapporti contrattuali.</w:t>
      </w:r>
    </w:p>
    <w:p w:rsidR="00E5632D" w:rsidRPr="000D69D9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0D69D9">
        <w:rPr>
          <w:szCs w:val="18"/>
        </w:rPr>
        <w:t>Allegato N°: ……… (obbligatorio)</w:t>
      </w:r>
    </w:p>
    <w:p w:rsidR="001B7725" w:rsidRPr="000D69D9" w:rsidRDefault="001B7725" w:rsidP="001B7725">
      <w:pPr>
        <w:pStyle w:val="Titolo3"/>
      </w:pPr>
      <w:r w:rsidRPr="000D69D9">
        <w:t>Elenco dei Laboratori di prova e taratura in subappalto</w:t>
      </w:r>
    </w:p>
    <w:p w:rsidR="00E5632D" w:rsidRPr="000D69D9" w:rsidRDefault="00E5632D" w:rsidP="001B7725">
      <w:pPr>
        <w:pStyle w:val="Titolo3"/>
        <w:numPr>
          <w:ilvl w:val="0"/>
          <w:numId w:val="0"/>
        </w:numPr>
        <w:spacing w:before="120"/>
        <w:rPr>
          <w:b w:val="0"/>
          <w:sz w:val="18"/>
          <w:szCs w:val="18"/>
        </w:rPr>
      </w:pPr>
      <w:r w:rsidRPr="000D69D9">
        <w:rPr>
          <w:b w:val="0"/>
          <w:sz w:val="18"/>
          <w:szCs w:val="18"/>
        </w:rPr>
        <w:t>Per ogni categoria, schema, settore di accreditamento richiesto, specificare, nei termini applicabili, il nome e l’indirizzo dei Laboratori utilizzati per le attività di valutazione della conformità, indicando se interni od esterni all’</w:t>
      </w:r>
      <w:r w:rsidR="005E2767" w:rsidRPr="000D69D9">
        <w:rPr>
          <w:b w:val="0"/>
          <w:sz w:val="18"/>
          <w:szCs w:val="18"/>
        </w:rPr>
        <w:t xml:space="preserve"> Organismo</w:t>
      </w:r>
      <w:r w:rsidRPr="000D69D9">
        <w:rPr>
          <w:b w:val="0"/>
          <w:sz w:val="18"/>
          <w:szCs w:val="18"/>
        </w:rPr>
        <w:t xml:space="preserve"> richiedente ed il relativo stato di accreditamento.</w:t>
      </w:r>
    </w:p>
    <w:p w:rsidR="00E5632D" w:rsidRPr="000D69D9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0D69D9">
        <w:rPr>
          <w:szCs w:val="18"/>
        </w:rPr>
        <w:t xml:space="preserve">Per i Laboratori accreditati, indicare il nome dell’Ente di Accreditamento, il numero e la data di rilascio del certificato di accreditamento e lo scopo dell’accreditamento (prove e tarature accreditate). </w:t>
      </w:r>
    </w:p>
    <w:p w:rsidR="00E5632D" w:rsidRPr="000D69D9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0D69D9">
        <w:rPr>
          <w:szCs w:val="18"/>
        </w:rPr>
        <w:t>Allegato N°: ……… (obbligatorio)</w:t>
      </w:r>
    </w:p>
    <w:p w:rsidR="00E5632D" w:rsidRPr="000D69D9" w:rsidRDefault="00E5632D" w:rsidP="00E5632D">
      <w:pPr>
        <w:pStyle w:val="Titolo3"/>
      </w:pPr>
      <w:r w:rsidRPr="000D69D9">
        <w:t>Allegare la procedura che definisce i criteri e le modalità di qualifica e riconoscimento dei Laboratori, inclusi i rapporti contrattuali.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0D69D9">
        <w:rPr>
          <w:szCs w:val="18"/>
        </w:rPr>
        <w:t>Allegato N°: ……… (obbligatorio)</w:t>
      </w:r>
    </w:p>
    <w:p w:rsidR="00E5632D" w:rsidRDefault="009F635F" w:rsidP="00E5632D">
      <w:pPr>
        <w:pStyle w:val="Titolo1"/>
      </w:pPr>
      <w:r>
        <w:lastRenderedPageBreak/>
        <w:t xml:space="preserve">ALTRA </w:t>
      </w:r>
      <w:r w:rsidR="00E5632D" w:rsidRPr="001B4974">
        <w:t>DOCUMENTAZIONE DA ALLEGARE ALLA DOMANDA</w:t>
      </w:r>
      <w:r w:rsidR="009E41C8">
        <w:t xml:space="preserve"> (</w:t>
      </w:r>
      <w:r w:rsidR="009E41C8">
        <w:rPr>
          <w:caps w:val="0"/>
        </w:rPr>
        <w:t>oltre agli allegati obbligatori già richiesti nei punti precedenti</w:t>
      </w:r>
      <w:r w:rsidR="009E41C8">
        <w:t xml:space="preserve">):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949"/>
        <w:gridCol w:w="3111"/>
      </w:tblGrid>
      <w:tr w:rsidR="00BB5518" w:rsidTr="009F635F">
        <w:tc>
          <w:tcPr>
            <w:tcW w:w="5949" w:type="dxa"/>
          </w:tcPr>
          <w:p w:rsidR="00BB5518" w:rsidRPr="009F635F" w:rsidRDefault="009F635F" w:rsidP="009F635F">
            <w:pPr>
              <w:rPr>
                <w:b/>
              </w:rPr>
            </w:pPr>
            <w:r w:rsidRPr="009F635F">
              <w:rPr>
                <w:b/>
              </w:rPr>
              <w:t xml:space="preserve">TIPO di ALLEGATO </w:t>
            </w:r>
          </w:p>
        </w:tc>
        <w:tc>
          <w:tcPr>
            <w:tcW w:w="3111" w:type="dxa"/>
          </w:tcPr>
          <w:p w:rsidR="00BB5518" w:rsidRPr="009F635F" w:rsidRDefault="009F635F" w:rsidP="009F635F">
            <w:pPr>
              <w:rPr>
                <w:b/>
              </w:rPr>
            </w:pPr>
            <w:r>
              <w:rPr>
                <w:b/>
              </w:rPr>
              <w:t xml:space="preserve">Indicare il </w:t>
            </w:r>
            <w:r w:rsidR="00BB5518" w:rsidRPr="009F635F">
              <w:rPr>
                <w:b/>
              </w:rPr>
              <w:t xml:space="preserve">n. </w:t>
            </w:r>
            <w:r w:rsidRPr="009F635F">
              <w:rPr>
                <w:b/>
              </w:rPr>
              <w:t>dell’allegato o altra info a supporto per l’identificazione dei documenti eventualmente già disponibili sul sito web di ACCREDIA</w:t>
            </w:r>
            <w:r w:rsidR="009E41C8">
              <w:rPr>
                <w:b/>
              </w:rPr>
              <w:t xml:space="preserve"> </w:t>
            </w:r>
            <w:r w:rsidRPr="009F635F">
              <w:rPr>
                <w:b/>
              </w:rPr>
              <w:t>- Area Organismi accreditati</w:t>
            </w:r>
          </w:p>
        </w:tc>
      </w:tr>
      <w:tr w:rsidR="00BB5518" w:rsidTr="009F635F">
        <w:tc>
          <w:tcPr>
            <w:tcW w:w="5949" w:type="dxa"/>
          </w:tcPr>
          <w:p w:rsidR="00BB5518" w:rsidRDefault="009E41C8" w:rsidP="009E41C8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</w:pPr>
            <w:r>
              <w:t>Lista e</w:t>
            </w:r>
            <w:r w:rsidR="00BB5518">
              <w:t>lenco degli Allegati</w:t>
            </w:r>
          </w:p>
        </w:tc>
        <w:tc>
          <w:tcPr>
            <w:tcW w:w="3111" w:type="dxa"/>
          </w:tcPr>
          <w:p w:rsidR="00BB5518" w:rsidRDefault="00BB5518" w:rsidP="00BB5518"/>
        </w:tc>
      </w:tr>
      <w:tr w:rsidR="009F635F" w:rsidTr="009F635F">
        <w:tc>
          <w:tcPr>
            <w:tcW w:w="5949" w:type="dxa"/>
          </w:tcPr>
          <w:p w:rsidR="009F635F" w:rsidRPr="001B4974" w:rsidRDefault="009F635F" w:rsidP="009F635F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  <w:ind w:left="29"/>
            </w:pPr>
            <w:r w:rsidRPr="001B4974">
              <w:t xml:space="preserve">Statuto o altro documento equivalente </w:t>
            </w:r>
            <w:r w:rsidRPr="00D1282A">
              <w:t>(</w:t>
            </w:r>
            <w:r w:rsidRPr="00D1282A">
              <w:rPr>
                <w:i/>
              </w:rPr>
              <w:t>richiesto solo in caso di accreditamento. Se l’Organismo risulta già accreditato per altri schemi indicare l’ultima edizione caricata nel sito web di ACCREDIA- Area Organismi accreditati</w:t>
            </w:r>
            <w:r w:rsidR="009E41C8">
              <w:t>)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1B4974" w:rsidRDefault="009F635F" w:rsidP="00BB5518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</w:pPr>
            <w:r w:rsidRPr="001B4974">
              <w:t xml:space="preserve">Ultimo Bilancio disponibile o </w:t>
            </w:r>
            <w:r w:rsidRPr="00D1282A">
              <w:rPr>
                <w:i/>
              </w:rPr>
              <w:t xml:space="preserve">documenti equivalenti </w:t>
            </w:r>
            <w:r w:rsidRPr="00D1282A">
              <w:t>(</w:t>
            </w:r>
            <w:r w:rsidRPr="00D1282A">
              <w:rPr>
                <w:i/>
              </w:rPr>
              <w:t>richiesto solo in fase di accreditamento</w:t>
            </w:r>
            <w:r w:rsidRPr="00D1282A">
              <w:t>)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EC6E01" w:rsidTr="009F635F">
        <w:tc>
          <w:tcPr>
            <w:tcW w:w="5949" w:type="dxa"/>
          </w:tcPr>
          <w:p w:rsidR="00EC6E01" w:rsidRPr="001B4974" w:rsidRDefault="00EC6E01" w:rsidP="00BB5518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</w:pPr>
            <w:r>
              <w:t>Visura camerale</w:t>
            </w:r>
            <w:r w:rsidR="00887E50">
              <w:t xml:space="preserve"> </w:t>
            </w:r>
            <w:r w:rsidR="00887E50" w:rsidRPr="00D1282A">
              <w:t>(</w:t>
            </w:r>
            <w:r w:rsidR="00887E50" w:rsidRPr="00D1282A">
              <w:rPr>
                <w:i/>
              </w:rPr>
              <w:t>richiesto solo in fase di accreditamento</w:t>
            </w:r>
            <w:r w:rsidR="00887E50" w:rsidRPr="00D1282A">
              <w:t>)</w:t>
            </w:r>
            <w:bookmarkStart w:id="8" w:name="_GoBack"/>
            <w:bookmarkEnd w:id="8"/>
            <w:r>
              <w:t xml:space="preserve"> </w:t>
            </w:r>
          </w:p>
        </w:tc>
        <w:tc>
          <w:tcPr>
            <w:tcW w:w="3111" w:type="dxa"/>
          </w:tcPr>
          <w:p w:rsidR="00EC6E01" w:rsidRDefault="00EC6E01" w:rsidP="00BB5518"/>
        </w:tc>
      </w:tr>
      <w:tr w:rsidR="009F635F" w:rsidTr="009F635F">
        <w:tc>
          <w:tcPr>
            <w:tcW w:w="5949" w:type="dxa"/>
          </w:tcPr>
          <w:p w:rsidR="009F635F" w:rsidRPr="001B4974" w:rsidRDefault="009F635F" w:rsidP="00BB5518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</w:pPr>
            <w:r w:rsidRPr="001B4974">
              <w:t xml:space="preserve">Polizza assicurativa </w:t>
            </w:r>
            <w:r w:rsidRPr="00D1282A">
              <w:rPr>
                <w:i/>
              </w:rPr>
              <w:t>(richiesto solo in fase di accreditamento)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1B4974" w:rsidRDefault="009F635F" w:rsidP="009F635F">
            <w:pPr>
              <w:pStyle w:val="Punt1b"/>
              <w:numPr>
                <w:ilvl w:val="0"/>
                <w:numId w:val="0"/>
              </w:numPr>
            </w:pPr>
            <w:r w:rsidRPr="003066A9">
              <w:t>Elenco delle Procedure, istruzioni operative e altri documenti applicabili alle attività dell’Organismo (</w:t>
            </w:r>
            <w:r>
              <w:rPr>
                <w:i/>
              </w:rPr>
              <w:t>allegare solo i</w:t>
            </w:r>
            <w:r w:rsidRPr="00D1282A">
              <w:rPr>
                <w:i/>
              </w:rPr>
              <w:t xml:space="preserve">n </w:t>
            </w:r>
            <w:r>
              <w:rPr>
                <w:i/>
              </w:rPr>
              <w:t>fase</w:t>
            </w:r>
            <w:r w:rsidRPr="00D1282A">
              <w:rPr>
                <w:i/>
              </w:rPr>
              <w:t xml:space="preserve"> di accreditamento</w:t>
            </w:r>
            <w:r w:rsidR="009E41C8">
              <w:t>)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1B4974" w:rsidRDefault="009F635F" w:rsidP="009F635F">
            <w:pPr>
              <w:pStyle w:val="Punt1b"/>
              <w:numPr>
                <w:ilvl w:val="0"/>
                <w:numId w:val="0"/>
              </w:numPr>
            </w:pPr>
            <w:r w:rsidRPr="003066A9">
              <w:t xml:space="preserve">Manuale del Sistema di Gestione </w:t>
            </w:r>
            <w:r w:rsidRPr="00D1282A">
              <w:rPr>
                <w:i/>
              </w:rPr>
              <w:t>(può essere redatto secondo differenti criteri; deve includere i riferimenti alle procedure sopra menzionate) - (allegare solo in caso di accreditamento. Se l’Organismo risulta già accreditato per altri schemi indicare l’ultima edizione caricata nel sito web di ACCREDIA- Area Organismi accreditati)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3066A9" w:rsidRDefault="009F635F" w:rsidP="009F635F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</w:pPr>
            <w:r w:rsidRPr="001B4974">
              <w:t>Procedura/Regolamento o documento equivalente di funzionamento del Riesame d</w:t>
            </w:r>
            <w:r>
              <w:t xml:space="preserve">ella Domanda di Certificazione </w:t>
            </w:r>
            <w:r w:rsidRPr="00D1282A">
              <w:t>(</w:t>
            </w:r>
            <w:r w:rsidRPr="00D1282A">
              <w:rPr>
                <w:i/>
              </w:rPr>
              <w:t>allegare solo in caso di accreditamento. Se l’Organismo risulta già accreditato per altri schemi indicare l’ultima edizione caricata nel sito web di ACCREDIA- Area Organismi accreditati</w:t>
            </w:r>
            <w:r w:rsidRPr="00D1282A">
              <w:t>)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1B4974" w:rsidRDefault="009F635F" w:rsidP="009F635F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</w:pPr>
            <w:r w:rsidRPr="001B4974">
              <w:t>Procedura di qualifica degli Ispettori/Commissari di Esame ed Esperti o documenti equivalenti (</w:t>
            </w:r>
            <w:r w:rsidRPr="00D1282A">
              <w:rPr>
                <w:i/>
              </w:rPr>
              <w:t xml:space="preserve">allegare sia in caso di accreditamento che di estensione dell’accreditamento. Se l’Organismo risulta già accreditato per altri schemi indicare </w:t>
            </w:r>
            <w:r w:rsidRPr="00D1282A">
              <w:rPr>
                <w:i/>
              </w:rPr>
              <w:lastRenderedPageBreak/>
              <w:t>l’ultima edizione caricata nel sito web di ACCREDIA- Area Organismi accreditati</w:t>
            </w:r>
            <w:r w:rsidR="009E41C8">
              <w:t>)</w:t>
            </w:r>
          </w:p>
          <w:p w:rsidR="009F635F" w:rsidRPr="001B4974" w:rsidRDefault="009F635F" w:rsidP="009F635F">
            <w:pPr>
              <w:pStyle w:val="Punt1b"/>
              <w:numPr>
                <w:ilvl w:val="0"/>
                <w:numId w:val="0"/>
              </w:numPr>
              <w:ind w:left="29"/>
            </w:pPr>
            <w:r w:rsidRPr="003066A9">
              <w:t>Regolamenti Generali per la gestione delle attività di valutazione (es. Regolamento per la Certificazione di SGQ, Regolamento per la Certificazione di SGA, Regolamento per la Certificazione di PRD, PRS, ecc.</w:t>
            </w:r>
            <w:r>
              <w:t>.</w:t>
            </w:r>
            <w:r w:rsidRPr="003066A9">
              <w:t>.) - (</w:t>
            </w:r>
            <w:r w:rsidRPr="00D1282A">
              <w:rPr>
                <w:i/>
              </w:rPr>
              <w:t>allegare sia in caso di accreditamento che di estensione. Se l’Organismo risulta già accreditato per altri schemi indicare l’ultima edizione caricata nel sito web di ACCREDIA- Area Organismi accreditati</w:t>
            </w:r>
            <w:r w:rsidR="009E41C8">
              <w:t>)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1B4974" w:rsidRDefault="009F635F" w:rsidP="009F635F">
            <w:pPr>
              <w:pStyle w:val="Punt1b"/>
              <w:numPr>
                <w:ilvl w:val="0"/>
                <w:numId w:val="0"/>
              </w:numPr>
            </w:pPr>
            <w:r w:rsidRPr="003066A9">
              <w:t>Regolamento per l’uso del marchio o documento equivalente (</w:t>
            </w:r>
            <w:r w:rsidRPr="00D1282A">
              <w:rPr>
                <w:i/>
              </w:rPr>
              <w:t>allegare solo in caso di accreditamento. Se l’Organismo risulta già accreditato per altri schemi indicare l’ultima edizione caricata nel sito web di ACCREDIA- Area Organismi accreditati</w:t>
            </w:r>
            <w:r w:rsidR="009E41C8">
              <w:t>)</w:t>
            </w:r>
            <w:r w:rsidRPr="003066A9">
              <w:t xml:space="preserve"> 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3066A9" w:rsidRDefault="009F635F" w:rsidP="009F635F">
            <w:pPr>
              <w:pStyle w:val="Punt1b"/>
              <w:numPr>
                <w:ilvl w:val="0"/>
                <w:numId w:val="0"/>
              </w:numPr>
              <w:ind w:left="29"/>
            </w:pPr>
            <w:r w:rsidRPr="003066A9">
              <w:t>Copia dei modelli impiegati per la definizione contrattuale tra CAB e Clienti (es. questionario informativo, modello offerta, ecc.) (</w:t>
            </w:r>
            <w:r w:rsidRPr="00D1282A">
              <w:rPr>
                <w:i/>
              </w:rPr>
              <w:t>allegare sia in caso di accreditamento che di estensione</w:t>
            </w:r>
            <w:r w:rsidR="009E41C8">
              <w:t>)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3066A9" w:rsidRDefault="009F635F" w:rsidP="009E41C8">
            <w:pPr>
              <w:pStyle w:val="Punt1b"/>
              <w:numPr>
                <w:ilvl w:val="0"/>
                <w:numId w:val="0"/>
              </w:numPr>
            </w:pPr>
            <w:r w:rsidRPr="003066A9">
              <w:t>Copia tipo degli Attestati di conformità, rilasciati dall’Organismo e relativi allegati, se pertinente (es. Certificato di SGQ, Certificato di SGA, Certificato di PRD, Certificato di PRS, ecc.) (</w:t>
            </w:r>
            <w:r w:rsidRPr="00D1282A">
              <w:rPr>
                <w:i/>
              </w:rPr>
              <w:t>allegare sia in caso di accreditamento che di estensione</w:t>
            </w:r>
            <w:r w:rsidR="009E41C8">
              <w:t>)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3066A9" w:rsidRDefault="009F635F" w:rsidP="009F635F">
            <w:pPr>
              <w:pStyle w:val="Punt1b"/>
              <w:numPr>
                <w:ilvl w:val="0"/>
                <w:numId w:val="0"/>
              </w:numPr>
              <w:ind w:left="29"/>
            </w:pPr>
            <w:r w:rsidRPr="003066A9">
              <w:t>Elenco dei Soggetti (organizzazioni o persone) in possesso di Attest</w:t>
            </w:r>
            <w:r>
              <w:t>ati di conformità già rilasciati</w:t>
            </w:r>
            <w:r w:rsidRPr="003066A9">
              <w:t xml:space="preserve"> dall’ Organismo (Clienti dell’Organismo), limitatamente alle attività di valutazione per le quali l’accreditamento è richiesto (es. Elenchi dei Certificati di PRD, Elenchi dei Certificati di PRS, ecc</w:t>
            </w:r>
            <w:r>
              <w:t>.</w:t>
            </w:r>
            <w:r w:rsidRPr="003066A9">
              <w:t>..; per ogni Soggetto/attestato di conformità, devono essere identificati: il nome, l’indirizzo, lo scopo di valutazione, il settore, ecc</w:t>
            </w:r>
            <w:r>
              <w:t>.</w:t>
            </w:r>
            <w:r w:rsidRPr="003066A9">
              <w:t>.., come applicabili; devono essere altresì evidenziate la data di primo rilascio e la data di scadenza) - (</w:t>
            </w:r>
            <w:r w:rsidRPr="00BB5518">
              <w:rPr>
                <w:b/>
                <w:i/>
              </w:rPr>
              <w:t>allegare sia in caso di accreditamento che di estensione dell’accreditamento per certificazioni di PRD/Servizio e PRS</w:t>
            </w:r>
            <w:r w:rsidR="006E2E7B">
              <w:t>)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3066A9" w:rsidRDefault="009F635F" w:rsidP="009F635F">
            <w:pPr>
              <w:pStyle w:val="Punt1b"/>
              <w:numPr>
                <w:ilvl w:val="0"/>
                <w:numId w:val="0"/>
              </w:numPr>
            </w:pPr>
            <w:r w:rsidRPr="009E41C8">
              <w:t xml:space="preserve">Elenco degli audit ai Soggetti (organizzazioni), limitatamente alle attività di valutazione per le quali l’accreditamento è richiesto (devono essere identificati: il nome, l’indirizzo, lo scopo di valutazione, il settore, il tipo di audit: es. audit di stage 1, stage 2, sorveglianza, rinnovo, ecc.., </w:t>
            </w:r>
            <w:r w:rsidRPr="009E41C8">
              <w:rPr>
                <w:u w:val="single"/>
              </w:rPr>
              <w:t>la data e/o periodo degli audit già svolti e/o da pianificare</w:t>
            </w:r>
            <w:r w:rsidRPr="009E41C8">
              <w:t xml:space="preserve"> ed il Gruppo di Verifica incaricato dal CAB (</w:t>
            </w:r>
            <w:r w:rsidRPr="009E41C8">
              <w:rPr>
                <w:i/>
              </w:rPr>
              <w:t xml:space="preserve">allegare, </w:t>
            </w:r>
            <w:r w:rsidRPr="009E41C8">
              <w:rPr>
                <w:i/>
                <w:u w:val="single"/>
              </w:rPr>
              <w:t>ove applicabile</w:t>
            </w:r>
            <w:r w:rsidRPr="009E41C8">
              <w:rPr>
                <w:i/>
              </w:rPr>
              <w:t>, sia in caso di accreditamento che di estensione dell’accreditamento per certificazioni di sistema di gestione</w:t>
            </w:r>
            <w:r w:rsidRPr="009E41C8">
              <w:t>)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9F635F" w:rsidRDefault="009F635F" w:rsidP="009E41C8">
            <w:pPr>
              <w:pStyle w:val="Punt1b"/>
              <w:keepNext/>
              <w:keepLines/>
              <w:numPr>
                <w:ilvl w:val="0"/>
                <w:numId w:val="0"/>
              </w:numPr>
              <w:ind w:left="28"/>
              <w:rPr>
                <w:highlight w:val="yellow"/>
              </w:rPr>
            </w:pPr>
            <w:r w:rsidRPr="009E41C8">
              <w:lastRenderedPageBreak/>
              <w:t xml:space="preserve">Per lo schema FSM si ricorda che, in accordo al par. 7.7.2 f) del documento IAF MD 16, l’OdC per presentare domanda di accreditamento o di estensione, deve </w:t>
            </w:r>
            <w:r w:rsidR="006E2E7B">
              <w:t xml:space="preserve">dare </w:t>
            </w:r>
            <w:r w:rsidRPr="009E41C8">
              <w:t xml:space="preserve">dimostrazione di avere almeno una domanda di certificazione attiva o potenziale nella categoria per la quale richiede l’ </w:t>
            </w:r>
            <w:r w:rsidR="009E41C8" w:rsidRPr="009E41C8">
              <w:t>accreditamento. S</w:t>
            </w:r>
            <w:r w:rsidRPr="009E41C8">
              <w:t xml:space="preserve">i precisa che, in caso di certificazione già emessa è sufficiente l’invio del certificato, in caso di pratica in gestione è necessario l’invio </w:t>
            </w:r>
            <w:r w:rsidR="009E41C8" w:rsidRPr="009E41C8">
              <w:t>del contratto di certificazione</w:t>
            </w:r>
            <w:r w:rsidRPr="009E41C8">
              <w:t xml:space="preserve"> 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9F635F" w:rsidRDefault="009F635F" w:rsidP="009F635F">
            <w:pPr>
              <w:pStyle w:val="Punt1b"/>
              <w:numPr>
                <w:ilvl w:val="0"/>
                <w:numId w:val="0"/>
              </w:numPr>
            </w:pPr>
            <w:r w:rsidRPr="003066A9">
              <w:t>Per lo schema PRS, relazione che soddisfi il punto 8 della ISO/IEC 17024:2012 e i requisiti di cui al § 2.2.4 del Regolamento RG-01-02 (</w:t>
            </w:r>
            <w:r w:rsidRPr="00D1282A">
              <w:rPr>
                <w:i/>
              </w:rPr>
              <w:t>allegare sia in caso di accreditamento che di estensione</w:t>
            </w:r>
            <w:r>
              <w:t>)</w:t>
            </w:r>
          </w:p>
        </w:tc>
        <w:tc>
          <w:tcPr>
            <w:tcW w:w="3111" w:type="dxa"/>
          </w:tcPr>
          <w:p w:rsidR="009F635F" w:rsidRDefault="009F635F" w:rsidP="00BB5518"/>
        </w:tc>
      </w:tr>
      <w:tr w:rsidR="009F635F" w:rsidTr="009F635F">
        <w:tc>
          <w:tcPr>
            <w:tcW w:w="5949" w:type="dxa"/>
          </w:tcPr>
          <w:p w:rsidR="009F635F" w:rsidRPr="003066A9" w:rsidRDefault="009F635F" w:rsidP="009F635F">
            <w:pPr>
              <w:pStyle w:val="Punt1b"/>
              <w:numPr>
                <w:ilvl w:val="0"/>
                <w:numId w:val="0"/>
              </w:numPr>
            </w:pPr>
            <w:r w:rsidRPr="003066A9">
              <w:t>Per la richiesta di nuovi schemi di valutazione della conformità elaborati dal Soggetto richiedente (Scheme Owner), così come le Regole applicabili, occorre compilare anche la domanda DR-02, fornendo tutta la documentazione richiesta dalla procedura PG-13-01 e attenersi ai requisiti previsti dal Regolamento RG-19.</w:t>
            </w:r>
          </w:p>
        </w:tc>
        <w:tc>
          <w:tcPr>
            <w:tcW w:w="3111" w:type="dxa"/>
          </w:tcPr>
          <w:p w:rsidR="009F635F" w:rsidRDefault="009F635F" w:rsidP="00BB5518"/>
        </w:tc>
      </w:tr>
    </w:tbl>
    <w:p w:rsidR="00E5632D" w:rsidRPr="003066A9" w:rsidRDefault="00E5632D" w:rsidP="009F635F">
      <w:pPr>
        <w:widowControl w:val="0"/>
        <w:tabs>
          <w:tab w:val="left" w:pos="0"/>
          <w:tab w:val="left" w:pos="4536"/>
        </w:tabs>
        <w:spacing w:before="180"/>
        <w:rPr>
          <w:szCs w:val="18"/>
        </w:rPr>
      </w:pPr>
      <w:r w:rsidRPr="003066A9">
        <w:rPr>
          <w:b/>
          <w:szCs w:val="18"/>
        </w:rPr>
        <w:t>Nota 1</w:t>
      </w:r>
      <w:r w:rsidRPr="003066A9">
        <w:rPr>
          <w:szCs w:val="18"/>
        </w:rPr>
        <w:t xml:space="preserve">: </w:t>
      </w:r>
      <w:r w:rsidRPr="003066A9">
        <w:rPr>
          <w:i/>
          <w:szCs w:val="18"/>
        </w:rPr>
        <w:t>Nel caso di richiesta di verifica preliminare occorre inviare la stessa documentazione applicabile alle domande di accreditamento</w:t>
      </w:r>
      <w:r w:rsidRPr="003066A9">
        <w:rPr>
          <w:szCs w:val="18"/>
        </w:rPr>
        <w:t>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spacing w:after="0"/>
        <w:rPr>
          <w:szCs w:val="18"/>
        </w:rPr>
      </w:pPr>
      <w:r w:rsidRPr="003066A9">
        <w:rPr>
          <w:b/>
          <w:szCs w:val="18"/>
        </w:rPr>
        <w:t xml:space="preserve">Nota </w:t>
      </w:r>
      <w:r w:rsidR="0059507E">
        <w:rPr>
          <w:b/>
          <w:szCs w:val="18"/>
        </w:rPr>
        <w:t>2</w:t>
      </w:r>
      <w:r w:rsidRPr="003066A9">
        <w:rPr>
          <w:szCs w:val="18"/>
        </w:rPr>
        <w:t xml:space="preserve">: </w:t>
      </w:r>
      <w:r w:rsidRPr="003066A9">
        <w:rPr>
          <w:i/>
          <w:szCs w:val="18"/>
        </w:rPr>
        <w:t>Nel caso di richiesta di trasferimento dell’accreditamento, da altro Ente di accreditamento firmatario degli accordi EA/IAF MLA, è tenuto a presentare domanda di accreditamento secondo le modalità di cui al § 1.2, corredata di tutta la documentazione ivi richiesta, dell’ultimo rapporto di verifica dell’Ente di accreditamento cedente e del Certificato di accreditamento in corso di validità</w:t>
      </w:r>
      <w:r w:rsidRPr="003066A9">
        <w:rPr>
          <w:szCs w:val="18"/>
        </w:rPr>
        <w:t>.</w:t>
      </w:r>
      <w:r>
        <w:rPr>
          <w:szCs w:val="18"/>
        </w:rPr>
        <w:t xml:space="preserve"> </w:t>
      </w:r>
    </w:p>
    <w:p w:rsidR="00E5632D" w:rsidRPr="009F635F" w:rsidRDefault="00E5632D" w:rsidP="009F635F">
      <w:pPr>
        <w:widowControl w:val="0"/>
        <w:tabs>
          <w:tab w:val="left" w:pos="0"/>
          <w:tab w:val="left" w:pos="4536"/>
        </w:tabs>
        <w:spacing w:after="840"/>
        <w:rPr>
          <w:i/>
          <w:szCs w:val="18"/>
        </w:rPr>
      </w:pPr>
      <w:r w:rsidRPr="003066A9">
        <w:rPr>
          <w:i/>
          <w:szCs w:val="18"/>
        </w:rPr>
        <w:t>Nel caso trasferimento dell’accreditamento, da altro Ente di accreditamento non firmatario degli accordi EA/IAF MLA, si applicheranno in toto le prescrizioni dell’accreditamento.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3"/>
        <w:gridCol w:w="1984"/>
      </w:tblGrid>
      <w:tr w:rsidR="00E5632D" w:rsidTr="002117CB">
        <w:tc>
          <w:tcPr>
            <w:tcW w:w="562" w:type="dxa"/>
          </w:tcPr>
          <w:p w:rsidR="00E5632D" w:rsidRDefault="00E5632D" w:rsidP="002117CB">
            <w:pPr>
              <w:spacing w:after="0" w:line="240" w:lineRule="auto"/>
            </w:pPr>
            <w:r>
              <w:t>Rev.:</w:t>
            </w:r>
          </w:p>
        </w:tc>
        <w:tc>
          <w:tcPr>
            <w:tcW w:w="993" w:type="dxa"/>
          </w:tcPr>
          <w:p w:rsidR="00E5632D" w:rsidRDefault="00E5632D" w:rsidP="002117CB">
            <w:pPr>
              <w:spacing w:after="0" w:line="240" w:lineRule="auto"/>
            </w:pPr>
            <w:r>
              <w:t>___</w:t>
            </w:r>
          </w:p>
        </w:tc>
        <w:tc>
          <w:tcPr>
            <w:tcW w:w="1984" w:type="dxa"/>
          </w:tcPr>
          <w:p w:rsidR="00E5632D" w:rsidRDefault="00E5632D" w:rsidP="002117CB">
            <w:pPr>
              <w:spacing w:after="0" w:line="240" w:lineRule="auto"/>
            </w:pPr>
            <w:r>
              <w:t>Data: __ /__ /____</w:t>
            </w:r>
          </w:p>
        </w:tc>
      </w:tr>
    </w:tbl>
    <w:tbl>
      <w:tblPr>
        <w:tblStyle w:val="Grigliatabella1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5632D" w:rsidRPr="00AD62A5" w:rsidTr="009E41C8">
        <w:trPr>
          <w:trHeight w:val="2608"/>
          <w:jc w:val="center"/>
        </w:trPr>
        <w:tc>
          <w:tcPr>
            <w:tcW w:w="4530" w:type="dxa"/>
            <w:vAlign w:val="center"/>
          </w:tcPr>
          <w:p w:rsidR="00E5632D" w:rsidRPr="00AD62A5" w:rsidRDefault="00E5632D" w:rsidP="002117CB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  <w:tc>
          <w:tcPr>
            <w:tcW w:w="4530" w:type="dxa"/>
          </w:tcPr>
          <w:p w:rsidR="00E55C49" w:rsidRPr="0087238E" w:rsidRDefault="00E55C49" w:rsidP="009E41C8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87238E">
              <w:rPr>
                <w:b/>
                <w:szCs w:val="18"/>
              </w:rPr>
              <w:t xml:space="preserve">Timbro del </w:t>
            </w:r>
            <w:r w:rsidR="006E2E7B">
              <w:rPr>
                <w:b/>
                <w:szCs w:val="18"/>
              </w:rPr>
              <w:t>CAB</w:t>
            </w:r>
          </w:p>
          <w:p w:rsidR="00E55C49" w:rsidRPr="0087238E" w:rsidRDefault="00E55C49" w:rsidP="009E41C8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87238E">
              <w:rPr>
                <w:b/>
                <w:szCs w:val="18"/>
              </w:rPr>
              <w:t>Nominativo e firma</w:t>
            </w:r>
          </w:p>
          <w:p w:rsidR="00E5632D" w:rsidRDefault="00E55C49" w:rsidP="009E41C8">
            <w:pPr>
              <w:spacing w:after="0" w:line="240" w:lineRule="auto"/>
              <w:jc w:val="center"/>
              <w:rPr>
                <w:szCs w:val="18"/>
              </w:rPr>
            </w:pPr>
            <w:r w:rsidRPr="0087238E">
              <w:rPr>
                <w:b/>
                <w:szCs w:val="18"/>
              </w:rPr>
              <w:t>del Legale Rappresentante</w:t>
            </w:r>
            <w:r w:rsidR="007A7C3A">
              <w:rPr>
                <w:rStyle w:val="Rimandonotaapidipagina"/>
                <w:b/>
                <w:szCs w:val="18"/>
              </w:rPr>
              <w:footnoteReference w:id="2"/>
            </w:r>
          </w:p>
          <w:p w:rsidR="00E5632D" w:rsidRPr="00AD62A5" w:rsidRDefault="00E5632D" w:rsidP="009E41C8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</w:tr>
    </w:tbl>
    <w:p w:rsidR="00A763E5" w:rsidRDefault="00A763E5" w:rsidP="00E5632D"/>
    <w:sectPr w:rsidR="00A763E5" w:rsidSect="00971C15">
      <w:headerReference w:type="default" r:id="rId12"/>
      <w:pgSz w:w="11906" w:h="16838" w:code="9"/>
      <w:pgMar w:top="2041" w:right="1418" w:bottom="1985" w:left="1418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EC2" w:rsidRDefault="001E2EC2" w:rsidP="00794CB8">
      <w:pPr>
        <w:spacing w:after="0" w:line="240" w:lineRule="auto"/>
      </w:pPr>
      <w:r>
        <w:separator/>
      </w:r>
    </w:p>
  </w:endnote>
  <w:endnote w:type="continuationSeparator" w:id="0">
    <w:p w:rsidR="001E2EC2" w:rsidRDefault="001E2EC2" w:rsidP="007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vertAnchor="page" w:tblpY="15197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2"/>
      <w:gridCol w:w="3022"/>
    </w:tblGrid>
    <w:tr w:rsidR="008D20F5" w:rsidRPr="00E707D1" w:rsidTr="003104F6">
      <w:trPr>
        <w:trHeight w:hRule="exact" w:val="283"/>
      </w:trPr>
      <w:tc>
        <w:tcPr>
          <w:tcW w:w="3022" w:type="dxa"/>
          <w:shd w:val="clear" w:color="auto" w:fill="auto"/>
        </w:tcPr>
        <w:p w:rsidR="008D20F5" w:rsidRPr="00E707D1" w:rsidRDefault="008D20F5" w:rsidP="00B901D6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:rsidR="008D20F5" w:rsidRPr="00E707D1" w:rsidRDefault="008D20F5" w:rsidP="00B901D6">
          <w:pPr>
            <w:pStyle w:val="Pidipagina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:rsidR="008D20F5" w:rsidRPr="00E707D1" w:rsidRDefault="008D20F5" w:rsidP="00B901D6">
          <w:pPr>
            <w:pStyle w:val="Pidipagina"/>
            <w:jc w:val="right"/>
            <w:rPr>
              <w:color w:val="808080"/>
            </w:rPr>
          </w:pPr>
        </w:p>
      </w:tc>
    </w:tr>
    <w:tr w:rsidR="00E5632D" w:rsidRPr="00DA2931" w:rsidTr="003104F6">
      <w:trPr>
        <w:trHeight w:hRule="exact" w:val="227"/>
      </w:trPr>
      <w:tc>
        <w:tcPr>
          <w:tcW w:w="3022" w:type="dxa"/>
          <w:shd w:val="clear" w:color="auto" w:fill="auto"/>
          <w:vAlign w:val="bottom"/>
        </w:tcPr>
        <w:p w:rsidR="00E5632D" w:rsidRPr="00971C15" w:rsidRDefault="00E5632D" w:rsidP="00E5632D">
          <w:pPr>
            <w:pStyle w:val="Pidipagina"/>
          </w:pPr>
          <w:r>
            <w:t>DOMANDE</w:t>
          </w:r>
        </w:p>
      </w:tc>
      <w:tc>
        <w:tcPr>
          <w:tcW w:w="3022" w:type="dxa"/>
          <w:shd w:val="clear" w:color="auto" w:fill="auto"/>
          <w:vAlign w:val="bottom"/>
        </w:tcPr>
        <w:p w:rsidR="00E5632D" w:rsidRPr="003104F6" w:rsidRDefault="00E5632D" w:rsidP="000D5305">
          <w:pPr>
            <w:pStyle w:val="Pidipagina"/>
            <w:jc w:val="center"/>
            <w:rPr>
              <w:lang w:val="it-IT"/>
            </w:rPr>
          </w:pPr>
          <w:r w:rsidRPr="00D36277">
            <w:rPr>
              <w:lang w:val="it-IT"/>
            </w:rPr>
            <w:t>DA-01</w:t>
          </w:r>
          <w:r w:rsidR="000D5305" w:rsidRPr="00D36277">
            <w:rPr>
              <w:lang w:val="it-IT"/>
            </w:rPr>
            <w:t xml:space="preserve"> </w:t>
          </w:r>
          <w:r w:rsidRPr="00D36277">
            <w:rPr>
              <w:lang w:val="it-IT"/>
            </w:rPr>
            <w:t xml:space="preserve">rev. </w:t>
          </w:r>
          <w:r w:rsidR="000D5305" w:rsidRPr="00D36277">
            <w:rPr>
              <w:lang w:val="it-IT"/>
            </w:rPr>
            <w:t>04</w:t>
          </w:r>
        </w:p>
      </w:tc>
      <w:tc>
        <w:tcPr>
          <w:tcW w:w="3022" w:type="dxa"/>
          <w:shd w:val="clear" w:color="auto" w:fill="auto"/>
          <w:vAlign w:val="bottom"/>
        </w:tcPr>
        <w:p w:rsidR="00E5632D" w:rsidRPr="003104F6" w:rsidRDefault="00E5632D" w:rsidP="00E5632D">
          <w:pPr>
            <w:pStyle w:val="Pidipagina"/>
            <w:jc w:val="right"/>
            <w:rPr>
              <w:lang w:val="it-IT"/>
            </w:rPr>
          </w:pPr>
          <w:r w:rsidRPr="003104F6">
            <w:rPr>
              <w:lang w:val="it-IT"/>
            </w:rPr>
            <w:t xml:space="preserve">pag. </w:t>
          </w:r>
          <w:r w:rsidRPr="00971C15">
            <w:fldChar w:fldCharType="begin"/>
          </w:r>
          <w:r w:rsidRPr="003104F6">
            <w:rPr>
              <w:lang w:val="it-IT"/>
            </w:rPr>
            <w:instrText xml:space="preserve"> PAGE   \* MERGEFORMAT </w:instrText>
          </w:r>
          <w:r w:rsidRPr="00971C15">
            <w:fldChar w:fldCharType="separate"/>
          </w:r>
          <w:r w:rsidR="00887E50">
            <w:rPr>
              <w:noProof/>
              <w:lang w:val="it-IT"/>
            </w:rPr>
            <w:t>9</w:t>
          </w:r>
          <w:r w:rsidRPr="00971C15">
            <w:fldChar w:fldCharType="end"/>
          </w:r>
          <w:r w:rsidRPr="003104F6">
            <w:rPr>
              <w:lang w:val="it-IT"/>
            </w:rPr>
            <w:t>/</w:t>
          </w:r>
          <w:r>
            <w:fldChar w:fldCharType="begin"/>
          </w:r>
          <w:r w:rsidRPr="003104F6">
            <w:rPr>
              <w:lang w:val="it-IT"/>
            </w:rPr>
            <w:instrText xml:space="preserve"> NUMPAGES   \* MERGEFORMAT </w:instrText>
          </w:r>
          <w:r>
            <w:fldChar w:fldCharType="separate"/>
          </w:r>
          <w:r w:rsidR="00887E50">
            <w:rPr>
              <w:noProof/>
              <w:lang w:val="it-IT"/>
            </w:rPr>
            <w:t>9</w:t>
          </w:r>
          <w:r>
            <w:rPr>
              <w:noProof/>
            </w:rPr>
            <w:fldChar w:fldCharType="end"/>
          </w:r>
        </w:p>
      </w:tc>
    </w:tr>
    <w:tr w:rsidR="00E5632D" w:rsidRPr="00DA2931" w:rsidTr="003104F6">
      <w:trPr>
        <w:trHeight w:hRule="exact" w:val="198"/>
      </w:trPr>
      <w:tc>
        <w:tcPr>
          <w:tcW w:w="3022" w:type="dxa"/>
          <w:shd w:val="clear" w:color="auto" w:fill="auto"/>
          <w:vAlign w:val="bottom"/>
        </w:tcPr>
        <w:p w:rsidR="00E5632D" w:rsidRPr="003104F6" w:rsidRDefault="00E5632D" w:rsidP="00D36277">
          <w:pPr>
            <w:pStyle w:val="Pidipagina"/>
            <w:rPr>
              <w:lang w:val="it-IT"/>
            </w:rPr>
          </w:pPr>
          <w:r w:rsidRPr="003104F6">
            <w:rPr>
              <w:lang w:val="it-IT"/>
            </w:rPr>
            <w:t xml:space="preserve">Data: </w:t>
          </w:r>
          <w:r w:rsidR="00D36277" w:rsidRPr="00D36277">
            <w:rPr>
              <w:lang w:val="it-IT"/>
            </w:rPr>
            <w:t>28-05</w:t>
          </w:r>
          <w:r w:rsidR="000D5305" w:rsidRPr="00D36277">
            <w:rPr>
              <w:lang w:val="it-IT"/>
            </w:rPr>
            <w:t>-2020</w:t>
          </w:r>
        </w:p>
      </w:tc>
      <w:tc>
        <w:tcPr>
          <w:tcW w:w="3022" w:type="dxa"/>
          <w:shd w:val="clear" w:color="auto" w:fill="auto"/>
          <w:vAlign w:val="bottom"/>
        </w:tcPr>
        <w:p w:rsidR="00E5632D" w:rsidRPr="003104F6" w:rsidRDefault="00E5632D" w:rsidP="00E5632D">
          <w:pPr>
            <w:pStyle w:val="Pidipagina"/>
            <w:rPr>
              <w:lang w:val="it-IT"/>
            </w:rPr>
          </w:pPr>
        </w:p>
      </w:tc>
      <w:tc>
        <w:tcPr>
          <w:tcW w:w="3022" w:type="dxa"/>
          <w:shd w:val="clear" w:color="auto" w:fill="auto"/>
          <w:vAlign w:val="bottom"/>
        </w:tcPr>
        <w:p w:rsidR="00E5632D" w:rsidRPr="003104F6" w:rsidRDefault="00E5632D" w:rsidP="00E5632D">
          <w:pPr>
            <w:pStyle w:val="Pidipagina"/>
            <w:rPr>
              <w:lang w:val="it-IT"/>
            </w:rPr>
          </w:pPr>
        </w:p>
      </w:tc>
    </w:tr>
  </w:tbl>
  <w:p w:rsidR="008D20F5" w:rsidRPr="003104F6" w:rsidRDefault="008D20F5">
    <w:pPr>
      <w:pStyle w:val="Pidipagina"/>
      <w:rPr>
        <w:sz w:val="2"/>
        <w:szCs w:val="2"/>
        <w:lang w:val="it-IT"/>
      </w:rPr>
    </w:pPr>
    <w:r>
      <w:rPr>
        <w:noProof/>
        <w:sz w:val="2"/>
        <w:szCs w:val="2"/>
        <w:lang w:val="it-IT" w:eastAsia="it-IT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margin">
            <wp:posOffset>-909955</wp:posOffset>
          </wp:positionH>
          <wp:positionV relativeFrom="margin">
            <wp:posOffset>8362315</wp:posOffset>
          </wp:positionV>
          <wp:extent cx="6660000" cy="183600"/>
          <wp:effectExtent l="0" t="0" r="0" b="698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CREDIA-Dipartimento_Certificazione_e_Ispez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0000" cy="1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5"/>
      <w:gridCol w:w="3009"/>
      <w:gridCol w:w="3010"/>
      <w:gridCol w:w="3010"/>
    </w:tblGrid>
    <w:tr w:rsidR="008D20F5" w:rsidRPr="00E707D1" w:rsidTr="00F369FD">
      <w:trPr>
        <w:trHeight w:hRule="exact" w:val="283"/>
      </w:trPr>
      <w:tc>
        <w:tcPr>
          <w:tcW w:w="185" w:type="dxa"/>
          <w:shd w:val="clear" w:color="auto" w:fill="auto"/>
        </w:tcPr>
        <w:p w:rsidR="008D20F5" w:rsidRPr="00E707D1" w:rsidRDefault="008D20F5" w:rsidP="004F0B55">
          <w:pPr>
            <w:pStyle w:val="Pidipagina"/>
            <w:rPr>
              <w:color w:val="808080"/>
              <w:sz w:val="2"/>
            </w:rPr>
          </w:pPr>
          <w:r>
            <w:rPr>
              <w:noProof/>
              <w:color w:val="808080"/>
              <w:sz w:val="2"/>
              <w:lang w:val="it-IT" w:eastAsia="it-IT"/>
            </w:rPr>
            <w:drawing>
              <wp:anchor distT="0" distB="0" distL="114935" distR="114935" simplePos="0" relativeHeight="251662848" behindDoc="1" locked="0" layoutInCell="1" allowOverlap="1" wp14:anchorId="48130C97" wp14:editId="1DD6E2E9">
                <wp:simplePos x="0" y="0"/>
                <wp:positionH relativeFrom="column">
                  <wp:posOffset>0</wp:posOffset>
                </wp:positionH>
                <wp:positionV relativeFrom="paragraph">
                  <wp:posOffset>9418955</wp:posOffset>
                </wp:positionV>
                <wp:extent cx="6814820" cy="761365"/>
                <wp:effectExtent l="0" t="0" r="5080" b="635"/>
                <wp:wrapNone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482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09" w:type="dxa"/>
          <w:shd w:val="clear" w:color="auto" w:fill="auto"/>
        </w:tcPr>
        <w:p w:rsidR="008D20F5" w:rsidRPr="00E707D1" w:rsidRDefault="008D20F5" w:rsidP="004F0B55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:rsidR="008D20F5" w:rsidRPr="00E707D1" w:rsidRDefault="008D20F5" w:rsidP="004F0B55">
          <w:pPr>
            <w:pStyle w:val="Pidipagina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:rsidR="008D20F5" w:rsidRPr="00E707D1" w:rsidRDefault="008D20F5" w:rsidP="004F0B55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DA2931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:rsidR="008D20F5" w:rsidRPr="00DA2931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:rsidR="008D20F5" w:rsidRPr="00DA2931" w:rsidRDefault="008D20F5" w:rsidP="004F0B55">
          <w:pPr>
            <w:pStyle w:val="Pidipagina"/>
          </w:pPr>
          <w:r>
            <w:t>REGOLAMENTI GENERALI</w:t>
          </w:r>
        </w:p>
      </w:tc>
      <w:tc>
        <w:tcPr>
          <w:tcW w:w="3010" w:type="dxa"/>
          <w:shd w:val="clear" w:color="auto" w:fill="auto"/>
          <w:vAlign w:val="bottom"/>
        </w:tcPr>
        <w:p w:rsidR="008D20F5" w:rsidRPr="00DA2931" w:rsidRDefault="008D20F5" w:rsidP="00B45343">
          <w:pPr>
            <w:pStyle w:val="Pidipagina"/>
            <w:jc w:val="center"/>
          </w:pPr>
          <w:r>
            <w:t xml:space="preserve">CO rev. </w:t>
          </w:r>
          <w:sdt>
            <w:sdtPr>
              <w:alias w:val="NN"/>
              <w:tag w:val="NN"/>
              <w:id w:val="-1142189009"/>
              <w:dropDownList>
                <w:listItem w:value="Scegliere un elemento."/>
                <w:listItem w:displayText="01" w:value="01"/>
                <w:listItem w:displayText="02" w:value="02"/>
                <w:listItem w:displayText="03" w:value="03"/>
                <w:listItem w:displayText="04" w:value="04"/>
                <w:listItem w:displayText="05" w:value="05"/>
                <w:listItem w:displayText="06" w:value="06"/>
                <w:listItem w:displayText="07" w:value="07"/>
                <w:listItem w:displayText="08" w:value="08"/>
                <w:listItem w:displayText="09" w:value="09"/>
                <w:listItem w:displayText="10" w:value="10"/>
                <w:listItem w:displayText="11" w:value="11"/>
                <w:listItem w:displayText="12" w:value="12"/>
                <w:listItem w:displayText="13" w:value="13"/>
                <w:listItem w:displayText="14" w:value="14"/>
                <w:listItem w:displayText="15" w:value="15"/>
                <w:listItem w:displayText="16" w:value="16"/>
                <w:listItem w:displayText="17" w:value="17"/>
                <w:listItem w:displayText="18" w:value="18"/>
                <w:listItem w:displayText="19" w:value="19"/>
                <w:listItem w:displayText="20" w:value="20"/>
              </w:dropDownList>
            </w:sdtPr>
            <w:sdtEndPr/>
            <w:sdtContent>
              <w:r>
                <w:t>05</w:t>
              </w:r>
            </w:sdtContent>
          </w:sdt>
        </w:p>
      </w:tc>
      <w:tc>
        <w:tcPr>
          <w:tcW w:w="3010" w:type="dxa"/>
          <w:shd w:val="clear" w:color="auto" w:fill="auto"/>
          <w:vAlign w:val="bottom"/>
        </w:tcPr>
        <w:p w:rsidR="008D20F5" w:rsidRPr="00DA2931" w:rsidRDefault="008D20F5" w:rsidP="004F0B55">
          <w:pPr>
            <w:pStyle w:val="Pidipagina"/>
            <w:jc w:val="right"/>
          </w:pPr>
          <w:r>
            <w:t>pag</w:t>
          </w:r>
          <w:r w:rsidRPr="00DA2931">
            <w:t xml:space="preserve">. </w:t>
          </w:r>
          <w:r w:rsidRPr="00DA2931">
            <w:fldChar w:fldCharType="begin"/>
          </w:r>
          <w:r w:rsidRPr="00DA2931">
            <w:instrText xml:space="preserve"> PAGE   \* MERGEFORMAT </w:instrText>
          </w:r>
          <w:r w:rsidRPr="00DA2931">
            <w:fldChar w:fldCharType="separate"/>
          </w:r>
          <w:r w:rsidR="005252C4">
            <w:rPr>
              <w:noProof/>
            </w:rPr>
            <w:t>9</w:t>
          </w:r>
          <w:r w:rsidRPr="00DA2931">
            <w:fldChar w:fldCharType="end"/>
          </w:r>
          <w:r>
            <w:t>/</w:t>
          </w:r>
          <w:r w:rsidR="00A45303">
            <w:rPr>
              <w:noProof/>
            </w:rPr>
            <w:fldChar w:fldCharType="begin"/>
          </w:r>
          <w:r w:rsidR="00A45303">
            <w:rPr>
              <w:noProof/>
            </w:rPr>
            <w:instrText xml:space="preserve"> NUMPAGES   \* MERGEFORMAT </w:instrText>
          </w:r>
          <w:r w:rsidR="00A45303">
            <w:rPr>
              <w:noProof/>
            </w:rPr>
            <w:fldChar w:fldCharType="separate"/>
          </w:r>
          <w:r w:rsidR="005252C4">
            <w:rPr>
              <w:noProof/>
            </w:rPr>
            <w:t>9</w:t>
          </w:r>
          <w:r w:rsidR="00A45303">
            <w:rPr>
              <w:noProof/>
            </w:rPr>
            <w:fldChar w:fldCharType="end"/>
          </w:r>
        </w:p>
      </w:tc>
    </w:tr>
    <w:tr w:rsidR="008D20F5" w:rsidRPr="00DA2931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:rsidR="008D20F5" w:rsidRPr="00DA2931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:rsidR="008D20F5" w:rsidRDefault="008D20F5" w:rsidP="004F0B55">
          <w:pPr>
            <w:pStyle w:val="Pidipagina"/>
          </w:pPr>
          <w:r w:rsidRPr="004F2553">
            <w:rPr>
              <w:szCs w:val="14"/>
            </w:rPr>
            <w:t xml:space="preserve">Data: </w:t>
          </w:r>
          <w:sdt>
            <w:sdtPr>
              <w:rPr>
                <w:szCs w:val="14"/>
              </w:rPr>
              <w:id w:val="832649691"/>
              <w:date w:fullDate="2015-10-15T00:00:00Z">
                <w:dateFormat w:val="dd-MM-yyyy"/>
                <w:lid w:val="it-IT"/>
                <w:storeMappedDataAs w:val="dateTime"/>
                <w:calendar w:val="gregorian"/>
              </w:date>
            </w:sdtPr>
            <w:sdtEndPr/>
            <w:sdtContent>
              <w:r>
                <w:rPr>
                  <w:szCs w:val="14"/>
                  <w:lang w:val="it-IT"/>
                </w:rPr>
                <w:t>15-10-2015</w:t>
              </w:r>
            </w:sdtContent>
          </w:sdt>
        </w:p>
      </w:tc>
      <w:tc>
        <w:tcPr>
          <w:tcW w:w="3010" w:type="dxa"/>
          <w:shd w:val="clear" w:color="auto" w:fill="auto"/>
          <w:vAlign w:val="bottom"/>
        </w:tcPr>
        <w:p w:rsidR="008D20F5" w:rsidRDefault="008D20F5" w:rsidP="004F0B55">
          <w:pPr>
            <w:pStyle w:val="Pidipagina"/>
          </w:pPr>
        </w:p>
      </w:tc>
      <w:tc>
        <w:tcPr>
          <w:tcW w:w="3010" w:type="dxa"/>
          <w:shd w:val="clear" w:color="auto" w:fill="auto"/>
          <w:vAlign w:val="bottom"/>
        </w:tcPr>
        <w:p w:rsidR="008D20F5" w:rsidRDefault="008D20F5" w:rsidP="004F0B55">
          <w:pPr>
            <w:pStyle w:val="Pidipagina"/>
            <w:jc w:val="right"/>
          </w:pPr>
        </w:p>
      </w:tc>
    </w:tr>
  </w:tbl>
  <w:p w:rsidR="008D20F5" w:rsidRPr="00FD309E" w:rsidRDefault="008D20F5" w:rsidP="004F0B55">
    <w:pPr>
      <w:pStyle w:val="Pidipagina"/>
      <w:rPr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60800" behindDoc="1" locked="0" layoutInCell="1" allowOverlap="1" wp14:anchorId="57CBC741" wp14:editId="3FA7F4CF">
          <wp:simplePos x="0" y="0"/>
          <wp:positionH relativeFrom="column">
            <wp:posOffset>-724865</wp:posOffset>
          </wp:positionH>
          <wp:positionV relativeFrom="paragraph">
            <wp:posOffset>-519811</wp:posOffset>
          </wp:positionV>
          <wp:extent cx="6810375" cy="770246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93"/>
                  <a:stretch/>
                </pic:blipFill>
                <pic:spPr bwMode="auto">
                  <a:xfrm>
                    <a:off x="0" y="0"/>
                    <a:ext cx="6811733" cy="77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8752" behindDoc="1" locked="0" layoutInCell="1" allowOverlap="1" wp14:anchorId="29678E21" wp14:editId="04C4552B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5080" b="635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EC2" w:rsidRDefault="001E2EC2" w:rsidP="00794CB8">
      <w:pPr>
        <w:spacing w:after="0" w:line="240" w:lineRule="auto"/>
      </w:pPr>
      <w:r>
        <w:separator/>
      </w:r>
    </w:p>
  </w:footnote>
  <w:footnote w:type="continuationSeparator" w:id="0">
    <w:p w:rsidR="001E2EC2" w:rsidRDefault="001E2EC2" w:rsidP="00794CB8">
      <w:pPr>
        <w:spacing w:after="0" w:line="240" w:lineRule="auto"/>
      </w:pPr>
      <w:r>
        <w:continuationSeparator/>
      </w:r>
    </w:p>
  </w:footnote>
  <w:footnote w:id="1">
    <w:p w:rsidR="00941CF8" w:rsidRDefault="00941CF8">
      <w:pPr>
        <w:pStyle w:val="Testonotaapidipagina"/>
      </w:pPr>
      <w:r w:rsidRPr="00B00F62">
        <w:rPr>
          <w:rStyle w:val="Rimandonotaapidipagina"/>
        </w:rPr>
        <w:footnoteRef/>
      </w:r>
      <w:r w:rsidRPr="00B00F62">
        <w:t xml:space="preserve"> </w:t>
      </w:r>
      <w:r w:rsidR="006E2E7B">
        <w:rPr>
          <w:b/>
        </w:rPr>
        <w:t>Per certificazione di prodotto</w:t>
      </w:r>
      <w:r w:rsidRPr="00B00F62">
        <w:rPr>
          <w:b/>
        </w:rPr>
        <w:t xml:space="preserve"> fornire un elenco dei riferimenti norma</w:t>
      </w:r>
      <w:r w:rsidR="006E2E7B">
        <w:rPr>
          <w:b/>
        </w:rPr>
        <w:t xml:space="preserve">tivi, più dettagliato possibile, </w:t>
      </w:r>
      <w:r w:rsidRPr="00B00F62">
        <w:rPr>
          <w:b/>
        </w:rPr>
        <w:t>i riferimenti possono essere riportati in un Allegato).</w:t>
      </w:r>
    </w:p>
  </w:footnote>
  <w:footnote w:id="2">
    <w:p w:rsidR="007A7C3A" w:rsidRDefault="007A7C3A">
      <w:pPr>
        <w:pStyle w:val="Testonotaapidipagina"/>
      </w:pPr>
      <w:r>
        <w:rPr>
          <w:rStyle w:val="Rimandonotaapidipagina"/>
        </w:rPr>
        <w:footnoteRef/>
      </w:r>
      <w:r>
        <w:t xml:space="preserve"> Legale Rappresentante o suo delegato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5767799"/>
      <w:picture/>
    </w:sdtPr>
    <w:sdtEndPr/>
    <w:sdtContent>
      <w:p w:rsidR="008D20F5" w:rsidRDefault="008D20F5">
        <w:pPr>
          <w:pStyle w:val="Intestazione"/>
        </w:pPr>
        <w:r>
          <w:rPr>
            <w:noProof/>
            <w:lang w:eastAsia="it-IT"/>
          </w:rPr>
          <w:drawing>
            <wp:inline distT="0" distB="0" distL="0" distR="0">
              <wp:extent cx="1386000" cy="550800"/>
              <wp:effectExtent l="0" t="0" r="5080" b="1905"/>
              <wp:docPr id="3" name="Immagin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Accredia_logo_CMYK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6000" cy="55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9"/>
      <w:gridCol w:w="3621"/>
      <w:gridCol w:w="3020"/>
    </w:tblGrid>
    <w:tr w:rsidR="008D20F5" w:rsidTr="0077190A">
      <w:trPr>
        <w:trHeight w:val="987"/>
      </w:trPr>
      <w:sdt>
        <w:sdtPr>
          <w:id w:val="960995730"/>
          <w:lock w:val="sdtContentLocked"/>
          <w:showingPlcHdr/>
          <w:picture/>
        </w:sdtPr>
        <w:sdtEndPr/>
        <w:sdtContent>
          <w:tc>
            <w:tcPr>
              <w:tcW w:w="2419" w:type="dxa"/>
            </w:tcPr>
            <w:p w:rsidR="008D20F5" w:rsidRDefault="008D20F5">
              <w:pPr>
                <w:pStyle w:val="Intestazione"/>
              </w:pPr>
              <w:r>
                <w:rPr>
                  <w:noProof/>
                  <w:lang w:eastAsia="it-IT"/>
                </w:rPr>
                <w:drawing>
                  <wp:inline distT="0" distB="0" distL="0" distR="0" wp14:anchorId="2286CA5E" wp14:editId="280E4FAB">
                    <wp:extent cx="1530000" cy="612000"/>
                    <wp:effectExtent l="0" t="0" r="0" b="0"/>
                    <wp:docPr id="11" name="Immagin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30000" cy="61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3621" w:type="dxa"/>
        </w:tcPr>
        <w:p w:rsidR="008D20F5" w:rsidRDefault="008D20F5">
          <w:pPr>
            <w:pStyle w:val="Intestazione"/>
          </w:pPr>
        </w:p>
      </w:tc>
      <w:tc>
        <w:tcPr>
          <w:tcW w:w="3020" w:type="dxa"/>
        </w:tcPr>
        <w:p w:rsidR="008D20F5" w:rsidRDefault="008D20F5">
          <w:pPr>
            <w:pStyle w:val="Intestazione"/>
          </w:pPr>
        </w:p>
      </w:tc>
    </w:tr>
  </w:tbl>
  <w:p w:rsidR="008D20F5" w:rsidRPr="001F0CE6" w:rsidRDefault="008D20F5">
    <w:pPr>
      <w:pStyle w:val="Intestazion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D83" w:rsidRDefault="001E2EC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0BF97C30"/>
    <w:multiLevelType w:val="hybridMultilevel"/>
    <w:tmpl w:val="18442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67C98"/>
    <w:multiLevelType w:val="hybridMultilevel"/>
    <w:tmpl w:val="4D22A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863EA"/>
    <w:multiLevelType w:val="hybridMultilevel"/>
    <w:tmpl w:val="A5DEE0D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9E1A47"/>
    <w:multiLevelType w:val="multilevel"/>
    <w:tmpl w:val="5F16399A"/>
    <w:numStyleLink w:val="Stile2"/>
  </w:abstractNum>
  <w:abstractNum w:abstractNumId="12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0034A"/>
    <w:multiLevelType w:val="hybridMultilevel"/>
    <w:tmpl w:val="B944F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44AB1D31"/>
    <w:multiLevelType w:val="multilevel"/>
    <w:tmpl w:val="E1D439F0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3" w15:restartNumberingAfterBreak="0">
    <w:nsid w:val="56252074"/>
    <w:multiLevelType w:val="hybridMultilevel"/>
    <w:tmpl w:val="4DE0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29"/>
  </w:num>
  <w:num w:numId="4">
    <w:abstractNumId w:val="26"/>
  </w:num>
  <w:num w:numId="5">
    <w:abstractNumId w:val="0"/>
  </w:num>
  <w:num w:numId="6">
    <w:abstractNumId w:val="8"/>
  </w:num>
  <w:num w:numId="7">
    <w:abstractNumId w:val="28"/>
  </w:num>
  <w:num w:numId="8">
    <w:abstractNumId w:val="21"/>
  </w:num>
  <w:num w:numId="9">
    <w:abstractNumId w:val="30"/>
  </w:num>
  <w:num w:numId="10">
    <w:abstractNumId w:val="22"/>
  </w:num>
  <w:num w:numId="11">
    <w:abstractNumId w:val="2"/>
  </w:num>
  <w:num w:numId="12">
    <w:abstractNumId w:val="18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4"/>
  </w:num>
  <w:num w:numId="17">
    <w:abstractNumId w:val="25"/>
  </w:num>
  <w:num w:numId="18">
    <w:abstractNumId w:val="17"/>
  </w:num>
  <w:num w:numId="19">
    <w:abstractNumId w:val="20"/>
  </w:num>
  <w:num w:numId="20">
    <w:abstractNumId w:val="11"/>
  </w:num>
  <w:num w:numId="21">
    <w:abstractNumId w:val="4"/>
  </w:num>
  <w:num w:numId="22">
    <w:abstractNumId w:val="9"/>
  </w:num>
  <w:num w:numId="23">
    <w:abstractNumId w:val="5"/>
  </w:num>
  <w:num w:numId="24">
    <w:abstractNumId w:val="5"/>
  </w:num>
  <w:num w:numId="25">
    <w:abstractNumId w:val="12"/>
  </w:num>
  <w:num w:numId="26">
    <w:abstractNumId w:val="13"/>
  </w:num>
  <w:num w:numId="27">
    <w:abstractNumId w:val="5"/>
    <w:lvlOverride w:ilvl="0">
      <w:startOverride w:val="1"/>
    </w:lvlOverride>
  </w:num>
  <w:num w:numId="28">
    <w:abstractNumId w:val="31"/>
  </w:num>
  <w:num w:numId="29">
    <w:abstractNumId w:val="14"/>
  </w:num>
  <w:num w:numId="30">
    <w:abstractNumId w:val="27"/>
  </w:num>
  <w:num w:numId="31">
    <w:abstractNumId w:val="23"/>
  </w:num>
  <w:num w:numId="32">
    <w:abstractNumId w:val="15"/>
  </w:num>
  <w:num w:numId="33">
    <w:abstractNumId w:val="6"/>
  </w:num>
  <w:num w:numId="34">
    <w:abstractNumId w:val="7"/>
  </w:num>
  <w:num w:numId="35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32D"/>
    <w:rsid w:val="00000DF2"/>
    <w:rsid w:val="0000213A"/>
    <w:rsid w:val="00007F5A"/>
    <w:rsid w:val="00012F8E"/>
    <w:rsid w:val="000159DD"/>
    <w:rsid w:val="00016D96"/>
    <w:rsid w:val="00034987"/>
    <w:rsid w:val="00042C25"/>
    <w:rsid w:val="000459F7"/>
    <w:rsid w:val="00055320"/>
    <w:rsid w:val="00062EBD"/>
    <w:rsid w:val="00064341"/>
    <w:rsid w:val="0007226A"/>
    <w:rsid w:val="00073CA1"/>
    <w:rsid w:val="00080078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D3B64"/>
    <w:rsid w:val="000D5305"/>
    <w:rsid w:val="000D69D9"/>
    <w:rsid w:val="000F1526"/>
    <w:rsid w:val="000F3E62"/>
    <w:rsid w:val="00100D43"/>
    <w:rsid w:val="001047C5"/>
    <w:rsid w:val="0011102E"/>
    <w:rsid w:val="001115FA"/>
    <w:rsid w:val="00121A98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725"/>
    <w:rsid w:val="001B7D57"/>
    <w:rsid w:val="001C0419"/>
    <w:rsid w:val="001C487D"/>
    <w:rsid w:val="001C4B1B"/>
    <w:rsid w:val="001D5D4C"/>
    <w:rsid w:val="001E0B6E"/>
    <w:rsid w:val="001E2EC2"/>
    <w:rsid w:val="001F0CE6"/>
    <w:rsid w:val="002026F4"/>
    <w:rsid w:val="0020281A"/>
    <w:rsid w:val="002050AB"/>
    <w:rsid w:val="0020691F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22A80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300D53"/>
    <w:rsid w:val="003071F2"/>
    <w:rsid w:val="003104F6"/>
    <w:rsid w:val="00312475"/>
    <w:rsid w:val="0032046A"/>
    <w:rsid w:val="00336478"/>
    <w:rsid w:val="003417C1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4E0B"/>
    <w:rsid w:val="003F5CB7"/>
    <w:rsid w:val="0041789F"/>
    <w:rsid w:val="004215C8"/>
    <w:rsid w:val="004345EB"/>
    <w:rsid w:val="004349F7"/>
    <w:rsid w:val="00435120"/>
    <w:rsid w:val="004417A5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252C4"/>
    <w:rsid w:val="00533D74"/>
    <w:rsid w:val="00562150"/>
    <w:rsid w:val="00567091"/>
    <w:rsid w:val="00570E37"/>
    <w:rsid w:val="00571F52"/>
    <w:rsid w:val="0057672E"/>
    <w:rsid w:val="00583782"/>
    <w:rsid w:val="00593D4E"/>
    <w:rsid w:val="0059507E"/>
    <w:rsid w:val="00597947"/>
    <w:rsid w:val="005A05FD"/>
    <w:rsid w:val="005A37D9"/>
    <w:rsid w:val="005A6053"/>
    <w:rsid w:val="005B59FA"/>
    <w:rsid w:val="005B612A"/>
    <w:rsid w:val="005C2D1F"/>
    <w:rsid w:val="005C345D"/>
    <w:rsid w:val="005C5B8B"/>
    <w:rsid w:val="005E2767"/>
    <w:rsid w:val="005E2B7B"/>
    <w:rsid w:val="005E7258"/>
    <w:rsid w:val="005F0921"/>
    <w:rsid w:val="005F3080"/>
    <w:rsid w:val="005F4499"/>
    <w:rsid w:val="00614B7A"/>
    <w:rsid w:val="006159AC"/>
    <w:rsid w:val="006172B2"/>
    <w:rsid w:val="00621657"/>
    <w:rsid w:val="006248FA"/>
    <w:rsid w:val="006353A4"/>
    <w:rsid w:val="0063644C"/>
    <w:rsid w:val="006376F5"/>
    <w:rsid w:val="00646244"/>
    <w:rsid w:val="006536F4"/>
    <w:rsid w:val="00662861"/>
    <w:rsid w:val="00666D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0327"/>
    <w:rsid w:val="006E2E7B"/>
    <w:rsid w:val="006E41A6"/>
    <w:rsid w:val="006E5033"/>
    <w:rsid w:val="006F6CC6"/>
    <w:rsid w:val="007046A0"/>
    <w:rsid w:val="007067BD"/>
    <w:rsid w:val="00711A32"/>
    <w:rsid w:val="00716814"/>
    <w:rsid w:val="0072465B"/>
    <w:rsid w:val="007321CE"/>
    <w:rsid w:val="00743006"/>
    <w:rsid w:val="00753657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2246"/>
    <w:rsid w:val="007A429D"/>
    <w:rsid w:val="007A7C3A"/>
    <w:rsid w:val="007B105C"/>
    <w:rsid w:val="007C037C"/>
    <w:rsid w:val="007C56C5"/>
    <w:rsid w:val="007D0A76"/>
    <w:rsid w:val="007E2DD5"/>
    <w:rsid w:val="007F63FA"/>
    <w:rsid w:val="007F6D70"/>
    <w:rsid w:val="00801E72"/>
    <w:rsid w:val="0081600D"/>
    <w:rsid w:val="0081667B"/>
    <w:rsid w:val="00820D79"/>
    <w:rsid w:val="00823487"/>
    <w:rsid w:val="008260BD"/>
    <w:rsid w:val="00830B00"/>
    <w:rsid w:val="00833581"/>
    <w:rsid w:val="00837883"/>
    <w:rsid w:val="008411CE"/>
    <w:rsid w:val="00850FFC"/>
    <w:rsid w:val="00855DBB"/>
    <w:rsid w:val="0086528B"/>
    <w:rsid w:val="0087711C"/>
    <w:rsid w:val="00881120"/>
    <w:rsid w:val="00882188"/>
    <w:rsid w:val="008866DE"/>
    <w:rsid w:val="00887E50"/>
    <w:rsid w:val="0089011E"/>
    <w:rsid w:val="0089082A"/>
    <w:rsid w:val="00895BD5"/>
    <w:rsid w:val="008A2DAB"/>
    <w:rsid w:val="008B1766"/>
    <w:rsid w:val="008B231B"/>
    <w:rsid w:val="008B5001"/>
    <w:rsid w:val="008B704A"/>
    <w:rsid w:val="008C0D42"/>
    <w:rsid w:val="008C1E8D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1CF8"/>
    <w:rsid w:val="00943BA2"/>
    <w:rsid w:val="00947D75"/>
    <w:rsid w:val="00966887"/>
    <w:rsid w:val="00971C15"/>
    <w:rsid w:val="00984599"/>
    <w:rsid w:val="00995557"/>
    <w:rsid w:val="00996909"/>
    <w:rsid w:val="00997C71"/>
    <w:rsid w:val="009B133D"/>
    <w:rsid w:val="009B3FB4"/>
    <w:rsid w:val="009B5D5F"/>
    <w:rsid w:val="009C1CA1"/>
    <w:rsid w:val="009C3AAB"/>
    <w:rsid w:val="009C40FC"/>
    <w:rsid w:val="009D3878"/>
    <w:rsid w:val="009D51D1"/>
    <w:rsid w:val="009E41C8"/>
    <w:rsid w:val="009E68DB"/>
    <w:rsid w:val="009F635F"/>
    <w:rsid w:val="00A04363"/>
    <w:rsid w:val="00A12841"/>
    <w:rsid w:val="00A23D18"/>
    <w:rsid w:val="00A37C92"/>
    <w:rsid w:val="00A414CB"/>
    <w:rsid w:val="00A44284"/>
    <w:rsid w:val="00A45303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C3D4C"/>
    <w:rsid w:val="00AC59AC"/>
    <w:rsid w:val="00AD34F9"/>
    <w:rsid w:val="00AD7FD6"/>
    <w:rsid w:val="00AE0942"/>
    <w:rsid w:val="00AF51C7"/>
    <w:rsid w:val="00AF703A"/>
    <w:rsid w:val="00B00179"/>
    <w:rsid w:val="00B00F62"/>
    <w:rsid w:val="00B019DB"/>
    <w:rsid w:val="00B02471"/>
    <w:rsid w:val="00B02812"/>
    <w:rsid w:val="00B0390B"/>
    <w:rsid w:val="00B06C4F"/>
    <w:rsid w:val="00B10563"/>
    <w:rsid w:val="00B135A1"/>
    <w:rsid w:val="00B143DF"/>
    <w:rsid w:val="00B17E1C"/>
    <w:rsid w:val="00B215D2"/>
    <w:rsid w:val="00B24E3B"/>
    <w:rsid w:val="00B33FED"/>
    <w:rsid w:val="00B4070A"/>
    <w:rsid w:val="00B41918"/>
    <w:rsid w:val="00B45163"/>
    <w:rsid w:val="00B45343"/>
    <w:rsid w:val="00B46F44"/>
    <w:rsid w:val="00B72B81"/>
    <w:rsid w:val="00B73DFF"/>
    <w:rsid w:val="00B7600A"/>
    <w:rsid w:val="00B832B6"/>
    <w:rsid w:val="00B8452A"/>
    <w:rsid w:val="00B901D6"/>
    <w:rsid w:val="00B9253E"/>
    <w:rsid w:val="00BA13AE"/>
    <w:rsid w:val="00BA1EE3"/>
    <w:rsid w:val="00BA5855"/>
    <w:rsid w:val="00BA7110"/>
    <w:rsid w:val="00BA73B9"/>
    <w:rsid w:val="00BA7C15"/>
    <w:rsid w:val="00BA7D33"/>
    <w:rsid w:val="00BB5518"/>
    <w:rsid w:val="00BB782D"/>
    <w:rsid w:val="00BC1C4B"/>
    <w:rsid w:val="00BD488B"/>
    <w:rsid w:val="00BD5E4D"/>
    <w:rsid w:val="00BE40A9"/>
    <w:rsid w:val="00BF141E"/>
    <w:rsid w:val="00BF186F"/>
    <w:rsid w:val="00BF6429"/>
    <w:rsid w:val="00C0023E"/>
    <w:rsid w:val="00C1512B"/>
    <w:rsid w:val="00C16633"/>
    <w:rsid w:val="00C31A0D"/>
    <w:rsid w:val="00C37462"/>
    <w:rsid w:val="00C4721F"/>
    <w:rsid w:val="00C54FDA"/>
    <w:rsid w:val="00C67B4A"/>
    <w:rsid w:val="00C84DC7"/>
    <w:rsid w:val="00C9223F"/>
    <w:rsid w:val="00C9695A"/>
    <w:rsid w:val="00C96B0A"/>
    <w:rsid w:val="00CA7A34"/>
    <w:rsid w:val="00CA7BD3"/>
    <w:rsid w:val="00CB56D1"/>
    <w:rsid w:val="00CB5729"/>
    <w:rsid w:val="00CB6F5E"/>
    <w:rsid w:val="00CC0F3F"/>
    <w:rsid w:val="00CC754D"/>
    <w:rsid w:val="00CD7BBE"/>
    <w:rsid w:val="00CE3A70"/>
    <w:rsid w:val="00CF0A88"/>
    <w:rsid w:val="00D255ED"/>
    <w:rsid w:val="00D2700B"/>
    <w:rsid w:val="00D3503C"/>
    <w:rsid w:val="00D3617E"/>
    <w:rsid w:val="00D36277"/>
    <w:rsid w:val="00D36357"/>
    <w:rsid w:val="00D36626"/>
    <w:rsid w:val="00D36A79"/>
    <w:rsid w:val="00D45C27"/>
    <w:rsid w:val="00D501DE"/>
    <w:rsid w:val="00D51B3D"/>
    <w:rsid w:val="00D573C1"/>
    <w:rsid w:val="00D6716A"/>
    <w:rsid w:val="00D7152A"/>
    <w:rsid w:val="00D7263E"/>
    <w:rsid w:val="00D82122"/>
    <w:rsid w:val="00DA4341"/>
    <w:rsid w:val="00DA6689"/>
    <w:rsid w:val="00DA7E5F"/>
    <w:rsid w:val="00DB2610"/>
    <w:rsid w:val="00DB2644"/>
    <w:rsid w:val="00DB73BD"/>
    <w:rsid w:val="00DB790F"/>
    <w:rsid w:val="00DC45AF"/>
    <w:rsid w:val="00DD01E7"/>
    <w:rsid w:val="00DD14A5"/>
    <w:rsid w:val="00DD6751"/>
    <w:rsid w:val="00DE45BA"/>
    <w:rsid w:val="00DE7CDA"/>
    <w:rsid w:val="00DF0C6A"/>
    <w:rsid w:val="00DF70A1"/>
    <w:rsid w:val="00DF7F78"/>
    <w:rsid w:val="00E00D04"/>
    <w:rsid w:val="00E03F5E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55C49"/>
    <w:rsid w:val="00E5632D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C6E01"/>
    <w:rsid w:val="00ED3BA4"/>
    <w:rsid w:val="00ED4EA7"/>
    <w:rsid w:val="00ED6AAE"/>
    <w:rsid w:val="00EF728A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622B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A45BB"/>
    <w:rsid w:val="00FB5CE9"/>
    <w:rsid w:val="00FB7279"/>
    <w:rsid w:val="00FC27F4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027D51B-BF74-42DE-AEFF-4CF64FEF9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Theme="majorEastAsia" w:cstheme="majorBidi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Theme="majorEastAsia" w:cstheme="majorBidi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Theme="majorEastAsia" w:cstheme="majorBidi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962A5"/>
    <w:rPr>
      <w:rFonts w:ascii="Verdana" w:eastAsiaTheme="majorEastAsia" w:hAnsi="Verdana" w:cstheme="majorBidi"/>
      <w:b/>
      <w:caps/>
    </w:rPr>
  </w:style>
  <w:style w:type="character" w:customStyle="1" w:styleId="Titolo2Carattere">
    <w:name w:val="Titolo 2 Carattere"/>
    <w:basedOn w:val="Carpredefinitoparagrafo"/>
    <w:link w:val="Titolo2"/>
    <w:uiPriority w:val="9"/>
    <w:rsid w:val="008B1766"/>
    <w:rPr>
      <w:rFonts w:ascii="Verdana" w:eastAsiaTheme="majorEastAsia" w:hAnsi="Verdana" w:cstheme="majorBidi"/>
      <w:b/>
      <w:caps/>
      <w:sz w:val="20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B1766"/>
    <w:rPr>
      <w:rFonts w:ascii="Verdana" w:eastAsiaTheme="majorEastAsia" w:hAnsi="Verdana" w:cstheme="majorBidi"/>
      <w:b/>
      <w:sz w:val="20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B1766"/>
    <w:rPr>
      <w:rFonts w:ascii="Verdana" w:eastAsiaTheme="majorEastAsia" w:hAnsi="Verdana" w:cstheme="majorBidi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Theme="majorEastAsia" w:cstheme="majorBidi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basedOn w:val="Carpredefinitoparagrafo"/>
    <w:link w:val="Titolo"/>
    <w:uiPriority w:val="10"/>
    <w:rsid w:val="00CB56D1"/>
    <w:rPr>
      <w:rFonts w:ascii="Verdana" w:eastAsiaTheme="majorEastAsia" w:hAnsi="Verdana" w:cstheme="majorBidi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13A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 w:cs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211C4"/>
    <w:rPr>
      <w:color w:val="0563C1" w:themeColor="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832B6"/>
    <w:rPr>
      <w:rFonts w:asciiTheme="majorHAnsi" w:eastAsiaTheme="majorEastAsia" w:hAnsiTheme="majorHAnsi" w:cstheme="majorBidi"/>
      <w:color w:val="2E74B5" w:themeColor="accent1" w:themeShade="BF"/>
      <w:sz w:val="1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832B6"/>
    <w:rPr>
      <w:rFonts w:asciiTheme="majorHAnsi" w:eastAsiaTheme="majorEastAsia" w:hAnsiTheme="majorHAnsi" w:cstheme="majorBidi"/>
      <w:color w:val="1F4D78" w:themeColor="accent1" w:themeShade="7F"/>
      <w:sz w:val="18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832B6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832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theme="minorHAns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Theme="minorEastAsia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Theme="minorHAnsi" w:hAnsiTheme="minorHAnsi" w:cstheme="minorHAns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Theme="minorHAnsi" w:hAnsiTheme="minorHAnsi" w:cstheme="minorHAns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Theme="minorHAnsi" w:hAnsiTheme="minorHAnsi" w:cstheme="minorHAns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Theme="minorHAnsi" w:hAnsiTheme="minorHAnsi" w:cstheme="minorHAns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Theme="minorHAnsi" w:hAnsiTheme="minorHAnsi" w:cstheme="minorHAns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Theme="minorHAnsi" w:hAnsiTheme="minorHAnsi" w:cstheme="minorHAns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 w:cs="Times New Roman"/>
      <w:b/>
      <w:i/>
      <w:sz w:val="20"/>
      <w:szCs w:val="18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pPr>
      <w:spacing w:after="0" w:line="240" w:lineRule="auto"/>
    </w:pPr>
    <w:rPr>
      <w:rFonts w:ascii="Verdana" w:hAnsi="Verdana"/>
      <w:sz w:val="18"/>
    </w:rPr>
  </w:style>
  <w:style w:type="paragraph" w:styleId="Nessunaspaziatura">
    <w:name w:val="No Spacing"/>
    <w:uiPriority w:val="1"/>
    <w:qFormat/>
    <w:rsid w:val="004349F7"/>
    <w:pPr>
      <w:spacing w:after="0" w:line="240" w:lineRule="auto"/>
      <w:jc w:val="both"/>
    </w:pPr>
    <w:rPr>
      <w:rFonts w:ascii="Verdana" w:hAnsi="Verdana"/>
      <w:sz w:val="18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5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o\Desktop\TEMPLATE_DomandaAccredit_DC_ita_2018-03-0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20934-9AED-4D38-BB80-77C84EB67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TEMPLATE_DomandaAccredit_DC_ita_2018-03-01.dotx</Template>
  <TotalTime>58</TotalTime>
  <Pages>1</Pages>
  <Words>2088</Words>
  <Characters>11908</Characters>
  <Application>Microsoft Office Word</Application>
  <DocSecurity>0</DocSecurity>
  <Lines>99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Mancini</dc:creator>
  <cp:keywords/>
  <dc:description/>
  <cp:lastModifiedBy>Sara Vitali</cp:lastModifiedBy>
  <cp:revision>17</cp:revision>
  <cp:lastPrinted>2018-03-02T08:58:00Z</cp:lastPrinted>
  <dcterms:created xsi:type="dcterms:W3CDTF">2020-06-09T15:01:00Z</dcterms:created>
  <dcterms:modified xsi:type="dcterms:W3CDTF">2020-06-13T10:13:00Z</dcterms:modified>
</cp:coreProperties>
</file>