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7D3B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153F"/>
    <w:rsid w:val="00785EC5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2C81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9422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12D2"/>
    <w:rsid w:val="00C67B4A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B7996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040C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1D4AE"/>
  <w15:docId w15:val="{FB68CC58-C0E3-4341-8070-32CAC41A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1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R:\Inter_Gestione_Documentale\TEMPLATE%20CORPORATE\01_DOCUMENTI\Domanda%20accreditamento\TEMPLATE_DomandaAccredit_DC_ita_2018-03-01.dotx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R:\Inter_Gestione_Documentale\TEMPLATE CORPORATE\01_DOCUMENTI\Domanda accreditamento\TEMPLATE_DomandaAccredit_DC_ita_2018-03-01.dotx</Template>
  <TotalTime>8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Microsoft Office User</cp:lastModifiedBy>
  <cp:revision>11</cp:revision>
  <cp:lastPrinted>2019-11-14T08:08:00Z</cp:lastPrinted>
  <dcterms:created xsi:type="dcterms:W3CDTF">2018-07-31T12:48:00Z</dcterms:created>
  <dcterms:modified xsi:type="dcterms:W3CDTF">2020-11-17T17:02:00Z</dcterms:modified>
</cp:coreProperties>
</file>