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6" w:space="0" w:color="auto"/>
          <w:bottom w:val="single" w:sz="4" w:space="0" w:color="auto"/>
          <w:insideH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751"/>
        <w:gridCol w:w="140"/>
        <w:gridCol w:w="830"/>
        <w:gridCol w:w="559"/>
        <w:gridCol w:w="959"/>
        <w:gridCol w:w="848"/>
        <w:gridCol w:w="851"/>
        <w:gridCol w:w="2124"/>
        <w:gridCol w:w="405"/>
        <w:gridCol w:w="2716"/>
        <w:gridCol w:w="516"/>
        <w:gridCol w:w="871"/>
      </w:tblGrid>
      <w:tr w:rsidR="009F7854" w:rsidRPr="00577A9F" w14:paraId="46C531D7" w14:textId="77777777" w:rsidTr="004D7672">
        <w:trPr>
          <w:cantSplit/>
          <w:trHeight w:val="1524"/>
        </w:trPr>
        <w:tc>
          <w:tcPr>
            <w:tcW w:w="1287" w:type="pct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BBB40AC" w14:textId="77777777" w:rsidR="009F7854" w:rsidRPr="009A3A41" w:rsidRDefault="009F7854" w:rsidP="009F7854">
            <w:bookmarkStart w:id="0" w:name="_GoBack"/>
            <w:bookmarkEnd w:id="0"/>
            <w:r w:rsidRPr="009A3A41">
              <w:t>Organismo accreditato</w:t>
            </w:r>
          </w:p>
          <w:p w14:paraId="59AD0ACE" w14:textId="77777777" w:rsidR="009F7854" w:rsidRPr="00663F6D" w:rsidRDefault="009F7854" w:rsidP="009F7854">
            <w:pPr>
              <w:pStyle w:val="Inglese"/>
              <w:framePr w:wrap="around"/>
              <w:rPr>
                <w:sz w:val="20"/>
              </w:rPr>
            </w:pPr>
            <w:r w:rsidRPr="00663F6D">
              <w:rPr>
                <w:lang w:val="en-US"/>
              </w:rPr>
              <w:t>Accredited body</w:t>
            </w:r>
          </w:p>
        </w:tc>
        <w:tc>
          <w:tcPr>
            <w:tcW w:w="48" w:type="pct"/>
            <w:tcBorders>
              <w:top w:val="nil"/>
              <w:bottom w:val="nil"/>
            </w:tcBorders>
            <w:shd w:val="clear" w:color="auto" w:fill="auto"/>
          </w:tcPr>
          <w:p w14:paraId="5E8478A5" w14:textId="77777777" w:rsidR="009F7854" w:rsidRPr="00663F6D" w:rsidRDefault="009F7854" w:rsidP="009F7854">
            <w:pPr>
              <w:spacing w:before="40" w:after="40"/>
              <w:jc w:val="center"/>
              <w:rPr>
                <w:rFonts w:cs="Segoe UI"/>
                <w:szCs w:val="18"/>
                <w:lang w:val="en-US"/>
              </w:rPr>
            </w:pPr>
          </w:p>
        </w:tc>
        <w:tc>
          <w:tcPr>
            <w:tcW w:w="2118" w:type="pct"/>
            <w:gridSpan w:val="6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70567799" w14:textId="41D9EF25" w:rsidR="00643C5A" w:rsidRPr="006D2FFC" w:rsidRDefault="00E363EB" w:rsidP="00643C5A">
            <w:pPr>
              <w:spacing w:before="40" w:after="40"/>
              <w:ind w:right="62"/>
              <w:rPr>
                <w:rFonts w:cs="Segoe UI"/>
                <w:b/>
                <w:sz w:val="20"/>
                <w:lang w:val="en-US"/>
              </w:rPr>
            </w:pPr>
            <w:r w:rsidRPr="006D2FFC">
              <w:rPr>
                <w:rFonts w:cs="Segoe UI"/>
                <w:b/>
                <w:sz w:val="20"/>
                <w:lang w:val="en-US"/>
              </w:rPr>
              <w:t>xxxxxxx</w:t>
            </w:r>
            <w:r w:rsidR="00782863" w:rsidRPr="006D2FFC">
              <w:rPr>
                <w:rFonts w:cs="Segoe UI"/>
                <w:b/>
                <w:sz w:val="20"/>
                <w:lang w:val="en-US"/>
              </w:rPr>
              <w:t xml:space="preserve"> </w:t>
            </w:r>
          </w:p>
          <w:p w14:paraId="40372976" w14:textId="06C8CC86" w:rsidR="00643C5A" w:rsidRPr="006D2FFC" w:rsidRDefault="00E363EB" w:rsidP="00643C5A">
            <w:pPr>
              <w:spacing w:before="40" w:after="40"/>
              <w:ind w:right="62"/>
              <w:rPr>
                <w:rFonts w:cs="Segoe UI"/>
                <w:sz w:val="16"/>
                <w:szCs w:val="16"/>
                <w:lang w:val="en-US"/>
              </w:rPr>
            </w:pPr>
            <w:r w:rsidRPr="006D2FFC">
              <w:rPr>
                <w:rFonts w:cs="Segoe UI"/>
                <w:sz w:val="16"/>
                <w:szCs w:val="16"/>
                <w:lang w:val="en-US"/>
              </w:rPr>
              <w:t>xxxxxxxxxxx</w:t>
            </w:r>
            <w:r w:rsidR="00261D48" w:rsidRPr="006D2FFC">
              <w:rPr>
                <w:rFonts w:cs="Segoe UI"/>
                <w:sz w:val="16"/>
                <w:szCs w:val="16"/>
                <w:lang w:val="en-US"/>
              </w:rPr>
              <w:t xml:space="preserve">, </w:t>
            </w:r>
            <w:r w:rsidRPr="006D2FFC">
              <w:rPr>
                <w:rFonts w:cs="Segoe UI"/>
                <w:sz w:val="16"/>
                <w:szCs w:val="16"/>
                <w:lang w:val="en-US"/>
              </w:rPr>
              <w:t>xxxx</w:t>
            </w:r>
          </w:p>
          <w:p w14:paraId="1F3E5788" w14:textId="0CDCBF75" w:rsidR="00643C5A" w:rsidRPr="006D2FFC" w:rsidRDefault="00E363EB" w:rsidP="00643C5A">
            <w:pPr>
              <w:spacing w:before="40" w:after="40"/>
              <w:ind w:right="62"/>
              <w:rPr>
                <w:rFonts w:cs="Segoe UI"/>
                <w:sz w:val="16"/>
                <w:szCs w:val="16"/>
                <w:lang w:val="en-US"/>
              </w:rPr>
            </w:pPr>
            <w:r w:rsidRPr="006D2FFC">
              <w:rPr>
                <w:rFonts w:cs="Segoe UI"/>
                <w:sz w:val="16"/>
                <w:szCs w:val="16"/>
                <w:lang w:val="en-US"/>
              </w:rPr>
              <w:t>xxxxx</w:t>
            </w:r>
            <w:r w:rsidR="00643C5A" w:rsidRPr="006D2FFC">
              <w:rPr>
                <w:rFonts w:cs="Segoe UI"/>
                <w:sz w:val="16"/>
                <w:szCs w:val="16"/>
                <w:lang w:val="en-US"/>
              </w:rPr>
              <w:t xml:space="preserve"> </w:t>
            </w:r>
            <w:r w:rsidRPr="006D2FFC">
              <w:rPr>
                <w:rFonts w:cs="Segoe UI"/>
                <w:sz w:val="16"/>
                <w:szCs w:val="16"/>
                <w:lang w:val="en-US"/>
              </w:rPr>
              <w:t>xxxxxxx</w:t>
            </w:r>
            <w:r w:rsidR="00643C5A" w:rsidRPr="006D2FFC">
              <w:rPr>
                <w:rFonts w:cs="Segoe UI"/>
                <w:sz w:val="16"/>
                <w:szCs w:val="16"/>
                <w:lang w:val="en-US"/>
              </w:rPr>
              <w:t xml:space="preserve"> (</w:t>
            </w:r>
            <w:r w:rsidRPr="006D2FFC">
              <w:rPr>
                <w:rFonts w:cs="Segoe UI"/>
                <w:sz w:val="16"/>
                <w:szCs w:val="16"/>
                <w:lang w:val="en-US"/>
              </w:rPr>
              <w:t>xxx</w:t>
            </w:r>
            <w:r w:rsidR="00643C5A" w:rsidRPr="006D2FFC">
              <w:rPr>
                <w:rFonts w:cs="Segoe UI"/>
                <w:sz w:val="16"/>
                <w:szCs w:val="16"/>
                <w:lang w:val="en-US"/>
              </w:rPr>
              <w:t>) – Italia</w:t>
            </w:r>
          </w:p>
          <w:p w14:paraId="4A4E7489" w14:textId="79CA4053" w:rsidR="009F7854" w:rsidRPr="00782863" w:rsidRDefault="003B2C49" w:rsidP="00643C5A">
            <w:pPr>
              <w:spacing w:before="40" w:after="40"/>
              <w:ind w:right="62"/>
              <w:rPr>
                <w:rFonts w:cs="Segoe UI"/>
                <w:sz w:val="16"/>
                <w:szCs w:val="16"/>
              </w:rPr>
            </w:pPr>
            <w:hyperlink r:id="rId8" w:history="1">
              <w:proofErr w:type="gramStart"/>
              <w:r w:rsidR="00261D48" w:rsidRPr="0037617B">
                <w:rPr>
                  <w:rStyle w:val="Collegamentoipertestuale"/>
                  <w:rFonts w:cs="Segoe UI"/>
                  <w:sz w:val="16"/>
                  <w:szCs w:val="16"/>
                </w:rPr>
                <w:t>www</w:t>
              </w:r>
              <w:r w:rsidR="00E363EB">
                <w:rPr>
                  <w:rStyle w:val="Collegamentoipertestuale"/>
                  <w:rFonts w:cs="Segoe UI"/>
                  <w:sz w:val="16"/>
                  <w:szCs w:val="16"/>
                </w:rPr>
                <w:t>….</w:t>
              </w:r>
              <w:proofErr w:type="gramEnd"/>
            </w:hyperlink>
          </w:p>
        </w:tc>
        <w:tc>
          <w:tcPr>
            <w:tcW w:w="1071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3ED97DBE" w14:textId="77777777" w:rsidR="009F7854" w:rsidRPr="00663F6D" w:rsidRDefault="004D7672" w:rsidP="009F7854">
            <w:pPr>
              <w:spacing w:before="40" w:after="40"/>
              <w:ind w:right="62"/>
              <w:rPr>
                <w:rFonts w:cs="Segoe UI"/>
                <w:sz w:val="16"/>
                <w:szCs w:val="16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251655680" behindDoc="0" locked="0" layoutInCell="1" allowOverlap="1" wp14:anchorId="4DAC85D4" wp14:editId="6E96EC7B">
                      <wp:simplePos x="0" y="0"/>
                      <wp:positionH relativeFrom="margin">
                        <wp:posOffset>97790</wp:posOffset>
                      </wp:positionH>
                      <wp:positionV relativeFrom="margin">
                        <wp:posOffset>-3810</wp:posOffset>
                      </wp:positionV>
                      <wp:extent cx="1713865" cy="914400"/>
                      <wp:effectExtent l="0" t="0" r="0" b="0"/>
                      <wp:wrapNone/>
                      <wp:docPr id="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3865" cy="914400"/>
                                <a:chOff x="11934" y="1961"/>
                                <a:chExt cx="2700" cy="1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magin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55" y="1961"/>
                                  <a:ext cx="2664" cy="10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25" descr="scritta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34" y="3108"/>
                                  <a:ext cx="2700" cy="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9E3E95" id="Group 26" o:spid="_x0000_s1026" style="position:absolute;margin-left:7.7pt;margin-top:-.3pt;width:134.95pt;height:1in;z-index:251655680;mso-wrap-distance-left:0;mso-wrap-distance-right:0;mso-position-horizontal-relative:margin;mso-position-vertical-relative:margin" coordorigin="11934,1961" coordsize="2700,1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Q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CY&#10;AAAAAFJnaHRsb25nAAABe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QAAAAAAf/bAIQA&#10;BgQEBAUEBgUFBgkGBQYJCwgGBggLDAoKCwoKDBAMDAwMDAwQDAwMDAwMDAwMDAwMDAwMDAwMDAwM&#10;DAwMDAwMDAEHBwcNDA0YEBAYFA4ODhQUDg4ODhQRDAwMDAwREQwMDAwMDBEMDAwMDAwMDAwMDAwM&#10;DAwMDAwMDAwMDAwMDAwM/8AAEQgAmAF7AwERAAIRAQMRAf/dAAQAMP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A1AAAAAFJnaHRsb25nAAAB9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zEyQUIwNzYxRDYxQzRBMzQ3QTVDQUEz&#10;MzJBNzkwNkM4IiBleGlmOlBpeGVsWERpbWVuc2lvbj0iNTAzIiBleGlmOlBpeGVsWURpbWVuc2lv&#10;bj0iNTMiIGV4aWY6Q29sb3JTcGFjZT0iNjU1MzU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DkFk&#10;b2JlAGQAAAAAAf/bAIQABgQEBAUEBgUFBgkGBQYJCwgGBggLDAoKCwoKDBAMDAwMDAwQDAwMDAwM&#10;DAwMDAwMDAwMDAwMDAwMDAwMDAwMDAEHBwcNDA0YEBAYFA4ODhQUDg4ODhQRDAwMDAwREQwMDAwM&#10;DBEMDAwMDAwMDAwMDAwMDAwMDAwMDAwMDAwMDAwM/8AAEQgANQH3AwERAAIRAQMRAf/dAAQAP/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1" o:spid="_x0000_s1027" type="#_x0000_t75" style="position:absolute;left:11955;top:1961;width:2664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">
                        <v:imagedata r:id="rId11" o:title=""/>
                      </v:shape>
                      <v:shape id="Picture 25" o:spid="_x0000_s1028" type="#_x0000_t75" alt="scritta" style="position:absolute;left:11934;top:3108;width:270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">
                        <v:imagedata r:id="rId12" o:title="scritta"/>
                        <o:lock v:ext="edit" aspectratio="f"/>
                      </v:shape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476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38B9B0EC" w14:textId="77777777" w:rsidR="009F7854" w:rsidRPr="00577A9F" w:rsidRDefault="004D7672" w:rsidP="009F7854">
            <w:pPr>
              <w:spacing w:before="40" w:after="40"/>
              <w:ind w:right="62"/>
              <w:rPr>
                <w:noProof/>
                <w:sz w:val="16"/>
                <w:szCs w:val="16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8752" behindDoc="1" locked="0" layoutInCell="1" allowOverlap="1" wp14:anchorId="2EFB1C0D" wp14:editId="726FF1D1">
                  <wp:simplePos x="0" y="0"/>
                  <wp:positionH relativeFrom="margin">
                    <wp:posOffset>45085</wp:posOffset>
                  </wp:positionH>
                  <wp:positionV relativeFrom="margin">
                    <wp:posOffset>4445</wp:posOffset>
                  </wp:positionV>
                  <wp:extent cx="817880" cy="827405"/>
                  <wp:effectExtent l="0" t="0" r="0" b="0"/>
                  <wp:wrapNone/>
                  <wp:docPr id="11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54656" behindDoc="1" locked="0" layoutInCell="1" allowOverlap="1" wp14:anchorId="4B9CC9A0" wp14:editId="58EFCBC7">
                  <wp:simplePos x="0" y="0"/>
                  <wp:positionH relativeFrom="margin">
                    <wp:posOffset>8195945</wp:posOffset>
                  </wp:positionH>
                  <wp:positionV relativeFrom="margin">
                    <wp:posOffset>532130</wp:posOffset>
                  </wp:positionV>
                  <wp:extent cx="1551305" cy="615315"/>
                  <wp:effectExtent l="0" t="0" r="0" b="0"/>
                  <wp:wrapNone/>
                  <wp:docPr id="7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0553" w:rsidRPr="005C436E" w14:paraId="19135C96" w14:textId="77777777" w:rsidTr="00527BF4">
        <w:trPr>
          <w:cantSplit/>
        </w:trPr>
        <w:tc>
          <w:tcPr>
            <w:tcW w:w="1287" w:type="pct"/>
            <w:tcBorders>
              <w:top w:val="single" w:sz="4" w:space="0" w:color="BFBFBF"/>
              <w:bottom w:val="nil"/>
            </w:tcBorders>
            <w:shd w:val="clear" w:color="auto" w:fill="auto"/>
          </w:tcPr>
          <w:p w14:paraId="1615D25C" w14:textId="77777777" w:rsidR="00480553" w:rsidRDefault="00480553" w:rsidP="00527BF4">
            <w:r w:rsidRPr="009A3A41">
              <w:t>Riferimento</w:t>
            </w:r>
          </w:p>
          <w:p w14:paraId="5E33D150" w14:textId="77777777" w:rsidR="00480553" w:rsidRPr="00663F6D" w:rsidRDefault="00480553" w:rsidP="00527BF4">
            <w:pPr>
              <w:pStyle w:val="Inglese"/>
              <w:framePr w:wrap="around"/>
              <w:rPr>
                <w:sz w:val="20"/>
              </w:rPr>
            </w:pPr>
            <w:r>
              <w:rPr>
                <w:lang w:val="en-US"/>
              </w:rPr>
              <w:t>Contact</w:t>
            </w:r>
          </w:p>
        </w:tc>
        <w:tc>
          <w:tcPr>
            <w:tcW w:w="48" w:type="pct"/>
            <w:tcBorders>
              <w:top w:val="nil"/>
              <w:bottom w:val="nil"/>
            </w:tcBorders>
            <w:shd w:val="clear" w:color="auto" w:fill="auto"/>
          </w:tcPr>
          <w:p w14:paraId="04F1C541" w14:textId="77777777" w:rsidR="00480553" w:rsidRPr="00663F6D" w:rsidRDefault="00480553" w:rsidP="00527BF4">
            <w:pPr>
              <w:spacing w:before="40" w:after="40"/>
              <w:jc w:val="center"/>
              <w:rPr>
                <w:rFonts w:cs="Segoe UI"/>
                <w:szCs w:val="18"/>
                <w:lang w:val="en-US"/>
              </w:rPr>
            </w:pPr>
          </w:p>
        </w:tc>
        <w:tc>
          <w:tcPr>
            <w:tcW w:w="1097" w:type="pct"/>
            <w:gridSpan w:val="4"/>
            <w:tcBorders>
              <w:top w:val="single" w:sz="4" w:space="0" w:color="BFBFBF"/>
              <w:bottom w:val="nil"/>
            </w:tcBorders>
            <w:shd w:val="clear" w:color="auto" w:fill="auto"/>
          </w:tcPr>
          <w:p w14:paraId="4A290443" w14:textId="778CA203" w:rsidR="00480553" w:rsidRPr="00021DE3" w:rsidRDefault="00E363EB" w:rsidP="00527BF4">
            <w:pPr>
              <w:spacing w:before="40" w:after="40"/>
              <w:ind w:right="62"/>
              <w:rPr>
                <w:rFonts w:cs="Segoe UI"/>
                <w:b/>
                <w:szCs w:val="18"/>
                <w:highlight w:val="yellow"/>
              </w:rPr>
            </w:pPr>
            <w:r>
              <w:rPr>
                <w:rFonts w:cs="Segoe UI"/>
                <w:b/>
                <w:szCs w:val="18"/>
                <w:highlight w:val="yellow"/>
              </w:rPr>
              <w:t>Nome</w:t>
            </w:r>
            <w:r w:rsidR="00643C5A" w:rsidRPr="00021DE3">
              <w:rPr>
                <w:rFonts w:cs="Segoe UI"/>
                <w:b/>
                <w:szCs w:val="18"/>
                <w:highlight w:val="yellow"/>
              </w:rPr>
              <w:t xml:space="preserve"> </w:t>
            </w:r>
            <w:r>
              <w:rPr>
                <w:rFonts w:cs="Segoe UI"/>
                <w:b/>
                <w:szCs w:val="18"/>
                <w:highlight w:val="yellow"/>
              </w:rPr>
              <w:t>COGNOME</w:t>
            </w:r>
          </w:p>
        </w:tc>
        <w:tc>
          <w:tcPr>
            <w:tcW w:w="292" w:type="pct"/>
            <w:tcBorders>
              <w:top w:val="single" w:sz="4" w:space="0" w:color="BFBFBF"/>
              <w:bottom w:val="nil"/>
            </w:tcBorders>
            <w:shd w:val="clear" w:color="auto" w:fill="auto"/>
          </w:tcPr>
          <w:p w14:paraId="22955A47" w14:textId="77777777" w:rsidR="00480553" w:rsidRPr="00021DE3" w:rsidRDefault="00480553" w:rsidP="00527BF4">
            <w:pPr>
              <w:spacing w:before="40" w:after="40"/>
              <w:ind w:right="62"/>
              <w:jc w:val="right"/>
              <w:rPr>
                <w:rFonts w:cs="Segoe UI"/>
                <w:sz w:val="16"/>
                <w:szCs w:val="16"/>
                <w:highlight w:val="yellow"/>
              </w:rPr>
            </w:pPr>
            <w:r w:rsidRPr="00021DE3">
              <w:rPr>
                <w:rFonts w:cs="Segoe UI"/>
                <w:sz w:val="16"/>
                <w:szCs w:val="16"/>
                <w:highlight w:val="yellow"/>
              </w:rPr>
              <w:t>Tel.:</w:t>
            </w:r>
          </w:p>
          <w:p w14:paraId="56B52AC3" w14:textId="77777777" w:rsidR="00480553" w:rsidRPr="00021DE3" w:rsidRDefault="00480553" w:rsidP="00527BF4">
            <w:pPr>
              <w:spacing w:before="40" w:after="40"/>
              <w:ind w:right="62"/>
              <w:jc w:val="right"/>
              <w:rPr>
                <w:rFonts w:cs="Segoe UI"/>
                <w:sz w:val="16"/>
                <w:szCs w:val="16"/>
                <w:highlight w:val="yellow"/>
              </w:rPr>
            </w:pPr>
            <w:r w:rsidRPr="00021DE3">
              <w:rPr>
                <w:rFonts w:cs="Segoe UI"/>
                <w:sz w:val="16"/>
                <w:szCs w:val="16"/>
                <w:highlight w:val="yellow"/>
              </w:rPr>
              <w:t>E-mail:</w:t>
            </w:r>
          </w:p>
        </w:tc>
        <w:tc>
          <w:tcPr>
            <w:tcW w:w="2276" w:type="pct"/>
            <w:gridSpan w:val="5"/>
            <w:tcBorders>
              <w:top w:val="single" w:sz="4" w:space="0" w:color="BFBFBF"/>
              <w:bottom w:val="nil"/>
            </w:tcBorders>
            <w:shd w:val="clear" w:color="auto" w:fill="auto"/>
          </w:tcPr>
          <w:p w14:paraId="71236669" w14:textId="0E581DD5" w:rsidR="00643C5A" w:rsidRPr="005A1BD8" w:rsidRDefault="00643C5A" w:rsidP="00643C5A">
            <w:pPr>
              <w:spacing w:before="40" w:after="40"/>
              <w:ind w:right="62"/>
              <w:rPr>
                <w:rFonts w:cs="Segoe UI"/>
                <w:sz w:val="16"/>
                <w:szCs w:val="16"/>
                <w:highlight w:val="yellow"/>
              </w:rPr>
            </w:pPr>
            <w:r w:rsidRPr="005A1BD8">
              <w:rPr>
                <w:rFonts w:cs="Segoe UI"/>
                <w:sz w:val="16"/>
                <w:szCs w:val="16"/>
                <w:highlight w:val="yellow"/>
              </w:rPr>
              <w:t>+39</w:t>
            </w:r>
            <w:proofErr w:type="gramStart"/>
            <w:r w:rsidRPr="005A1BD8">
              <w:rPr>
                <w:rFonts w:cs="Segoe UI"/>
                <w:sz w:val="16"/>
                <w:szCs w:val="16"/>
                <w:highlight w:val="yellow"/>
              </w:rPr>
              <w:t xml:space="preserve"> </w:t>
            </w:r>
            <w:r w:rsidR="00E363EB">
              <w:rPr>
                <w:rFonts w:cs="Segoe UI"/>
                <w:sz w:val="16"/>
                <w:szCs w:val="16"/>
                <w:highlight w:val="yellow"/>
              </w:rPr>
              <w:t>….</w:t>
            </w:r>
            <w:proofErr w:type="gramEnd"/>
            <w:r w:rsidR="00E363EB">
              <w:rPr>
                <w:rFonts w:cs="Segoe UI"/>
                <w:sz w:val="16"/>
                <w:szCs w:val="16"/>
                <w:highlight w:val="yellow"/>
              </w:rPr>
              <w:t>.</w:t>
            </w:r>
            <w:r w:rsidR="005A1BD8" w:rsidRPr="005A1BD8">
              <w:rPr>
                <w:rFonts w:cs="Segoe UI"/>
                <w:sz w:val="16"/>
                <w:szCs w:val="16"/>
                <w:highlight w:val="yellow"/>
              </w:rPr>
              <w:t xml:space="preserve"> </w:t>
            </w:r>
          </w:p>
          <w:p w14:paraId="623EAA2D" w14:textId="6FE12D28" w:rsidR="00480553" w:rsidRPr="005A1BD8" w:rsidRDefault="003B2C49" w:rsidP="00527BF4">
            <w:pPr>
              <w:spacing w:before="40" w:after="40"/>
              <w:jc w:val="left"/>
              <w:rPr>
                <w:noProof/>
                <w:sz w:val="16"/>
                <w:szCs w:val="16"/>
                <w:highlight w:val="yellow"/>
                <w:lang w:val="en-US"/>
              </w:rPr>
            </w:pPr>
            <w:hyperlink r:id="rId15" w:history="1">
              <w:r w:rsidR="00E363EB">
                <w:rPr>
                  <w:rStyle w:val="Collegamentoipertestuale"/>
                  <w:rFonts w:cs="Segoe UI"/>
                  <w:sz w:val="16"/>
                  <w:szCs w:val="16"/>
                  <w:highlight w:val="yellow"/>
                </w:rPr>
                <w:t>…</w:t>
              </w:r>
              <w:r w:rsidR="00E363EB">
                <w:rPr>
                  <w:rStyle w:val="Collegamentoipertestuale"/>
                  <w:sz w:val="16"/>
                  <w:szCs w:val="16"/>
                  <w:highlight w:val="yellow"/>
                </w:rPr>
                <w:t>.</w:t>
              </w:r>
            </w:hyperlink>
          </w:p>
        </w:tc>
      </w:tr>
      <w:tr w:rsidR="00480553" w:rsidRPr="005C436E" w14:paraId="40E80658" w14:textId="77777777" w:rsidTr="00643C5A">
        <w:trPr>
          <w:cantSplit/>
          <w:trHeight w:val="263"/>
        </w:trPr>
        <w:tc>
          <w:tcPr>
            <w:tcW w:w="1287" w:type="pct"/>
            <w:tcBorders>
              <w:top w:val="nil"/>
              <w:bottom w:val="nil"/>
            </w:tcBorders>
            <w:shd w:val="clear" w:color="auto" w:fill="auto"/>
          </w:tcPr>
          <w:p w14:paraId="16D3B0F9" w14:textId="77777777" w:rsidR="00480553" w:rsidRPr="005C436E" w:rsidRDefault="00480553" w:rsidP="00527BF4">
            <w:pPr>
              <w:spacing w:before="40" w:after="40"/>
              <w:ind w:right="62"/>
              <w:jc w:val="left"/>
              <w:rPr>
                <w:rFonts w:cs="Segoe UI"/>
                <w:szCs w:val="18"/>
                <w:lang w:val="en-US"/>
              </w:rPr>
            </w:pPr>
          </w:p>
        </w:tc>
        <w:tc>
          <w:tcPr>
            <w:tcW w:w="48" w:type="pct"/>
            <w:tcBorders>
              <w:top w:val="nil"/>
              <w:bottom w:val="nil"/>
            </w:tcBorders>
            <w:shd w:val="clear" w:color="auto" w:fill="auto"/>
          </w:tcPr>
          <w:p w14:paraId="52390910" w14:textId="77777777" w:rsidR="00480553" w:rsidRPr="005C436E" w:rsidRDefault="00480553" w:rsidP="00527BF4">
            <w:pPr>
              <w:spacing w:before="40" w:after="40"/>
              <w:jc w:val="center"/>
              <w:rPr>
                <w:rFonts w:cs="Segoe UI"/>
                <w:szCs w:val="18"/>
                <w:lang w:val="en-US"/>
              </w:rPr>
            </w:pPr>
          </w:p>
        </w:tc>
        <w:tc>
          <w:tcPr>
            <w:tcW w:w="285" w:type="pct"/>
            <w:tcBorders>
              <w:top w:val="nil"/>
              <w:bottom w:val="nil"/>
            </w:tcBorders>
            <w:shd w:val="clear" w:color="auto" w:fill="auto"/>
          </w:tcPr>
          <w:p w14:paraId="711D8506" w14:textId="77777777" w:rsidR="00480553" w:rsidRPr="005C436E" w:rsidRDefault="00480553" w:rsidP="00527BF4">
            <w:pPr>
              <w:spacing w:before="40" w:after="40"/>
              <w:jc w:val="left"/>
              <w:rPr>
                <w:rFonts w:cs="Segoe UI"/>
                <w:b/>
                <w:szCs w:val="18"/>
                <w:lang w:val="en-US"/>
              </w:rPr>
            </w:pPr>
          </w:p>
        </w:tc>
        <w:tc>
          <w:tcPr>
            <w:tcW w:w="192" w:type="pct"/>
            <w:tcBorders>
              <w:top w:val="nil"/>
              <w:bottom w:val="nil"/>
            </w:tcBorders>
            <w:shd w:val="clear" w:color="auto" w:fill="auto"/>
          </w:tcPr>
          <w:p w14:paraId="14852BB2" w14:textId="77777777" w:rsidR="00480553" w:rsidRPr="005C436E" w:rsidRDefault="00480553" w:rsidP="00527BF4">
            <w:pPr>
              <w:spacing w:before="40" w:after="40"/>
              <w:jc w:val="left"/>
              <w:rPr>
                <w:rFonts w:cs="Segoe UI"/>
                <w:szCs w:val="18"/>
                <w:lang w:val="en-US"/>
              </w:rPr>
            </w:pPr>
          </w:p>
        </w:tc>
        <w:tc>
          <w:tcPr>
            <w:tcW w:w="620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3EA1086" w14:textId="77777777" w:rsidR="00480553" w:rsidRPr="005C436E" w:rsidRDefault="00480553" w:rsidP="00527BF4">
            <w:pPr>
              <w:spacing w:before="40" w:after="40"/>
              <w:jc w:val="left"/>
              <w:rPr>
                <w:rFonts w:cs="Segoe UI"/>
                <w:b/>
                <w:szCs w:val="18"/>
                <w:lang w:val="en-US"/>
              </w:rPr>
            </w:pPr>
          </w:p>
        </w:tc>
        <w:tc>
          <w:tcPr>
            <w:tcW w:w="1160" w:type="pct"/>
            <w:gridSpan w:val="3"/>
            <w:tcBorders>
              <w:top w:val="nil"/>
              <w:bottom w:val="nil"/>
            </w:tcBorders>
            <w:shd w:val="clear" w:color="auto" w:fill="auto"/>
          </w:tcPr>
          <w:p w14:paraId="5588BBBF" w14:textId="77777777" w:rsidR="00480553" w:rsidRPr="005C436E" w:rsidRDefault="00480553" w:rsidP="00527BF4">
            <w:pPr>
              <w:spacing w:before="40" w:after="40"/>
              <w:jc w:val="left"/>
              <w:rPr>
                <w:rFonts w:cs="Segoe UI"/>
                <w:b/>
                <w:szCs w:val="18"/>
                <w:lang w:val="en-US"/>
              </w:rPr>
            </w:pPr>
          </w:p>
        </w:tc>
        <w:tc>
          <w:tcPr>
            <w:tcW w:w="1408" w:type="pct"/>
            <w:gridSpan w:val="3"/>
            <w:tcBorders>
              <w:top w:val="nil"/>
              <w:bottom w:val="single" w:sz="4" w:space="0" w:color="BFBFBF"/>
            </w:tcBorders>
            <w:shd w:val="clear" w:color="auto" w:fill="auto"/>
          </w:tcPr>
          <w:p w14:paraId="79976AC5" w14:textId="77777777" w:rsidR="00480553" w:rsidRPr="005C436E" w:rsidRDefault="00480553" w:rsidP="00527BF4">
            <w:pPr>
              <w:spacing w:before="40" w:after="40"/>
              <w:ind w:right="62"/>
              <w:jc w:val="center"/>
              <w:rPr>
                <w:rFonts w:cs="Segoe UI"/>
                <w:b/>
                <w:szCs w:val="18"/>
                <w:lang w:val="en-US"/>
              </w:rPr>
            </w:pPr>
          </w:p>
        </w:tc>
      </w:tr>
      <w:tr w:rsidR="009F7854" w:rsidRPr="00663F6D" w14:paraId="461DD13C" w14:textId="77777777" w:rsidTr="00BA7583">
        <w:trPr>
          <w:cantSplit/>
          <w:trHeight w:val="465"/>
        </w:trPr>
        <w:tc>
          <w:tcPr>
            <w:tcW w:w="1287" w:type="pct"/>
            <w:vMerge w:val="restart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204844B3" w14:textId="77777777" w:rsidR="009F7854" w:rsidRPr="009A3A41" w:rsidRDefault="009F7854" w:rsidP="0062600B">
            <w:pPr>
              <w:jc w:val="left"/>
            </w:pPr>
            <w:r w:rsidRPr="009A3A41">
              <w:t>Tabella allegata al Certificato di Accreditamento</w:t>
            </w:r>
          </w:p>
          <w:p w14:paraId="0F803BA1" w14:textId="77777777" w:rsidR="009F7854" w:rsidRPr="00452B14" w:rsidRDefault="009F7854" w:rsidP="009F7854">
            <w:pPr>
              <w:pStyle w:val="Inglese"/>
              <w:framePr w:wrap="around"/>
              <w:rPr>
                <w:lang w:val="en-US"/>
              </w:rPr>
            </w:pPr>
            <w:r w:rsidRPr="00452B14">
              <w:rPr>
                <w:lang w:val="en-US"/>
              </w:rPr>
              <w:t>Annex to the Accreditation Certificate</w:t>
            </w:r>
          </w:p>
        </w:tc>
        <w:tc>
          <w:tcPr>
            <w:tcW w:w="48" w:type="pct"/>
            <w:tcBorders>
              <w:top w:val="nil"/>
              <w:bottom w:val="nil"/>
            </w:tcBorders>
            <w:shd w:val="clear" w:color="auto" w:fill="auto"/>
          </w:tcPr>
          <w:p w14:paraId="457C5698" w14:textId="77777777" w:rsidR="009F7854" w:rsidRPr="00452B14" w:rsidRDefault="009F7854" w:rsidP="009F7854">
            <w:pPr>
              <w:spacing w:before="40" w:after="40"/>
              <w:jc w:val="center"/>
              <w:rPr>
                <w:rFonts w:cs="Segoe UI"/>
                <w:szCs w:val="18"/>
                <w:lang w:val="en-US"/>
              </w:rPr>
            </w:pPr>
          </w:p>
        </w:tc>
        <w:tc>
          <w:tcPr>
            <w:tcW w:w="285" w:type="pct"/>
            <w:tcBorders>
              <w:top w:val="single" w:sz="4" w:space="0" w:color="BFBFBF"/>
              <w:bottom w:val="nil"/>
            </w:tcBorders>
            <w:shd w:val="clear" w:color="auto" w:fill="auto"/>
          </w:tcPr>
          <w:p w14:paraId="4E12ED85" w14:textId="51922235" w:rsidR="009F7854" w:rsidRPr="00026A84" w:rsidRDefault="00E363EB" w:rsidP="009F7854">
            <w:pPr>
              <w:spacing w:before="40" w:after="40"/>
              <w:jc w:val="left"/>
              <w:rPr>
                <w:rFonts w:cs="Segoe UI"/>
                <w:b/>
                <w:szCs w:val="18"/>
                <w:highlight w:val="yellow"/>
              </w:rPr>
            </w:pPr>
            <w:r>
              <w:rPr>
                <w:rFonts w:cs="Segoe UI"/>
                <w:b/>
                <w:szCs w:val="18"/>
              </w:rPr>
              <w:t>xxx</w:t>
            </w:r>
            <w:r w:rsidR="009F7854" w:rsidRPr="00480553">
              <w:rPr>
                <w:rFonts w:cs="Segoe UI"/>
                <w:b/>
                <w:szCs w:val="18"/>
              </w:rPr>
              <w:t>T</w:t>
            </w:r>
          </w:p>
        </w:tc>
        <w:tc>
          <w:tcPr>
            <w:tcW w:w="192" w:type="pct"/>
            <w:tcBorders>
              <w:top w:val="single" w:sz="4" w:space="0" w:color="BFBFBF"/>
              <w:bottom w:val="nil"/>
            </w:tcBorders>
            <w:shd w:val="clear" w:color="auto" w:fill="auto"/>
          </w:tcPr>
          <w:p w14:paraId="472EDB29" w14:textId="77777777" w:rsidR="009F7854" w:rsidRPr="009A3A41" w:rsidRDefault="009F7854" w:rsidP="009F7854">
            <w:pPr>
              <w:spacing w:before="40" w:after="40"/>
              <w:jc w:val="left"/>
              <w:rPr>
                <w:rFonts w:cs="Segoe UI"/>
                <w:szCs w:val="18"/>
              </w:rPr>
            </w:pPr>
            <w:r w:rsidRPr="009A3A41">
              <w:rPr>
                <w:rFonts w:cs="Segoe UI"/>
                <w:szCs w:val="18"/>
              </w:rPr>
              <w:t xml:space="preserve">Rev. </w:t>
            </w:r>
          </w:p>
        </w:tc>
        <w:tc>
          <w:tcPr>
            <w:tcW w:w="329" w:type="pct"/>
            <w:tcBorders>
              <w:top w:val="single" w:sz="4" w:space="0" w:color="BFBFBF"/>
              <w:bottom w:val="nil"/>
            </w:tcBorders>
            <w:shd w:val="clear" w:color="auto" w:fill="auto"/>
          </w:tcPr>
          <w:p w14:paraId="6B9A978C" w14:textId="5BF18DB2" w:rsidR="009F7854" w:rsidRPr="009A3A41" w:rsidRDefault="00E363EB" w:rsidP="009F7854">
            <w:pPr>
              <w:spacing w:before="40" w:after="40"/>
              <w:jc w:val="left"/>
              <w:rPr>
                <w:rFonts w:cs="Segoe UI"/>
                <w:b/>
                <w:szCs w:val="18"/>
              </w:rPr>
            </w:pPr>
            <w:r>
              <w:rPr>
                <w:rFonts w:cs="Segoe UI"/>
                <w:b/>
                <w:szCs w:val="18"/>
                <w:highlight w:val="yellow"/>
              </w:rPr>
              <w:t>nn</w:t>
            </w:r>
          </w:p>
        </w:tc>
        <w:tc>
          <w:tcPr>
            <w:tcW w:w="2859" w:type="pct"/>
            <w:gridSpan w:val="7"/>
            <w:tcBorders>
              <w:top w:val="single" w:sz="4" w:space="0" w:color="BFBFBF"/>
              <w:bottom w:val="nil"/>
            </w:tcBorders>
            <w:shd w:val="clear" w:color="auto" w:fill="auto"/>
          </w:tcPr>
          <w:p w14:paraId="24B4C607" w14:textId="77777777" w:rsidR="009F7854" w:rsidRPr="009A3A41" w:rsidRDefault="009F7854" w:rsidP="009F7854">
            <w:pPr>
              <w:spacing w:before="40" w:after="40"/>
              <w:ind w:right="62"/>
              <w:rPr>
                <w:rFonts w:cs="Segoe UI"/>
                <w:b/>
                <w:szCs w:val="18"/>
              </w:rPr>
            </w:pPr>
          </w:p>
        </w:tc>
      </w:tr>
      <w:tr w:rsidR="009F7854" w:rsidRPr="00663F6D" w14:paraId="0C7FCDD0" w14:textId="77777777" w:rsidTr="009F7854">
        <w:trPr>
          <w:cantSplit/>
          <w:trHeight w:val="558"/>
        </w:trPr>
        <w:tc>
          <w:tcPr>
            <w:tcW w:w="1287" w:type="pct"/>
            <w:vMerge/>
            <w:tcBorders>
              <w:top w:val="single" w:sz="4" w:space="0" w:color="BFBFBF"/>
              <w:bottom w:val="nil"/>
            </w:tcBorders>
            <w:shd w:val="clear" w:color="auto" w:fill="auto"/>
          </w:tcPr>
          <w:p w14:paraId="00F0CAB6" w14:textId="77777777" w:rsidR="009F7854" w:rsidRPr="00663F6D" w:rsidRDefault="009F7854" w:rsidP="009F7854">
            <w:pPr>
              <w:spacing w:before="40" w:after="40"/>
              <w:ind w:right="62"/>
              <w:jc w:val="left"/>
              <w:rPr>
                <w:rFonts w:cs="Segoe UI"/>
                <w:szCs w:val="18"/>
              </w:rPr>
            </w:pPr>
          </w:p>
        </w:tc>
        <w:tc>
          <w:tcPr>
            <w:tcW w:w="48" w:type="pct"/>
            <w:tcBorders>
              <w:top w:val="nil"/>
              <w:bottom w:val="nil"/>
            </w:tcBorders>
            <w:shd w:val="clear" w:color="auto" w:fill="auto"/>
          </w:tcPr>
          <w:p w14:paraId="309D486A" w14:textId="77777777" w:rsidR="009F7854" w:rsidRPr="00AD3F85" w:rsidRDefault="009F7854" w:rsidP="009F7854">
            <w:pPr>
              <w:spacing w:before="40" w:after="4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3665" w:type="pct"/>
            <w:gridSpan w:val="10"/>
            <w:tcBorders>
              <w:top w:val="nil"/>
              <w:bottom w:val="nil"/>
            </w:tcBorders>
            <w:shd w:val="clear" w:color="auto" w:fill="auto"/>
          </w:tcPr>
          <w:p w14:paraId="1CEFC900" w14:textId="77777777" w:rsidR="009F7854" w:rsidRPr="00666235" w:rsidRDefault="009F7854" w:rsidP="009F7854">
            <w:pPr>
              <w:spacing w:before="40" w:after="40"/>
              <w:jc w:val="left"/>
              <w:rPr>
                <w:rFonts w:cs="Segoe UI"/>
                <w:b/>
                <w:szCs w:val="18"/>
                <w:lang w:val="fr-FR"/>
              </w:rPr>
            </w:pPr>
            <w:r w:rsidRPr="00666235">
              <w:rPr>
                <w:rFonts w:cs="Segoe UI"/>
                <w:b/>
                <w:szCs w:val="18"/>
                <w:lang w:val="fr-FR"/>
              </w:rPr>
              <w:t xml:space="preserve">UNI CEI EN ISO/IEC </w:t>
            </w:r>
            <w:proofErr w:type="gramStart"/>
            <w:r w:rsidRPr="00666235">
              <w:rPr>
                <w:rFonts w:cs="Segoe UI"/>
                <w:b/>
                <w:szCs w:val="18"/>
                <w:lang w:val="fr-FR"/>
              </w:rPr>
              <w:t>1702</w:t>
            </w:r>
            <w:r w:rsidRPr="001B169D">
              <w:rPr>
                <w:rFonts w:cs="Segoe UI"/>
                <w:b/>
                <w:szCs w:val="18"/>
                <w:lang w:val="fr-FR"/>
              </w:rPr>
              <w:t>5:</w:t>
            </w:r>
            <w:proofErr w:type="gramEnd"/>
            <w:r w:rsidRPr="001B169D">
              <w:rPr>
                <w:rFonts w:cs="Segoe UI"/>
                <w:b/>
                <w:szCs w:val="18"/>
                <w:lang w:val="fr-FR"/>
              </w:rPr>
              <w:t>2018</w:t>
            </w:r>
          </w:p>
          <w:p w14:paraId="35FED6B6" w14:textId="77777777" w:rsidR="009F7854" w:rsidRPr="009A3A41" w:rsidRDefault="009F7854" w:rsidP="009F7854">
            <w:pPr>
              <w:spacing w:before="40" w:after="40"/>
              <w:jc w:val="left"/>
              <w:rPr>
                <w:rFonts w:cs="Segoe UI"/>
                <w:b/>
                <w:szCs w:val="18"/>
              </w:rPr>
            </w:pPr>
            <w:r w:rsidRPr="009A3A41">
              <w:rPr>
                <w:rFonts w:cs="Segoe UI"/>
                <w:b/>
                <w:szCs w:val="18"/>
              </w:rPr>
              <w:t>Requisiti generali per la competenza dei laboratori di prova e di taratura</w:t>
            </w:r>
          </w:p>
        </w:tc>
      </w:tr>
      <w:tr w:rsidR="009F7854" w:rsidRPr="00CD7E78" w14:paraId="1B30AB7C" w14:textId="77777777" w:rsidTr="00642DD0">
        <w:trPr>
          <w:cantSplit/>
          <w:trHeight w:val="75"/>
        </w:trPr>
        <w:tc>
          <w:tcPr>
            <w:tcW w:w="1287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14:paraId="1E075D83" w14:textId="77777777" w:rsidR="009F7854" w:rsidRPr="00CD7E78" w:rsidRDefault="009F7854" w:rsidP="009F7854">
            <w:pPr>
              <w:ind w:right="62"/>
              <w:jc w:val="left"/>
              <w:rPr>
                <w:rFonts w:cs="Segoe UI"/>
                <w:sz w:val="14"/>
                <w:szCs w:val="14"/>
              </w:rPr>
            </w:pPr>
          </w:p>
        </w:tc>
        <w:tc>
          <w:tcPr>
            <w:tcW w:w="48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14:paraId="1B9B1FDE" w14:textId="77777777" w:rsidR="009F7854" w:rsidRPr="00CD7E78" w:rsidRDefault="009F7854" w:rsidP="009F7854">
            <w:pPr>
              <w:jc w:val="center"/>
              <w:rPr>
                <w:rFonts w:cs="Segoe UI"/>
                <w:sz w:val="14"/>
                <w:szCs w:val="14"/>
              </w:rPr>
            </w:pPr>
          </w:p>
        </w:tc>
        <w:tc>
          <w:tcPr>
            <w:tcW w:w="285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14:paraId="292240BF" w14:textId="77777777" w:rsidR="009F7854" w:rsidRPr="00CD7E78" w:rsidRDefault="009F7854" w:rsidP="009F7854">
            <w:pPr>
              <w:jc w:val="left"/>
              <w:rPr>
                <w:rFonts w:cs="Segoe UI"/>
                <w:b/>
                <w:sz w:val="14"/>
                <w:szCs w:val="14"/>
              </w:rPr>
            </w:pPr>
          </w:p>
        </w:tc>
        <w:tc>
          <w:tcPr>
            <w:tcW w:w="192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14:paraId="221AA299" w14:textId="77777777" w:rsidR="009F7854" w:rsidRPr="00CD7E78" w:rsidRDefault="009F7854" w:rsidP="009F7854">
            <w:pPr>
              <w:jc w:val="left"/>
              <w:rPr>
                <w:rFonts w:cs="Segoe UI"/>
                <w:sz w:val="14"/>
                <w:szCs w:val="14"/>
              </w:rPr>
            </w:pPr>
          </w:p>
        </w:tc>
        <w:tc>
          <w:tcPr>
            <w:tcW w:w="329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14:paraId="72DC9ECC" w14:textId="77777777" w:rsidR="009F7854" w:rsidRPr="00CD7E78" w:rsidRDefault="009F7854" w:rsidP="009F7854">
            <w:pPr>
              <w:jc w:val="left"/>
              <w:rPr>
                <w:rFonts w:cs="Segoe UI"/>
                <w:b/>
                <w:sz w:val="14"/>
                <w:szCs w:val="14"/>
              </w:rPr>
            </w:pPr>
          </w:p>
        </w:tc>
        <w:tc>
          <w:tcPr>
            <w:tcW w:w="1451" w:type="pct"/>
            <w:gridSpan w:val="4"/>
            <w:tcBorders>
              <w:top w:val="nil"/>
              <w:bottom w:val="single" w:sz="4" w:space="0" w:color="BFBFBF"/>
            </w:tcBorders>
            <w:shd w:val="clear" w:color="auto" w:fill="auto"/>
          </w:tcPr>
          <w:p w14:paraId="14C4E270" w14:textId="77777777" w:rsidR="009F7854" w:rsidRPr="00CD7E78" w:rsidRDefault="009F7854" w:rsidP="009F7854">
            <w:pPr>
              <w:jc w:val="left"/>
              <w:rPr>
                <w:rFonts w:cs="Segoe UI"/>
                <w:b/>
                <w:sz w:val="14"/>
                <w:szCs w:val="14"/>
              </w:rPr>
            </w:pPr>
          </w:p>
        </w:tc>
        <w:tc>
          <w:tcPr>
            <w:tcW w:w="1408" w:type="pct"/>
            <w:gridSpan w:val="3"/>
            <w:tcBorders>
              <w:top w:val="nil"/>
              <w:bottom w:val="single" w:sz="4" w:space="0" w:color="BFBFBF"/>
            </w:tcBorders>
            <w:shd w:val="clear" w:color="auto" w:fill="auto"/>
          </w:tcPr>
          <w:p w14:paraId="602F8C92" w14:textId="77777777" w:rsidR="009F7854" w:rsidRPr="00CD7E78" w:rsidRDefault="009F7854" w:rsidP="009F7854">
            <w:pPr>
              <w:ind w:right="62"/>
              <w:jc w:val="center"/>
              <w:rPr>
                <w:rFonts w:cs="Segoe UI"/>
                <w:b/>
                <w:sz w:val="14"/>
                <w:szCs w:val="14"/>
              </w:rPr>
            </w:pPr>
          </w:p>
        </w:tc>
      </w:tr>
      <w:tr w:rsidR="009F7854" w:rsidRPr="00950FB8" w14:paraId="5FE825E2" w14:textId="77777777" w:rsidTr="00642DD0">
        <w:trPr>
          <w:cantSplit/>
          <w:trHeight w:val="283"/>
        </w:trPr>
        <w:tc>
          <w:tcPr>
            <w:tcW w:w="1287" w:type="pct"/>
            <w:tcBorders>
              <w:top w:val="single" w:sz="4" w:space="0" w:color="BFBFBF"/>
              <w:bottom w:val="nil"/>
              <w:right w:val="nil"/>
            </w:tcBorders>
            <w:shd w:val="clear" w:color="auto" w:fill="auto"/>
          </w:tcPr>
          <w:p w14:paraId="352F83D9" w14:textId="77777777" w:rsidR="009F7854" w:rsidRPr="009A3A41" w:rsidRDefault="009F7854" w:rsidP="009F7854">
            <w:r w:rsidRPr="009A3A41">
              <w:t>Attività oggetto di accreditamento</w:t>
            </w:r>
          </w:p>
          <w:p w14:paraId="7AE1E077" w14:textId="77777777" w:rsidR="009F7854" w:rsidRPr="00663F6D" w:rsidRDefault="009F7854" w:rsidP="009F7854">
            <w:pPr>
              <w:pStyle w:val="Inglese"/>
              <w:framePr w:wrap="around"/>
              <w:rPr>
                <w:szCs w:val="18"/>
              </w:rPr>
            </w:pPr>
            <w:r w:rsidRPr="00663F6D">
              <w:t>Accredited activities</w:t>
            </w:r>
          </w:p>
        </w:tc>
        <w:tc>
          <w:tcPr>
            <w:tcW w:w="48" w:type="pct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</w:tcPr>
          <w:p w14:paraId="466D1DC1" w14:textId="77777777" w:rsidR="009F7854" w:rsidRPr="00663F6D" w:rsidRDefault="009F7854" w:rsidP="009F7854">
            <w:pPr>
              <w:spacing w:before="40" w:after="4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2257" w:type="pct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0EC2340" w14:textId="0AC876D3" w:rsidR="002A1A52" w:rsidRPr="00FB08C6" w:rsidRDefault="003B2C49" w:rsidP="008521AF">
            <w:pPr>
              <w:spacing w:before="40" w:after="40"/>
              <w:ind w:right="62"/>
              <w:jc w:val="left"/>
              <w:rPr>
                <w:rFonts w:cs="Segoe UI"/>
                <w:b/>
                <w:sz w:val="16"/>
                <w:szCs w:val="16"/>
              </w:rPr>
            </w:pPr>
            <w:hyperlink w:anchor="_Pressione" w:history="1">
              <w:r w:rsidR="00E363EB" w:rsidRPr="00FB08C6">
                <w:rPr>
                  <w:rStyle w:val="Collegamentoipertestuale"/>
                  <w:rFonts w:cs="Segoe UI"/>
                  <w:b/>
                  <w:sz w:val="16"/>
                  <w:szCs w:val="16"/>
                </w:rPr>
                <w:t>Durezza</w:t>
              </w:r>
            </w:hyperlink>
            <w:r w:rsidR="002A1A52" w:rsidRPr="00FB08C6">
              <w:rPr>
                <w:rFonts w:cs="Segoe UI"/>
                <w:b/>
                <w:sz w:val="16"/>
                <w:szCs w:val="16"/>
              </w:rPr>
              <w:t xml:space="preserve"> </w:t>
            </w:r>
          </w:p>
          <w:p w14:paraId="73FA6902" w14:textId="149D2FAE" w:rsidR="00602538" w:rsidRDefault="00E363EB" w:rsidP="002A1A52">
            <w:pPr>
              <w:pStyle w:val="PuntL1"/>
              <w:jc w:val="left"/>
              <w:rPr>
                <w:sz w:val="16"/>
              </w:rPr>
            </w:pPr>
            <w:r w:rsidRPr="00E363EB">
              <w:rPr>
                <w:sz w:val="16"/>
              </w:rPr>
              <w:t>Durometri SHORE - materiali plastici. Durometri IRHD e tipo A, D, AO, AM - gomma</w:t>
            </w:r>
            <w:r w:rsidR="00602538" w:rsidRPr="008521AF">
              <w:rPr>
                <w:sz w:val="16"/>
              </w:rPr>
              <w:t xml:space="preserve"> (</w:t>
            </w:r>
            <w:r>
              <w:rPr>
                <w:sz w:val="16"/>
              </w:rPr>
              <w:t>SDR</w:t>
            </w:r>
            <w:r w:rsidR="00602538">
              <w:rPr>
                <w:sz w:val="16"/>
              </w:rPr>
              <w:t>-01)</w:t>
            </w:r>
          </w:p>
          <w:p w14:paraId="1E60C381" w14:textId="05A81100" w:rsidR="00602538" w:rsidRDefault="00E363EB" w:rsidP="002A1A52">
            <w:pPr>
              <w:pStyle w:val="PuntL1"/>
              <w:jc w:val="left"/>
              <w:rPr>
                <w:sz w:val="16"/>
              </w:rPr>
            </w:pPr>
            <w:r w:rsidRPr="00E363EB">
              <w:rPr>
                <w:sz w:val="16"/>
              </w:rPr>
              <w:t>Durometri Vickers, Rockwell, Knoop, Brinell, Microdurometri</w:t>
            </w:r>
            <w:r w:rsidR="00602538">
              <w:rPr>
                <w:sz w:val="16"/>
              </w:rPr>
              <w:t xml:space="preserve"> (S</w:t>
            </w:r>
            <w:r>
              <w:rPr>
                <w:sz w:val="16"/>
              </w:rPr>
              <w:t>DR</w:t>
            </w:r>
            <w:r w:rsidR="00602538">
              <w:rPr>
                <w:sz w:val="16"/>
              </w:rPr>
              <w:t>-02)</w:t>
            </w:r>
          </w:p>
          <w:p w14:paraId="595B822F" w14:textId="06925B42" w:rsidR="00642DD0" w:rsidRPr="00E363EB" w:rsidRDefault="00E363EB" w:rsidP="00E363EB">
            <w:pPr>
              <w:pStyle w:val="PuntL1"/>
              <w:jc w:val="left"/>
              <w:rPr>
                <w:sz w:val="16"/>
              </w:rPr>
            </w:pPr>
            <w:r w:rsidRPr="00E363EB">
              <w:rPr>
                <w:sz w:val="16"/>
              </w:rPr>
              <w:t>Blocchi di riferimento</w:t>
            </w:r>
            <w:r w:rsidR="002A1A52" w:rsidRPr="001B169D">
              <w:rPr>
                <w:sz w:val="16"/>
              </w:rPr>
              <w:t xml:space="preserve"> (</w:t>
            </w:r>
            <w:r w:rsidR="002A1A52">
              <w:rPr>
                <w:sz w:val="16"/>
              </w:rPr>
              <w:t>S</w:t>
            </w:r>
            <w:r>
              <w:rPr>
                <w:sz w:val="16"/>
              </w:rPr>
              <w:t>DR</w:t>
            </w:r>
            <w:r w:rsidR="002A1A52" w:rsidRPr="001B169D">
              <w:rPr>
                <w:sz w:val="16"/>
              </w:rPr>
              <w:t>-0</w:t>
            </w:r>
            <w:r>
              <w:rPr>
                <w:sz w:val="16"/>
              </w:rPr>
              <w:t>3</w:t>
            </w:r>
            <w:r w:rsidR="002A1A52" w:rsidRPr="001B169D">
              <w:rPr>
                <w:sz w:val="16"/>
              </w:rPr>
              <w:t>)</w:t>
            </w:r>
          </w:p>
        </w:tc>
        <w:tc>
          <w:tcPr>
            <w:tcW w:w="1109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F339967" w14:textId="77777777" w:rsidR="00E363EB" w:rsidRPr="00950307" w:rsidRDefault="00E363EB" w:rsidP="00E363EB">
            <w:pPr>
              <w:spacing w:before="40" w:after="40"/>
              <w:ind w:right="62"/>
              <w:rPr>
                <w:rFonts w:cs="Segoe UI"/>
                <w:sz w:val="16"/>
                <w:szCs w:val="16"/>
              </w:rPr>
            </w:pPr>
            <w:r w:rsidRPr="00950307">
              <w:rPr>
                <w:rFonts w:cs="Segoe UI"/>
                <w:sz w:val="16"/>
                <w:szCs w:val="16"/>
              </w:rPr>
              <w:t>xxxxxxxxxxx, xxxx</w:t>
            </w:r>
          </w:p>
          <w:p w14:paraId="144F7E33" w14:textId="63766886" w:rsidR="00E363EB" w:rsidRPr="00950307" w:rsidRDefault="00E363EB" w:rsidP="00E363EB">
            <w:pPr>
              <w:spacing w:before="40" w:after="40"/>
              <w:ind w:right="62"/>
              <w:rPr>
                <w:rFonts w:cs="Segoe UI"/>
                <w:sz w:val="16"/>
                <w:szCs w:val="16"/>
              </w:rPr>
            </w:pPr>
            <w:r w:rsidRPr="00950307">
              <w:rPr>
                <w:rFonts w:cs="Segoe UI"/>
                <w:sz w:val="16"/>
                <w:szCs w:val="16"/>
              </w:rPr>
              <w:t>xxxxx xxxxxxx (xx)</w:t>
            </w:r>
          </w:p>
          <w:p w14:paraId="5990E573" w14:textId="26BF4F3C" w:rsidR="00E363EB" w:rsidRPr="00950307" w:rsidRDefault="00E363EB" w:rsidP="00E363EB">
            <w:pPr>
              <w:spacing w:before="40" w:after="40"/>
              <w:ind w:right="62"/>
              <w:rPr>
                <w:rFonts w:cs="Segoe UI"/>
                <w:sz w:val="16"/>
                <w:szCs w:val="16"/>
              </w:rPr>
            </w:pPr>
            <w:r w:rsidRPr="00950307">
              <w:rPr>
                <w:rFonts w:cs="Segoe UI"/>
                <w:sz w:val="16"/>
                <w:szCs w:val="16"/>
              </w:rPr>
              <w:t>Italia</w:t>
            </w:r>
          </w:p>
          <w:p w14:paraId="4321214E" w14:textId="4B238C52" w:rsidR="00E363EB" w:rsidRPr="00950307" w:rsidRDefault="00E363EB" w:rsidP="00E363EB">
            <w:pPr>
              <w:spacing w:before="40" w:after="40"/>
              <w:ind w:right="62"/>
              <w:jc w:val="left"/>
              <w:rPr>
                <w:rFonts w:cs="Segoe UI"/>
                <w:sz w:val="16"/>
                <w:szCs w:val="16"/>
              </w:rPr>
            </w:pPr>
          </w:p>
        </w:tc>
        <w:tc>
          <w:tcPr>
            <w:tcW w:w="29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</w:tcPr>
          <w:p w14:paraId="690780E1" w14:textId="77777777" w:rsidR="009F7854" w:rsidRPr="00950307" w:rsidRDefault="009F7854" w:rsidP="009F7854">
            <w:pPr>
              <w:spacing w:before="40" w:after="40"/>
              <w:ind w:right="62"/>
              <w:jc w:val="center"/>
              <w:rPr>
                <w:rFonts w:cs="Segoe UI"/>
                <w:b/>
                <w:sz w:val="16"/>
                <w:szCs w:val="16"/>
                <w:highlight w:val="yellow"/>
              </w:rPr>
            </w:pPr>
            <w:r w:rsidRPr="00950307">
              <w:rPr>
                <w:rFonts w:cs="Segoe UI"/>
                <w:b/>
                <w:sz w:val="16"/>
                <w:szCs w:val="16"/>
              </w:rPr>
              <w:t>A</w:t>
            </w:r>
          </w:p>
        </w:tc>
      </w:tr>
      <w:tr w:rsidR="00261D48" w:rsidRPr="00950FB8" w14:paraId="63F3BBF3" w14:textId="77777777" w:rsidTr="00261D48">
        <w:trPr>
          <w:cantSplit/>
          <w:trHeight w:val="283"/>
        </w:trPr>
        <w:tc>
          <w:tcPr>
            <w:tcW w:w="1287" w:type="pct"/>
            <w:tcBorders>
              <w:top w:val="nil"/>
              <w:bottom w:val="single" w:sz="4" w:space="0" w:color="BFBFBF"/>
              <w:right w:val="nil"/>
            </w:tcBorders>
            <w:shd w:val="clear" w:color="auto" w:fill="auto"/>
          </w:tcPr>
          <w:p w14:paraId="50AE971F" w14:textId="77777777" w:rsidR="00261D48" w:rsidRPr="009A3A41" w:rsidRDefault="00261D48" w:rsidP="00527BF4"/>
        </w:tc>
        <w:tc>
          <w:tcPr>
            <w:tcW w:w="48" w:type="pct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</w:tcPr>
          <w:p w14:paraId="54E86890" w14:textId="77777777" w:rsidR="00261D48" w:rsidRPr="00663F6D" w:rsidRDefault="00261D48" w:rsidP="00527BF4">
            <w:pPr>
              <w:spacing w:before="40" w:after="4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2257" w:type="pct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4EC0599" w14:textId="77777777" w:rsidR="00F01FD3" w:rsidRPr="00FB08C6" w:rsidRDefault="003B2C49" w:rsidP="00F01FD3">
            <w:pPr>
              <w:spacing w:before="40" w:after="40"/>
              <w:ind w:right="62"/>
              <w:jc w:val="left"/>
              <w:rPr>
                <w:rFonts w:cs="Segoe UI"/>
                <w:b/>
                <w:sz w:val="16"/>
                <w:szCs w:val="16"/>
              </w:rPr>
            </w:pPr>
            <w:hyperlink w:anchor="_Pressione" w:history="1">
              <w:r w:rsidR="00F01FD3" w:rsidRPr="00FB08C6">
                <w:rPr>
                  <w:rStyle w:val="Collegamentoipertestuale"/>
                  <w:rFonts w:cs="Segoe UI"/>
                  <w:b/>
                  <w:sz w:val="16"/>
                  <w:szCs w:val="16"/>
                </w:rPr>
                <w:t>Durezza</w:t>
              </w:r>
            </w:hyperlink>
            <w:r w:rsidR="00F01FD3" w:rsidRPr="00FB08C6">
              <w:rPr>
                <w:rFonts w:cs="Segoe UI"/>
                <w:b/>
                <w:sz w:val="16"/>
                <w:szCs w:val="16"/>
              </w:rPr>
              <w:t xml:space="preserve"> </w:t>
            </w:r>
          </w:p>
          <w:p w14:paraId="4D9FB917" w14:textId="77777777" w:rsidR="00F01FD3" w:rsidRDefault="00F01FD3" w:rsidP="00F01FD3">
            <w:pPr>
              <w:pStyle w:val="PuntL1"/>
              <w:jc w:val="left"/>
              <w:rPr>
                <w:sz w:val="16"/>
              </w:rPr>
            </w:pPr>
            <w:r w:rsidRPr="00E363EB">
              <w:rPr>
                <w:sz w:val="16"/>
              </w:rPr>
              <w:t>Durometri SHORE - materiali plastici. Durometri IRHD e tipo A, D, AO, AM - gomma</w:t>
            </w:r>
            <w:r w:rsidRPr="008521AF">
              <w:rPr>
                <w:sz w:val="16"/>
              </w:rPr>
              <w:t xml:space="preserve"> (</w:t>
            </w:r>
            <w:r>
              <w:rPr>
                <w:sz w:val="16"/>
              </w:rPr>
              <w:t>SDR-01)</w:t>
            </w:r>
          </w:p>
          <w:p w14:paraId="038C8086" w14:textId="77777777" w:rsidR="00F01FD3" w:rsidRDefault="00F01FD3" w:rsidP="00F01FD3">
            <w:pPr>
              <w:pStyle w:val="PuntL1"/>
              <w:jc w:val="left"/>
              <w:rPr>
                <w:sz w:val="16"/>
              </w:rPr>
            </w:pPr>
            <w:r w:rsidRPr="00E363EB">
              <w:rPr>
                <w:sz w:val="16"/>
              </w:rPr>
              <w:t>Durometri Vickers, Rockwell, Knoop, Brinell, Microdurometri</w:t>
            </w:r>
            <w:r>
              <w:rPr>
                <w:sz w:val="16"/>
              </w:rPr>
              <w:t xml:space="preserve"> (SDR-02)</w:t>
            </w:r>
          </w:p>
          <w:p w14:paraId="6944522F" w14:textId="402B4E00" w:rsidR="00261D48" w:rsidRPr="002A1A52" w:rsidRDefault="00F01FD3" w:rsidP="00F01FD3">
            <w:pPr>
              <w:pStyle w:val="PuntL1"/>
              <w:jc w:val="left"/>
              <w:rPr>
                <w:sz w:val="16"/>
              </w:rPr>
            </w:pPr>
            <w:r w:rsidRPr="00E363EB">
              <w:rPr>
                <w:sz w:val="16"/>
              </w:rPr>
              <w:t>Blocchi di riferimento</w:t>
            </w:r>
            <w:r w:rsidRPr="001B169D">
              <w:rPr>
                <w:sz w:val="16"/>
              </w:rPr>
              <w:t xml:space="preserve"> (</w:t>
            </w:r>
            <w:r>
              <w:rPr>
                <w:sz w:val="16"/>
              </w:rPr>
              <w:t>SDR</w:t>
            </w:r>
            <w:r w:rsidRPr="001B169D">
              <w:rPr>
                <w:sz w:val="16"/>
              </w:rPr>
              <w:t>-0</w:t>
            </w:r>
            <w:r>
              <w:rPr>
                <w:sz w:val="16"/>
              </w:rPr>
              <w:t>3</w:t>
            </w:r>
            <w:r w:rsidRPr="001B169D">
              <w:rPr>
                <w:sz w:val="16"/>
              </w:rPr>
              <w:t>)</w:t>
            </w:r>
          </w:p>
        </w:tc>
        <w:tc>
          <w:tcPr>
            <w:tcW w:w="1109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D11C563" w14:textId="77777777" w:rsidR="00261D48" w:rsidRPr="00AA5CA9" w:rsidRDefault="00261D48" w:rsidP="00527BF4">
            <w:pPr>
              <w:spacing w:before="40" w:after="40"/>
              <w:ind w:right="62"/>
              <w:jc w:val="left"/>
              <w:rPr>
                <w:rFonts w:cs="Segoe UI"/>
                <w:sz w:val="16"/>
                <w:szCs w:val="16"/>
              </w:rPr>
            </w:pPr>
            <w:r>
              <w:rPr>
                <w:rFonts w:cs="Segoe UI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n esterno, presso Clienti</w:t>
            </w:r>
          </w:p>
        </w:tc>
        <w:tc>
          <w:tcPr>
            <w:tcW w:w="29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</w:tcPr>
          <w:p w14:paraId="2DCE71E2" w14:textId="77777777" w:rsidR="00261D48" w:rsidRDefault="00261D48" w:rsidP="00527BF4">
            <w:pPr>
              <w:spacing w:before="40" w:after="40"/>
              <w:ind w:right="62"/>
              <w:jc w:val="center"/>
              <w:rPr>
                <w:rFonts w:cs="Segoe UI"/>
                <w:b/>
                <w:sz w:val="16"/>
                <w:szCs w:val="16"/>
              </w:rPr>
            </w:pPr>
            <w:r>
              <w:rPr>
                <w:rFonts w:cs="Segoe UI"/>
                <w:b/>
                <w:sz w:val="16"/>
                <w:szCs w:val="16"/>
              </w:rPr>
              <w:t>EXT</w:t>
            </w:r>
          </w:p>
        </w:tc>
      </w:tr>
    </w:tbl>
    <w:p w14:paraId="68022963" w14:textId="77777777" w:rsidR="00FD5F55" w:rsidRDefault="00FD5F55"/>
    <w:p w14:paraId="35FAB673" w14:textId="77777777" w:rsidR="00FD5F55" w:rsidRDefault="00FD5F55" w:rsidP="0049124B"/>
    <w:p w14:paraId="6E361A70" w14:textId="77777777" w:rsidR="00FD5F55" w:rsidRDefault="00FD5F55" w:rsidP="00254F8C">
      <w:pPr>
        <w:spacing w:before="120" w:after="40"/>
        <w:ind w:right="62"/>
        <w:rPr>
          <w:rFonts w:cs="Segoe UI"/>
          <w:i/>
          <w:sz w:val="16"/>
          <w:szCs w:val="16"/>
        </w:rPr>
      </w:pPr>
      <w:r w:rsidRPr="00B42E9E">
        <w:rPr>
          <w:rFonts w:cs="Segoe UI"/>
          <w:i/>
          <w:sz w:val="16"/>
          <w:szCs w:val="16"/>
        </w:rPr>
        <w:t xml:space="preserve">L’incertezza di misura riportata nelle seguenti tabelle è da intendersi come incertezza estesa ottenuta moltiplicando l’incertezza tipo per il fattore di copertura k corrispondente ad un livello di fiducia di circa il 95%. Eventuali deviazioni sono puntualmente indicate. </w:t>
      </w:r>
    </w:p>
    <w:p w14:paraId="2CA13186" w14:textId="77777777" w:rsidR="00FD5F55" w:rsidRDefault="00FD5F55">
      <w:pPr>
        <w:jc w:val="left"/>
        <w:rPr>
          <w:rFonts w:cs="Segoe UI"/>
          <w:i/>
          <w:sz w:val="16"/>
          <w:szCs w:val="16"/>
        </w:rPr>
      </w:pPr>
      <w:r>
        <w:rPr>
          <w:rFonts w:cs="Segoe UI"/>
          <w:i/>
          <w:sz w:val="16"/>
          <w:szCs w:val="16"/>
        </w:rPr>
        <w:br w:type="page"/>
      </w:r>
    </w:p>
    <w:p w14:paraId="3EF5BED1" w14:textId="54EF8E16" w:rsidR="006D28F1" w:rsidRDefault="006D28F1" w:rsidP="006D28F1"/>
    <w:p w14:paraId="1D999F03" w14:textId="77777777" w:rsidR="00643C5A" w:rsidRDefault="00643C5A" w:rsidP="00643C5A"/>
    <w:tbl>
      <w:tblPr>
        <w:tblpPr w:leftFromText="170" w:rightFromText="113" w:vertAnchor="text" w:tblpY="1"/>
        <w:tblOverlap w:val="never"/>
        <w:tblW w:w="810" w:type="pct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360"/>
      </w:tblGrid>
      <w:tr w:rsidR="00643C5A" w:rsidRPr="00663F6D" w14:paraId="5BB504DD" w14:textId="77777777" w:rsidTr="00527BF4">
        <w:trPr>
          <w:cantSplit/>
          <w:trHeight w:val="567"/>
        </w:trPr>
        <w:tc>
          <w:tcPr>
            <w:tcW w:w="5000" w:type="pct"/>
            <w:shd w:val="clear" w:color="auto" w:fill="D9D9D9"/>
          </w:tcPr>
          <w:p w14:paraId="2975EAD7" w14:textId="77777777" w:rsidR="00643C5A" w:rsidRDefault="00643C5A" w:rsidP="00527BF4">
            <w:pPr>
              <w:spacing w:before="20" w:after="20"/>
              <w:jc w:val="right"/>
              <w:rPr>
                <w:rFonts w:cs="Segoe UI"/>
                <w:szCs w:val="18"/>
              </w:rPr>
            </w:pPr>
            <w:r w:rsidRPr="00663F6D">
              <w:rPr>
                <w:rFonts w:cs="Segoe UI"/>
                <w:szCs w:val="18"/>
              </w:rPr>
              <w:t>Area metrologica</w:t>
            </w:r>
          </w:p>
          <w:p w14:paraId="2BBF0F27" w14:textId="77777777" w:rsidR="00643C5A" w:rsidRPr="003555AC" w:rsidRDefault="00643C5A" w:rsidP="00527BF4">
            <w:pPr>
              <w:pStyle w:val="Corpotesto"/>
              <w:spacing w:after="80"/>
              <w:jc w:val="right"/>
              <w:rPr>
                <w:rFonts w:ascii="Verdana" w:hAnsi="Verdana" w:cs="Segoe UI"/>
                <w:i/>
                <w:sz w:val="16"/>
                <w:szCs w:val="16"/>
              </w:rPr>
            </w:pPr>
            <w:r w:rsidRPr="00D72949">
              <w:rPr>
                <w:rFonts w:ascii="Verdana" w:hAnsi="Verdana" w:cs="Segoe UI"/>
                <w:i/>
                <w:sz w:val="16"/>
                <w:szCs w:val="16"/>
              </w:rPr>
              <w:t>Metrological area</w:t>
            </w:r>
          </w:p>
        </w:tc>
      </w:tr>
    </w:tbl>
    <w:p w14:paraId="4A8866E1" w14:textId="6909208B" w:rsidR="00643C5A" w:rsidRDefault="00237227" w:rsidP="00643C5A">
      <w:pPr>
        <w:pStyle w:val="Titolo2"/>
        <w:rPr>
          <w:sz w:val="14"/>
        </w:rPr>
      </w:pPr>
      <w:bookmarkStart w:id="1" w:name="_Pressione"/>
      <w:bookmarkStart w:id="2" w:name="_Massa"/>
      <w:bookmarkStart w:id="3" w:name="_Temperatura"/>
      <w:bookmarkEnd w:id="1"/>
      <w:bookmarkEnd w:id="2"/>
      <w:bookmarkEnd w:id="3"/>
      <w:r>
        <w:t>Durezza</w:t>
      </w:r>
    </w:p>
    <w:p w14:paraId="6DDFA259" w14:textId="77777777" w:rsidR="00643C5A" w:rsidRDefault="00643C5A" w:rsidP="00643C5A"/>
    <w:p w14:paraId="37641DA7" w14:textId="77777777" w:rsidR="00643C5A" w:rsidRDefault="00643C5A" w:rsidP="00643C5A"/>
    <w:p w14:paraId="16D26A1C" w14:textId="10DCC276" w:rsidR="00643C5A" w:rsidRDefault="00643C5A" w:rsidP="00643C5A"/>
    <w:tbl>
      <w:tblPr>
        <w:tblW w:w="4988" w:type="pct"/>
        <w:jc w:val="center"/>
        <w:tblBorders>
          <w:top w:val="single" w:sz="6" w:space="0" w:color="BFBFBF"/>
          <w:bottom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552"/>
        <w:gridCol w:w="2128"/>
        <w:gridCol w:w="2265"/>
        <w:gridCol w:w="2549"/>
        <w:gridCol w:w="1701"/>
        <w:gridCol w:w="2262"/>
        <w:gridCol w:w="1078"/>
      </w:tblGrid>
      <w:tr w:rsidR="008521AF" w:rsidRPr="002F5A2B" w14:paraId="55717DEC" w14:textId="77777777" w:rsidTr="00DA55BD">
        <w:trPr>
          <w:cantSplit/>
          <w:trHeight w:val="340"/>
          <w:jc w:val="center"/>
        </w:trPr>
        <w:tc>
          <w:tcPr>
            <w:tcW w:w="1610" w:type="pct"/>
            <w:gridSpan w:val="2"/>
            <w:shd w:val="clear" w:color="auto" w:fill="D9D9D9"/>
            <w:vAlign w:val="center"/>
          </w:tcPr>
          <w:p w14:paraId="207F8EEF" w14:textId="77777777" w:rsidR="008521AF" w:rsidRDefault="008521AF" w:rsidP="00527BF4">
            <w:pPr>
              <w:jc w:val="right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 xml:space="preserve">Settore / </w:t>
            </w:r>
            <w:r w:rsidRPr="006168FC">
              <w:rPr>
                <w:rFonts w:cs="Segoe UI"/>
                <w:i/>
                <w:sz w:val="16"/>
                <w:szCs w:val="18"/>
              </w:rPr>
              <w:t>Calibration field</w:t>
            </w:r>
          </w:p>
        </w:tc>
        <w:tc>
          <w:tcPr>
            <w:tcW w:w="3390" w:type="pct"/>
            <w:gridSpan w:val="5"/>
            <w:shd w:val="clear" w:color="auto" w:fill="auto"/>
            <w:vAlign w:val="center"/>
          </w:tcPr>
          <w:p w14:paraId="589B35F3" w14:textId="1A8ECFDB" w:rsidR="008521AF" w:rsidRDefault="008521AF" w:rsidP="00527BF4">
            <w:pPr>
              <w:rPr>
                <w:rFonts w:cs="Segoe UI"/>
                <w:szCs w:val="18"/>
              </w:rPr>
            </w:pPr>
            <w:r w:rsidRPr="00663F6D">
              <w:rPr>
                <w:rFonts w:cs="Segoe UI"/>
                <w:szCs w:val="18"/>
              </w:rPr>
              <w:t>(</w:t>
            </w:r>
            <w:r>
              <w:rPr>
                <w:rFonts w:cs="Segoe UI"/>
                <w:szCs w:val="18"/>
              </w:rPr>
              <w:t>S</w:t>
            </w:r>
            <w:r w:rsidR="00237227">
              <w:rPr>
                <w:rFonts w:cs="Segoe UI"/>
                <w:szCs w:val="18"/>
              </w:rPr>
              <w:t>DR</w:t>
            </w:r>
            <w:r>
              <w:rPr>
                <w:rFonts w:cs="Segoe UI"/>
                <w:szCs w:val="18"/>
              </w:rPr>
              <w:t>-</w:t>
            </w:r>
            <w:r w:rsidRPr="00663F6D">
              <w:rPr>
                <w:rFonts w:cs="Segoe UI"/>
                <w:szCs w:val="18"/>
              </w:rPr>
              <w:t>0</w:t>
            </w:r>
            <w:r w:rsidR="00237227">
              <w:rPr>
                <w:rFonts w:cs="Segoe UI"/>
                <w:szCs w:val="18"/>
              </w:rPr>
              <w:t>2</w:t>
            </w:r>
            <w:r w:rsidRPr="00663F6D">
              <w:rPr>
                <w:rFonts w:cs="Segoe UI"/>
                <w:szCs w:val="18"/>
              </w:rPr>
              <w:t xml:space="preserve">) </w:t>
            </w:r>
            <w:r w:rsidR="00237227" w:rsidRPr="00237227">
              <w:rPr>
                <w:rFonts w:cs="Segoe UI"/>
                <w:b/>
                <w:szCs w:val="18"/>
              </w:rPr>
              <w:t>Durometri Vickers, Rockwell, Knoop, Brinell, Microdurometri</w:t>
            </w:r>
          </w:p>
        </w:tc>
      </w:tr>
      <w:tr w:rsidR="008521AF" w:rsidRPr="002F5A2B" w14:paraId="156F0BEB" w14:textId="77777777" w:rsidTr="00DA55BD">
        <w:trPr>
          <w:cantSplit/>
          <w:trHeight w:val="711"/>
          <w:jc w:val="center"/>
        </w:trPr>
        <w:tc>
          <w:tcPr>
            <w:tcW w:w="878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7DF8ADFB" w14:textId="77777777" w:rsidR="008521AF" w:rsidRDefault="008521AF" w:rsidP="00527BF4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Strumento</w:t>
            </w:r>
          </w:p>
          <w:p w14:paraId="483781ED" w14:textId="77777777" w:rsidR="008521AF" w:rsidRPr="002F5A2B" w:rsidRDefault="008521AF" w:rsidP="00527BF4">
            <w:pPr>
              <w:pStyle w:val="Inglese"/>
              <w:framePr w:wrap="around"/>
              <w:jc w:val="center"/>
              <w:rPr>
                <w:szCs w:val="18"/>
              </w:rPr>
            </w:pPr>
            <w:r>
              <w:t>Instrument</w:t>
            </w:r>
          </w:p>
        </w:tc>
        <w:tc>
          <w:tcPr>
            <w:tcW w:w="732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148031CC" w14:textId="77777777" w:rsidR="008521AF" w:rsidRDefault="008521AF" w:rsidP="00527BF4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Misurando</w:t>
            </w:r>
          </w:p>
          <w:p w14:paraId="15032AA4" w14:textId="77777777" w:rsidR="008521AF" w:rsidRPr="00452B14" w:rsidRDefault="008521AF" w:rsidP="00527BF4">
            <w:pPr>
              <w:pStyle w:val="Inglese"/>
              <w:framePr w:wrap="around"/>
              <w:jc w:val="center"/>
            </w:pPr>
            <w:r w:rsidRPr="00452B14">
              <w:t>Measurand</w:t>
            </w:r>
          </w:p>
        </w:tc>
        <w:tc>
          <w:tcPr>
            <w:tcW w:w="779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35878CA7" w14:textId="77777777" w:rsidR="008521AF" w:rsidRDefault="008521AF" w:rsidP="00527BF4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Condizioni</w:t>
            </w:r>
          </w:p>
          <w:p w14:paraId="2C2BA98D" w14:textId="77777777" w:rsidR="008521AF" w:rsidRPr="002F5A2B" w:rsidRDefault="008521AF" w:rsidP="00527BF4">
            <w:pPr>
              <w:pStyle w:val="Inglese"/>
              <w:framePr w:wrap="around"/>
              <w:jc w:val="center"/>
              <w:rPr>
                <w:szCs w:val="18"/>
              </w:rPr>
            </w:pPr>
            <w:r>
              <w:t>Additional parameters</w:t>
            </w:r>
          </w:p>
        </w:tc>
        <w:tc>
          <w:tcPr>
            <w:tcW w:w="877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2214599F" w14:textId="77777777" w:rsidR="008521AF" w:rsidRDefault="008521AF" w:rsidP="00527BF4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Campo di misura</w:t>
            </w:r>
          </w:p>
          <w:p w14:paraId="01BEE29C" w14:textId="77777777" w:rsidR="008521AF" w:rsidRPr="00B15F73" w:rsidRDefault="008521AF" w:rsidP="00527BF4">
            <w:pPr>
              <w:pStyle w:val="Inglese"/>
              <w:framePr w:wrap="around"/>
              <w:jc w:val="center"/>
              <w:rPr>
                <w:i w:val="0"/>
                <w:szCs w:val="18"/>
              </w:rPr>
            </w:pPr>
            <w:r>
              <w:t>Measurement range</w:t>
            </w:r>
          </w:p>
        </w:tc>
        <w:tc>
          <w:tcPr>
            <w:tcW w:w="585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130836D8" w14:textId="77777777" w:rsidR="008521AF" w:rsidRDefault="008521AF" w:rsidP="00527BF4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Incertezza</w:t>
            </w:r>
          </w:p>
          <w:p w14:paraId="3D2CAA7A" w14:textId="77777777" w:rsidR="008521AF" w:rsidRPr="00B15F73" w:rsidRDefault="008521AF" w:rsidP="00527BF4">
            <w:pPr>
              <w:pStyle w:val="Inglese"/>
              <w:framePr w:wrap="around"/>
              <w:jc w:val="center"/>
              <w:rPr>
                <w:i w:val="0"/>
                <w:szCs w:val="18"/>
              </w:rPr>
            </w:pPr>
            <w:r>
              <w:t>Uncertainty</w:t>
            </w:r>
          </w:p>
        </w:tc>
        <w:tc>
          <w:tcPr>
            <w:tcW w:w="778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7594E907" w14:textId="77777777" w:rsidR="008521AF" w:rsidRDefault="008521AF" w:rsidP="00527BF4">
            <w:pPr>
              <w:jc w:val="center"/>
              <w:rPr>
                <w:rFonts w:cs="Segoe UI"/>
                <w:szCs w:val="18"/>
              </w:rPr>
            </w:pPr>
            <w:commentRangeStart w:id="4"/>
            <w:r>
              <w:rPr>
                <w:rFonts w:cs="Segoe UI"/>
                <w:szCs w:val="18"/>
              </w:rPr>
              <w:t>Metodo/Procedura</w:t>
            </w:r>
          </w:p>
          <w:p w14:paraId="6CBCA228" w14:textId="77777777" w:rsidR="008521AF" w:rsidRPr="002F5A2B" w:rsidRDefault="008521AF" w:rsidP="00527BF4">
            <w:pPr>
              <w:pStyle w:val="Inglese"/>
              <w:framePr w:wrap="around"/>
              <w:jc w:val="center"/>
              <w:rPr>
                <w:szCs w:val="18"/>
              </w:rPr>
            </w:pPr>
            <w:r>
              <w:t>Method / Procedure</w:t>
            </w:r>
            <w:commentRangeEnd w:id="4"/>
            <w:r w:rsidR="00E96011">
              <w:rPr>
                <w:rStyle w:val="Rimandocommento"/>
                <w:rFonts w:eastAsia="Calibri" w:cs="Times New Roman"/>
                <w:i w:val="0"/>
                <w:lang w:eastAsia="en-US"/>
              </w:rPr>
              <w:commentReference w:id="4"/>
            </w:r>
          </w:p>
        </w:tc>
        <w:tc>
          <w:tcPr>
            <w:tcW w:w="371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1BA5D909" w14:textId="77777777" w:rsidR="008521AF" w:rsidRDefault="008521AF" w:rsidP="00527BF4">
            <w:pPr>
              <w:jc w:val="center"/>
              <w:rPr>
                <w:rFonts w:cs="Segoe UI"/>
                <w:szCs w:val="18"/>
              </w:rPr>
            </w:pPr>
            <w:commentRangeStart w:id="5"/>
            <w:r>
              <w:rPr>
                <w:rFonts w:cs="Segoe UI"/>
                <w:szCs w:val="18"/>
              </w:rPr>
              <w:t>Sede</w:t>
            </w:r>
          </w:p>
          <w:p w14:paraId="4483F587" w14:textId="77777777" w:rsidR="008521AF" w:rsidRPr="002F5A2B" w:rsidRDefault="008521AF" w:rsidP="00527BF4">
            <w:pPr>
              <w:pStyle w:val="Inglese"/>
              <w:framePr w:wrap="around"/>
              <w:jc w:val="center"/>
              <w:rPr>
                <w:szCs w:val="18"/>
              </w:rPr>
            </w:pPr>
            <w:r>
              <w:t>Location</w:t>
            </w:r>
            <w:commentRangeEnd w:id="5"/>
            <w:r w:rsidR="00903C68">
              <w:rPr>
                <w:rStyle w:val="Rimandocommento"/>
                <w:rFonts w:eastAsia="Calibri" w:cs="Times New Roman"/>
                <w:i w:val="0"/>
                <w:lang w:eastAsia="en-US"/>
              </w:rPr>
              <w:commentReference w:id="5"/>
            </w:r>
          </w:p>
        </w:tc>
      </w:tr>
      <w:tr w:rsidR="00F63685" w:rsidRPr="002F5A2B" w14:paraId="7000B5BD" w14:textId="77777777" w:rsidTr="00DA55BD">
        <w:trPr>
          <w:cantSplit/>
          <w:jc w:val="center"/>
        </w:trPr>
        <w:tc>
          <w:tcPr>
            <w:tcW w:w="878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6086A65" w14:textId="77777777" w:rsidR="00F63685" w:rsidRDefault="00F63685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>
              <w:rPr>
                <w:rFonts w:cs="Segoe UI Light"/>
                <w:szCs w:val="18"/>
              </w:rPr>
              <w:t>Durometri Brinell</w:t>
            </w:r>
          </w:p>
          <w:p w14:paraId="20D8D1EC" w14:textId="5CE83CAE" w:rsidR="006D2FFC" w:rsidRDefault="006D2FFC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commentRangeStart w:id="6"/>
            <w:r>
              <w:rPr>
                <w:rFonts w:cs="Segoe UI Light"/>
                <w:szCs w:val="18"/>
              </w:rPr>
              <w:t xml:space="preserve">fissi e/o </w:t>
            </w:r>
            <w:r w:rsidRPr="00950307">
              <w:rPr>
                <w:rFonts w:cs="Segoe UI Light"/>
                <w:szCs w:val="18"/>
              </w:rPr>
              <w:t>portatili</w:t>
            </w:r>
            <w:commentRangeEnd w:id="6"/>
            <w:r w:rsidR="00903C68">
              <w:rPr>
                <w:rStyle w:val="Rimandocommento"/>
              </w:rPr>
              <w:commentReference w:id="6"/>
            </w: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8FA0135" w14:textId="03CB8BA9" w:rsidR="00F63685" w:rsidRPr="00F63685" w:rsidRDefault="00F63685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F63685">
              <w:rPr>
                <w:rFonts w:cs="Segoe UI Light"/>
                <w:szCs w:val="18"/>
              </w:rPr>
              <w:t>Forza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A0D2A1D" w14:textId="74115B0E" w:rsidR="00F63685" w:rsidRPr="00E53EF6" w:rsidRDefault="006D2FFC" w:rsidP="006D2FF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903C68">
              <w:rPr>
                <w:rFonts w:cs="Segoe UI Light"/>
                <w:szCs w:val="18"/>
              </w:rPr>
              <w:t>F/D</w:t>
            </w:r>
            <w:r w:rsidRPr="00903C68">
              <w:rPr>
                <w:rFonts w:cs="Segoe UI Light"/>
                <w:szCs w:val="18"/>
                <w:vertAlign w:val="superscript"/>
              </w:rPr>
              <w:t>2</w:t>
            </w:r>
            <w:r w:rsidR="00903C68" w:rsidRPr="00903C68">
              <w:rPr>
                <w:rFonts w:cs="Segoe UI Light"/>
                <w:szCs w:val="18"/>
              </w:rPr>
              <w:t xml:space="preserve"> </w:t>
            </w:r>
            <w:r w:rsidRPr="00903C68">
              <w:rPr>
                <w:rFonts w:cs="Segoe UI Light"/>
                <w:szCs w:val="18"/>
              </w:rPr>
              <w:t>=</w:t>
            </w:r>
            <w:r w:rsidR="00903C68">
              <w:rPr>
                <w:rFonts w:cs="Segoe UI Light"/>
                <w:szCs w:val="18"/>
              </w:rPr>
              <w:t xml:space="preserve"> </w:t>
            </w:r>
            <w:r w:rsidRPr="00903C68">
              <w:rPr>
                <w:rFonts w:cs="Segoe UI Light"/>
                <w:szCs w:val="18"/>
              </w:rPr>
              <w:t>(2,5; 5; 10; 30)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3496398B" w14:textId="3EF22683" w:rsidR="00F63685" w:rsidRPr="00C0148D" w:rsidRDefault="00F63685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>da … N a … N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22A6942" w14:textId="2A04F929" w:rsidR="00F63685" w:rsidRPr="00F63685" w:rsidRDefault="00F63685" w:rsidP="00E53EF6">
            <w:pPr>
              <w:spacing w:before="20" w:after="20"/>
              <w:jc w:val="center"/>
              <w:rPr>
                <w:rFonts w:cs="Segoe UI Light"/>
              </w:rPr>
            </w:pPr>
            <w:r w:rsidRPr="00F63685">
              <w:rPr>
                <w:rFonts w:cs="Segoe UI Light"/>
              </w:rPr>
              <w:t>… %</w:t>
            </w:r>
          </w:p>
        </w:tc>
        <w:tc>
          <w:tcPr>
            <w:tcW w:w="778" w:type="pct"/>
            <w:vMerge w:val="restart"/>
            <w:tcBorders>
              <w:top w:val="single" w:sz="6" w:space="0" w:color="BFBFBF"/>
            </w:tcBorders>
            <w:shd w:val="clear" w:color="auto" w:fill="auto"/>
          </w:tcPr>
          <w:p w14:paraId="3014C1B3" w14:textId="77777777" w:rsidR="00F63685" w:rsidRPr="00F63685" w:rsidRDefault="00F63685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F63685">
              <w:rPr>
                <w:rFonts w:cs="Segoe UI"/>
                <w:sz w:val="16"/>
                <w:szCs w:val="16"/>
              </w:rPr>
              <w:t>UNI EN ISO 6506-2:2019</w:t>
            </w:r>
          </w:p>
          <w:p w14:paraId="2757B6C4" w14:textId="77777777" w:rsidR="00F63685" w:rsidRPr="00F63685" w:rsidRDefault="00F63685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F63685">
              <w:rPr>
                <w:rFonts w:cs="Segoe UI"/>
                <w:sz w:val="16"/>
                <w:szCs w:val="16"/>
              </w:rPr>
              <w:t>ASTM E 10-18</w:t>
            </w:r>
          </w:p>
          <w:p w14:paraId="63F2CF9B" w14:textId="32EED667" w:rsidR="00E96011" w:rsidRPr="00F63685" w:rsidRDefault="00F63685" w:rsidP="00E96011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F63685">
              <w:rPr>
                <w:rFonts w:cs="Segoe UI"/>
                <w:sz w:val="16"/>
                <w:szCs w:val="16"/>
              </w:rPr>
              <w:t>Metodo diretto</w:t>
            </w:r>
          </w:p>
          <w:p w14:paraId="6B0B334D" w14:textId="14A13174" w:rsidR="00362BC8" w:rsidRPr="00F63685" w:rsidRDefault="00362BC8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371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7BBF05C" w14:textId="77777777" w:rsidR="00F63685" w:rsidRPr="00F63685" w:rsidRDefault="00F63685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F63685">
              <w:rPr>
                <w:rFonts w:cs="Segoe UI"/>
                <w:szCs w:val="18"/>
              </w:rPr>
              <w:t>A / EXT</w:t>
            </w:r>
          </w:p>
        </w:tc>
      </w:tr>
      <w:tr w:rsidR="00F63685" w:rsidRPr="002F5A2B" w14:paraId="58B89D73" w14:textId="77777777" w:rsidTr="00DA55BD">
        <w:trPr>
          <w:cantSplit/>
          <w:jc w:val="center"/>
        </w:trPr>
        <w:tc>
          <w:tcPr>
            <w:tcW w:w="878" w:type="pct"/>
            <w:tcBorders>
              <w:top w:val="nil"/>
              <w:bottom w:val="nil"/>
            </w:tcBorders>
            <w:shd w:val="clear" w:color="auto" w:fill="auto"/>
          </w:tcPr>
          <w:p w14:paraId="5A26F93E" w14:textId="77777777" w:rsidR="00F63685" w:rsidRDefault="00F63685" w:rsidP="00F63685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4349EC2" w14:textId="1378413A" w:rsidR="00F63685" w:rsidRPr="00F63685" w:rsidRDefault="006D2FFC" w:rsidP="00F63685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>
              <w:rPr>
                <w:rFonts w:cs="Segoe UI Light"/>
                <w:szCs w:val="18"/>
              </w:rPr>
              <w:t>Sistema misura</w:t>
            </w:r>
            <w:r w:rsidR="00F63685" w:rsidRPr="00F63685">
              <w:rPr>
                <w:rFonts w:cs="Segoe UI Light"/>
                <w:szCs w:val="18"/>
              </w:rPr>
              <w:t xml:space="preserve"> impronta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1BB4D26" w14:textId="4E121C9C" w:rsidR="00F63685" w:rsidRPr="008B4CE0" w:rsidRDefault="006D2FFC" w:rsidP="00F63685">
            <w:pPr>
              <w:suppressAutoHyphens/>
              <w:spacing w:before="20" w:after="20"/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Diametro o area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598B6805" w14:textId="08CE6338" w:rsidR="00F63685" w:rsidRPr="00C0148D" w:rsidRDefault="00F63685" w:rsidP="00F63685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>da … mm a … mm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54227104" w14:textId="584D85D9" w:rsidR="00F63685" w:rsidRPr="00F63685" w:rsidRDefault="00F63685" w:rsidP="00F63685">
            <w:pPr>
              <w:spacing w:before="20" w:after="20"/>
              <w:jc w:val="center"/>
              <w:rPr>
                <w:rFonts w:cs="Segoe UI Light"/>
              </w:rPr>
            </w:pPr>
            <w:r w:rsidRPr="00F63685">
              <w:rPr>
                <w:rFonts w:cs="Segoe UI Light"/>
              </w:rPr>
              <w:t>… %</w:t>
            </w:r>
          </w:p>
        </w:tc>
        <w:tc>
          <w:tcPr>
            <w:tcW w:w="778" w:type="pct"/>
            <w:vMerge/>
            <w:shd w:val="clear" w:color="auto" w:fill="auto"/>
          </w:tcPr>
          <w:p w14:paraId="48568131" w14:textId="77777777" w:rsidR="00F63685" w:rsidRPr="00F63685" w:rsidRDefault="00F63685" w:rsidP="00F63685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</w:p>
        </w:tc>
        <w:tc>
          <w:tcPr>
            <w:tcW w:w="371" w:type="pct"/>
            <w:tcBorders>
              <w:top w:val="nil"/>
              <w:bottom w:val="nil"/>
            </w:tcBorders>
            <w:shd w:val="clear" w:color="auto" w:fill="auto"/>
          </w:tcPr>
          <w:p w14:paraId="39A70D5E" w14:textId="77777777" w:rsidR="00F63685" w:rsidRPr="00F63685" w:rsidRDefault="00F63685" w:rsidP="00F63685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F63685" w:rsidRPr="002F5A2B" w14:paraId="01D91122" w14:textId="77777777" w:rsidTr="00DA55BD">
        <w:trPr>
          <w:cantSplit/>
          <w:jc w:val="center"/>
        </w:trPr>
        <w:tc>
          <w:tcPr>
            <w:tcW w:w="878" w:type="pct"/>
            <w:tcBorders>
              <w:top w:val="nil"/>
              <w:bottom w:val="nil"/>
            </w:tcBorders>
            <w:shd w:val="clear" w:color="auto" w:fill="auto"/>
          </w:tcPr>
          <w:p w14:paraId="79433A9E" w14:textId="77777777" w:rsidR="00F63685" w:rsidRDefault="00F63685" w:rsidP="00F63685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32CB7CF" w14:textId="4A2FE8D0" w:rsidR="00F63685" w:rsidRPr="00F63685" w:rsidRDefault="00F63685" w:rsidP="00F63685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F63685">
              <w:rPr>
                <w:rFonts w:cs="Segoe UI Light"/>
                <w:szCs w:val="18"/>
              </w:rPr>
              <w:t>Tempo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5945625" w14:textId="59980708" w:rsidR="00F63685" w:rsidRPr="008B4CE0" w:rsidRDefault="00E53EF6" w:rsidP="00F63685">
            <w:pPr>
              <w:spacing w:before="20" w:after="20"/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6B98A08" w14:textId="581843A1" w:rsidR="00F63685" w:rsidRPr="00C0148D" w:rsidRDefault="00F63685" w:rsidP="00F63685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>da … s a … s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36F11E69" w14:textId="6F1065B6" w:rsidR="00F63685" w:rsidRPr="00F63685" w:rsidRDefault="00F63685" w:rsidP="00F63685">
            <w:pPr>
              <w:spacing w:before="20" w:after="20"/>
              <w:jc w:val="center"/>
              <w:rPr>
                <w:rFonts w:cs="Segoe UI Light"/>
              </w:rPr>
            </w:pPr>
            <w:r w:rsidRPr="00F63685">
              <w:rPr>
                <w:rFonts w:cs="Segoe UI Light"/>
              </w:rPr>
              <w:t>… s</w:t>
            </w:r>
          </w:p>
        </w:tc>
        <w:tc>
          <w:tcPr>
            <w:tcW w:w="778" w:type="pct"/>
            <w:vMerge/>
            <w:tcBorders>
              <w:bottom w:val="single" w:sz="6" w:space="0" w:color="BFBFBF"/>
            </w:tcBorders>
            <w:shd w:val="clear" w:color="auto" w:fill="auto"/>
          </w:tcPr>
          <w:p w14:paraId="5B288340" w14:textId="77777777" w:rsidR="00F63685" w:rsidRPr="00F63685" w:rsidRDefault="00F63685" w:rsidP="00F63685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</w:p>
        </w:tc>
        <w:tc>
          <w:tcPr>
            <w:tcW w:w="371" w:type="pct"/>
            <w:tcBorders>
              <w:top w:val="nil"/>
              <w:bottom w:val="nil"/>
            </w:tcBorders>
            <w:shd w:val="clear" w:color="auto" w:fill="auto"/>
          </w:tcPr>
          <w:p w14:paraId="3C4017AD" w14:textId="77777777" w:rsidR="00F63685" w:rsidRPr="00F63685" w:rsidRDefault="00F63685" w:rsidP="00F63685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E53EF6" w:rsidRPr="002F5A2B" w14:paraId="245F781E" w14:textId="77777777" w:rsidTr="00E96011">
        <w:trPr>
          <w:cantSplit/>
          <w:jc w:val="center"/>
        </w:trPr>
        <w:tc>
          <w:tcPr>
            <w:tcW w:w="878" w:type="pct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1217D5E" w14:textId="77777777" w:rsidR="00E53EF6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CD350D3" w14:textId="0CA0198B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F63685">
              <w:rPr>
                <w:rFonts w:cs="Segoe UI Light"/>
                <w:szCs w:val="18"/>
              </w:rPr>
              <w:t>Durezza</w:t>
            </w:r>
            <w:r>
              <w:rPr>
                <w:rFonts w:cs="Segoe UI Light"/>
                <w:szCs w:val="18"/>
              </w:rPr>
              <w:t xml:space="preserve"> Brinell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1D061AD" w14:textId="3852A1A3" w:rsidR="00E53EF6" w:rsidRDefault="00E53EF6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446013"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C315DA8" w14:textId="77777777" w:rsidR="00E53EF6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F63685">
              <w:rPr>
                <w:rFonts w:cs="Segoe UI Light"/>
                <w:bCs/>
                <w:szCs w:val="18"/>
                <w:lang w:val="de-DE"/>
              </w:rPr>
              <w:t>HBW …</w:t>
            </w:r>
          </w:p>
          <w:p w14:paraId="05406E6B" w14:textId="77777777" w:rsidR="00E53EF6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>HBW …</w:t>
            </w:r>
          </w:p>
          <w:p w14:paraId="62401E6F" w14:textId="54F4FA6F" w:rsidR="00E53EF6" w:rsidRPr="00C0148D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  <w:r w:rsidRPr="003D46D9">
              <w:rPr>
                <w:rFonts w:cs="Segoe UI Light"/>
                <w:bCs/>
                <w:szCs w:val="18"/>
                <w:lang w:val="de-DE"/>
              </w:rPr>
              <w:t>…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43F1055" w14:textId="77777777" w:rsidR="00E53EF6" w:rsidRDefault="00E53EF6" w:rsidP="00E53EF6">
            <w:pPr>
              <w:spacing w:before="20" w:after="20"/>
              <w:jc w:val="center"/>
              <w:rPr>
                <w:rFonts w:cs="Segoe UI Light"/>
              </w:rPr>
            </w:pPr>
            <w:r w:rsidRPr="00F63685">
              <w:rPr>
                <w:rFonts w:cs="Segoe UI Light"/>
              </w:rPr>
              <w:t>… %</w:t>
            </w:r>
          </w:p>
          <w:p w14:paraId="748DE5BC" w14:textId="77777777" w:rsidR="00E53EF6" w:rsidRDefault="00E53EF6" w:rsidP="00E53EF6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%</w:t>
            </w:r>
          </w:p>
          <w:p w14:paraId="50DC7A70" w14:textId="63DD9F2D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</w:t>
            </w:r>
          </w:p>
        </w:tc>
        <w:tc>
          <w:tcPr>
            <w:tcW w:w="77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32CC9F36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F63685">
              <w:rPr>
                <w:rFonts w:cs="Segoe UI"/>
                <w:sz w:val="16"/>
                <w:szCs w:val="16"/>
              </w:rPr>
              <w:t>UNI EN ISO 6506-2:2019</w:t>
            </w:r>
          </w:p>
          <w:p w14:paraId="6F04A9E4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F63685">
              <w:rPr>
                <w:rFonts w:cs="Segoe UI"/>
                <w:sz w:val="16"/>
                <w:szCs w:val="16"/>
              </w:rPr>
              <w:t>ASTM E 10-18</w:t>
            </w:r>
          </w:p>
          <w:p w14:paraId="35520D07" w14:textId="0FA4080C" w:rsidR="00362BC8" w:rsidRPr="00F63685" w:rsidRDefault="00E53EF6" w:rsidP="00E96011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F63685">
              <w:rPr>
                <w:rFonts w:cs="Segoe UI"/>
                <w:sz w:val="16"/>
                <w:szCs w:val="16"/>
              </w:rPr>
              <w:t>Metodo indiretto</w:t>
            </w:r>
          </w:p>
        </w:tc>
        <w:tc>
          <w:tcPr>
            <w:tcW w:w="371" w:type="pct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7CAA66D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E53EF6" w:rsidRPr="002F5A2B" w14:paraId="7945F29C" w14:textId="77777777" w:rsidTr="00DA55BD">
        <w:trPr>
          <w:cantSplit/>
          <w:jc w:val="center"/>
        </w:trPr>
        <w:tc>
          <w:tcPr>
            <w:tcW w:w="878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830EC48" w14:textId="6E8A382C" w:rsidR="00E53EF6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>
              <w:rPr>
                <w:rFonts w:cs="Segoe UI Light"/>
                <w:szCs w:val="18"/>
              </w:rPr>
              <w:t>Durometri Vickers</w:t>
            </w: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7E5519D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F63685">
              <w:rPr>
                <w:rFonts w:cs="Segoe UI Light"/>
                <w:szCs w:val="18"/>
              </w:rPr>
              <w:t>Forza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378A423" w14:textId="550FBAFD" w:rsidR="00E53EF6" w:rsidRPr="008B4CE0" w:rsidRDefault="00E53EF6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446013"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563DC415" w14:textId="77777777" w:rsidR="00E53EF6" w:rsidRPr="00C0148D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>da … N a … N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A982CA7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</w:rPr>
            </w:pPr>
            <w:r w:rsidRPr="00F63685">
              <w:rPr>
                <w:rFonts w:cs="Segoe UI Light"/>
              </w:rPr>
              <w:t>… %</w:t>
            </w:r>
          </w:p>
        </w:tc>
        <w:tc>
          <w:tcPr>
            <w:tcW w:w="778" w:type="pct"/>
            <w:vMerge w:val="restart"/>
            <w:tcBorders>
              <w:top w:val="single" w:sz="6" w:space="0" w:color="BFBFBF"/>
            </w:tcBorders>
            <w:shd w:val="clear" w:color="auto" w:fill="auto"/>
          </w:tcPr>
          <w:p w14:paraId="082E7A9A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F63685">
              <w:rPr>
                <w:rFonts w:cs="Segoe UI"/>
                <w:sz w:val="16"/>
                <w:szCs w:val="16"/>
              </w:rPr>
              <w:t>UNI EN ISO 6507-2:2018</w:t>
            </w:r>
          </w:p>
          <w:p w14:paraId="7A222C60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F63685">
              <w:rPr>
                <w:rFonts w:cs="Segoe UI"/>
                <w:sz w:val="16"/>
                <w:szCs w:val="16"/>
              </w:rPr>
              <w:t>ASTM E 384-17</w:t>
            </w:r>
          </w:p>
          <w:p w14:paraId="0C0D5531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F63685">
              <w:rPr>
                <w:rFonts w:cs="Segoe UI"/>
                <w:sz w:val="16"/>
                <w:szCs w:val="16"/>
              </w:rPr>
              <w:t>ASTM E 92-17</w:t>
            </w:r>
          </w:p>
          <w:p w14:paraId="23237A7F" w14:textId="22D56F4B" w:rsidR="00362BC8" w:rsidRPr="00F63685" w:rsidRDefault="00E53EF6" w:rsidP="00E96011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F63685">
              <w:rPr>
                <w:rFonts w:cs="Segoe UI"/>
                <w:sz w:val="16"/>
                <w:szCs w:val="16"/>
              </w:rPr>
              <w:t>Metodo diretto</w:t>
            </w:r>
          </w:p>
        </w:tc>
        <w:tc>
          <w:tcPr>
            <w:tcW w:w="371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31F0D17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F63685">
              <w:rPr>
                <w:rFonts w:cs="Segoe UI"/>
                <w:szCs w:val="18"/>
              </w:rPr>
              <w:t>A / EXT</w:t>
            </w:r>
          </w:p>
        </w:tc>
      </w:tr>
      <w:tr w:rsidR="006D2FFC" w:rsidRPr="002F5A2B" w14:paraId="073DC16E" w14:textId="77777777" w:rsidTr="00E96011">
        <w:trPr>
          <w:cantSplit/>
          <w:jc w:val="center"/>
        </w:trPr>
        <w:tc>
          <w:tcPr>
            <w:tcW w:w="878" w:type="pct"/>
            <w:tcBorders>
              <w:top w:val="nil"/>
              <w:bottom w:val="nil"/>
            </w:tcBorders>
            <w:shd w:val="clear" w:color="auto" w:fill="auto"/>
          </w:tcPr>
          <w:p w14:paraId="036FABCC" w14:textId="77777777" w:rsidR="006D2FFC" w:rsidRDefault="006D2FFC" w:rsidP="006D2FFC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E1E5C6A" w14:textId="13E43E29" w:rsidR="006D2FFC" w:rsidRPr="00F63685" w:rsidRDefault="006D2FFC" w:rsidP="006D2FF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>
              <w:rPr>
                <w:rFonts w:cs="Segoe UI Light"/>
                <w:szCs w:val="18"/>
              </w:rPr>
              <w:t>Sistema misura</w:t>
            </w:r>
            <w:r w:rsidRPr="00F63685">
              <w:rPr>
                <w:rFonts w:cs="Segoe UI Light"/>
                <w:szCs w:val="18"/>
              </w:rPr>
              <w:t xml:space="preserve"> impronta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DCC4E43" w14:textId="36316125" w:rsidR="006D2FFC" w:rsidRPr="00F63685" w:rsidRDefault="006D2FFC" w:rsidP="006D2FF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  <w:r>
              <w:rPr>
                <w:rFonts w:cs="Segoe UI"/>
                <w:szCs w:val="18"/>
              </w:rPr>
              <w:t>Diagonale o area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41E32EA4" w14:textId="1F688F67" w:rsidR="006D2FFC" w:rsidRDefault="006D2FFC" w:rsidP="006D2FFC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>da … mm a … mm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43811C4D" w14:textId="0952166C" w:rsidR="006D2FFC" w:rsidRPr="00F63685" w:rsidRDefault="006D2FFC" w:rsidP="006D2FFC">
            <w:pPr>
              <w:spacing w:before="20" w:after="20"/>
              <w:jc w:val="center"/>
              <w:rPr>
                <w:rFonts w:cs="Segoe UI Light"/>
              </w:rPr>
            </w:pPr>
            <w:r w:rsidRPr="00F63685">
              <w:rPr>
                <w:rFonts w:cs="Segoe UI Light"/>
              </w:rPr>
              <w:t>… %</w:t>
            </w:r>
          </w:p>
        </w:tc>
        <w:tc>
          <w:tcPr>
            <w:tcW w:w="778" w:type="pct"/>
            <w:vMerge/>
            <w:tcBorders>
              <w:top w:val="single" w:sz="6" w:space="0" w:color="BFBFBF"/>
            </w:tcBorders>
            <w:shd w:val="clear" w:color="auto" w:fill="auto"/>
          </w:tcPr>
          <w:p w14:paraId="4B277DD4" w14:textId="77777777" w:rsidR="006D2FFC" w:rsidRPr="00F63685" w:rsidRDefault="006D2FFC" w:rsidP="006D2FFC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</w:p>
        </w:tc>
        <w:tc>
          <w:tcPr>
            <w:tcW w:w="371" w:type="pct"/>
            <w:tcBorders>
              <w:top w:val="nil"/>
              <w:bottom w:val="nil"/>
            </w:tcBorders>
            <w:shd w:val="clear" w:color="auto" w:fill="auto"/>
          </w:tcPr>
          <w:p w14:paraId="45130F46" w14:textId="77777777" w:rsidR="006D2FFC" w:rsidRPr="00F63685" w:rsidRDefault="006D2FFC" w:rsidP="006D2FFC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E53EF6" w:rsidRPr="002F5A2B" w14:paraId="00031B52" w14:textId="77777777" w:rsidTr="00DA55BD">
        <w:trPr>
          <w:cantSplit/>
          <w:jc w:val="center"/>
        </w:trPr>
        <w:tc>
          <w:tcPr>
            <w:tcW w:w="878" w:type="pct"/>
            <w:tcBorders>
              <w:top w:val="nil"/>
              <w:bottom w:val="nil"/>
            </w:tcBorders>
            <w:shd w:val="clear" w:color="auto" w:fill="auto"/>
          </w:tcPr>
          <w:p w14:paraId="0B7940EA" w14:textId="77777777" w:rsidR="00E53EF6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5BBF666" w14:textId="2D32E2F6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F63685">
              <w:rPr>
                <w:rFonts w:cs="Segoe UI Light"/>
                <w:szCs w:val="18"/>
              </w:rPr>
              <w:t>Tempo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6E87308" w14:textId="57854E68" w:rsidR="00E53EF6" w:rsidRPr="008B4CE0" w:rsidRDefault="00E53EF6" w:rsidP="00E53EF6">
            <w:pPr>
              <w:suppressAutoHyphens/>
              <w:spacing w:before="20" w:after="20"/>
              <w:jc w:val="center"/>
              <w:rPr>
                <w:rFonts w:cs="Segoe UI"/>
                <w:szCs w:val="18"/>
              </w:rPr>
            </w:pPr>
            <w:r w:rsidRPr="004B498C"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E91DACA" w14:textId="04B7C27F" w:rsidR="00E53EF6" w:rsidRPr="00C0148D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>da … s a … s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C834BE7" w14:textId="18AD353E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</w:rPr>
            </w:pPr>
            <w:r w:rsidRPr="00F63685">
              <w:rPr>
                <w:rFonts w:cs="Segoe UI Light"/>
              </w:rPr>
              <w:t>… s</w:t>
            </w:r>
          </w:p>
        </w:tc>
        <w:tc>
          <w:tcPr>
            <w:tcW w:w="778" w:type="pct"/>
            <w:vMerge/>
            <w:shd w:val="clear" w:color="auto" w:fill="auto"/>
          </w:tcPr>
          <w:p w14:paraId="4403B290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</w:p>
        </w:tc>
        <w:tc>
          <w:tcPr>
            <w:tcW w:w="371" w:type="pct"/>
            <w:tcBorders>
              <w:top w:val="nil"/>
              <w:bottom w:val="nil"/>
            </w:tcBorders>
            <w:shd w:val="clear" w:color="auto" w:fill="auto"/>
          </w:tcPr>
          <w:p w14:paraId="5CE60964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E53EF6" w:rsidRPr="002F5A2B" w14:paraId="39B4C523" w14:textId="77777777" w:rsidTr="00DA55BD">
        <w:trPr>
          <w:cantSplit/>
          <w:jc w:val="center"/>
        </w:trPr>
        <w:tc>
          <w:tcPr>
            <w:tcW w:w="878" w:type="pct"/>
            <w:tcBorders>
              <w:top w:val="nil"/>
              <w:bottom w:val="nil"/>
            </w:tcBorders>
            <w:shd w:val="clear" w:color="auto" w:fill="auto"/>
          </w:tcPr>
          <w:p w14:paraId="123BD20A" w14:textId="77777777" w:rsidR="00E53EF6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BF5746C" w14:textId="7D0B7236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>
              <w:rPr>
                <w:rFonts w:cs="Segoe UI Light"/>
                <w:szCs w:val="18"/>
              </w:rPr>
              <w:t>Velocità avvicinamento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28009AC" w14:textId="01F16246" w:rsidR="00E53EF6" w:rsidRPr="008B4CE0" w:rsidRDefault="00E53EF6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4B498C"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74FFD0AE" w14:textId="78A791F6" w:rsidR="00E53EF6" w:rsidRPr="00C0148D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  <w:r>
              <w:rPr>
                <w:rFonts w:cs="Segoe UI Light"/>
                <w:szCs w:val="18"/>
              </w:rPr>
              <w:t>Da…. mm/s a …. mm/s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4F58675" w14:textId="06B6A6CD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mm/s</w:t>
            </w:r>
          </w:p>
        </w:tc>
        <w:tc>
          <w:tcPr>
            <w:tcW w:w="778" w:type="pct"/>
            <w:vMerge/>
            <w:tcBorders>
              <w:bottom w:val="single" w:sz="6" w:space="0" w:color="BFBFBF"/>
            </w:tcBorders>
            <w:shd w:val="clear" w:color="auto" w:fill="auto"/>
          </w:tcPr>
          <w:p w14:paraId="2A33ED47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</w:p>
        </w:tc>
        <w:tc>
          <w:tcPr>
            <w:tcW w:w="371" w:type="pct"/>
            <w:tcBorders>
              <w:top w:val="nil"/>
              <w:bottom w:val="nil"/>
            </w:tcBorders>
            <w:shd w:val="clear" w:color="auto" w:fill="auto"/>
          </w:tcPr>
          <w:p w14:paraId="25228E2B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E53EF6" w:rsidRPr="002F5A2B" w14:paraId="1361AA1F" w14:textId="77777777" w:rsidTr="00DA55BD">
        <w:trPr>
          <w:cantSplit/>
          <w:jc w:val="center"/>
        </w:trPr>
        <w:tc>
          <w:tcPr>
            <w:tcW w:w="878" w:type="pct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6FBAE6C" w14:textId="77777777" w:rsidR="00E53EF6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605F55DA" w14:textId="5724EBAF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F63685">
              <w:rPr>
                <w:rFonts w:cs="Segoe UI Light"/>
                <w:szCs w:val="18"/>
              </w:rPr>
              <w:t>Durezza</w:t>
            </w:r>
            <w:r>
              <w:rPr>
                <w:rFonts w:cs="Segoe UI Light"/>
                <w:szCs w:val="18"/>
              </w:rPr>
              <w:t xml:space="preserve"> Vickers</w:t>
            </w:r>
          </w:p>
        </w:tc>
        <w:tc>
          <w:tcPr>
            <w:tcW w:w="779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446D6642" w14:textId="301DC519" w:rsidR="00E53EF6" w:rsidRDefault="00E53EF6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4B498C"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74D6AA2D" w14:textId="77777777" w:rsidR="00E53EF6" w:rsidRPr="003D46D9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3D46D9">
              <w:rPr>
                <w:rFonts w:cs="Segoe UI Light"/>
                <w:bCs/>
                <w:szCs w:val="18"/>
                <w:lang w:val="de-DE"/>
              </w:rPr>
              <w:t>HV …</w:t>
            </w:r>
          </w:p>
          <w:p w14:paraId="0CFECE95" w14:textId="77777777" w:rsidR="00E53EF6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3D46D9">
              <w:rPr>
                <w:rFonts w:cs="Segoe UI Light"/>
                <w:bCs/>
                <w:szCs w:val="18"/>
                <w:lang w:val="de-DE"/>
              </w:rPr>
              <w:t>HV …</w:t>
            </w:r>
          </w:p>
          <w:p w14:paraId="33F8D88E" w14:textId="4948B7E5" w:rsidR="00E53EF6" w:rsidRPr="003D46D9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>…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DB6F08A" w14:textId="77777777" w:rsidR="00E53EF6" w:rsidRDefault="00E53EF6" w:rsidP="00E53EF6">
            <w:pPr>
              <w:spacing w:before="20" w:after="20"/>
              <w:jc w:val="center"/>
              <w:rPr>
                <w:rFonts w:cs="Segoe UI Light"/>
              </w:rPr>
            </w:pPr>
            <w:r w:rsidRPr="003D46D9">
              <w:rPr>
                <w:rFonts w:cs="Segoe UI Light"/>
              </w:rPr>
              <w:t>… %</w:t>
            </w:r>
          </w:p>
          <w:p w14:paraId="3C6C6219" w14:textId="77777777" w:rsidR="00E53EF6" w:rsidRDefault="00E53EF6" w:rsidP="00E53EF6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%</w:t>
            </w:r>
          </w:p>
          <w:p w14:paraId="6C988C9C" w14:textId="23458C71" w:rsidR="00E53EF6" w:rsidRPr="003D46D9" w:rsidRDefault="00E53EF6" w:rsidP="00E53EF6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</w:t>
            </w:r>
          </w:p>
        </w:tc>
        <w:tc>
          <w:tcPr>
            <w:tcW w:w="77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3D62FD43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F63685">
              <w:rPr>
                <w:rFonts w:cs="Segoe UI"/>
                <w:sz w:val="16"/>
                <w:szCs w:val="16"/>
              </w:rPr>
              <w:t>UNI EN ISO 6507-2:2018</w:t>
            </w:r>
          </w:p>
          <w:p w14:paraId="199AD606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F63685">
              <w:rPr>
                <w:rFonts w:cs="Segoe UI"/>
                <w:sz w:val="16"/>
                <w:szCs w:val="16"/>
              </w:rPr>
              <w:t>ASTM E 384-17</w:t>
            </w:r>
          </w:p>
          <w:p w14:paraId="6411601F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F63685">
              <w:rPr>
                <w:rFonts w:cs="Segoe UI"/>
                <w:sz w:val="16"/>
                <w:szCs w:val="16"/>
              </w:rPr>
              <w:t>ASTM E 92-17</w:t>
            </w:r>
          </w:p>
          <w:p w14:paraId="09E5AFEE" w14:textId="711B518B" w:rsidR="00362BC8" w:rsidRPr="00F63685" w:rsidRDefault="00E53EF6" w:rsidP="00E96011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F63685">
              <w:rPr>
                <w:rFonts w:cs="Segoe UI"/>
                <w:sz w:val="16"/>
                <w:szCs w:val="16"/>
              </w:rPr>
              <w:t>Metodo indiretto</w:t>
            </w:r>
          </w:p>
        </w:tc>
        <w:tc>
          <w:tcPr>
            <w:tcW w:w="371" w:type="pct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B9AF97A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E53EF6" w:rsidRPr="002F5A2B" w14:paraId="25401FD5" w14:textId="77777777" w:rsidTr="00DA55BD">
        <w:trPr>
          <w:cantSplit/>
          <w:jc w:val="center"/>
        </w:trPr>
        <w:tc>
          <w:tcPr>
            <w:tcW w:w="878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3AF9044" w14:textId="77777777" w:rsidR="00E53EF6" w:rsidRDefault="00E53EF6" w:rsidP="00E53EF6">
            <w:pPr>
              <w:pageBreakBefore/>
              <w:spacing w:before="20" w:after="20"/>
              <w:jc w:val="center"/>
              <w:rPr>
                <w:rFonts w:cs="Segoe UI Light"/>
                <w:szCs w:val="18"/>
              </w:rPr>
            </w:pPr>
            <w:r>
              <w:rPr>
                <w:rFonts w:cs="Segoe UI Light"/>
                <w:szCs w:val="18"/>
              </w:rPr>
              <w:lastRenderedPageBreak/>
              <w:t>Durometri Rockwell</w:t>
            </w:r>
          </w:p>
          <w:p w14:paraId="7B1ABEFA" w14:textId="39F361AE" w:rsidR="00E53EF6" w:rsidRDefault="00E53EF6" w:rsidP="00E53EF6">
            <w:pPr>
              <w:pageBreakBefore/>
              <w:spacing w:before="20" w:after="20"/>
              <w:jc w:val="center"/>
              <w:rPr>
                <w:rFonts w:cs="Segoe UI Light"/>
                <w:szCs w:val="18"/>
              </w:rPr>
            </w:pPr>
            <w:commentRangeStart w:id="7"/>
            <w:r>
              <w:rPr>
                <w:rFonts w:cs="Segoe UI Light"/>
                <w:szCs w:val="18"/>
              </w:rPr>
              <w:t xml:space="preserve">fissi e/o </w:t>
            </w:r>
            <w:r w:rsidRPr="00950307">
              <w:rPr>
                <w:rFonts w:cs="Segoe UI Light"/>
                <w:szCs w:val="18"/>
              </w:rPr>
              <w:t>portatili</w:t>
            </w:r>
            <w:commentRangeEnd w:id="7"/>
            <w:r w:rsidR="00903C68">
              <w:rPr>
                <w:rStyle w:val="Rimandocommento"/>
              </w:rPr>
              <w:commentReference w:id="7"/>
            </w: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C1D7AA0" w14:textId="77777777" w:rsidR="00E53EF6" w:rsidRPr="00F63685" w:rsidRDefault="00E53EF6" w:rsidP="00E53EF6">
            <w:pPr>
              <w:pageBreakBefore/>
              <w:spacing w:before="20" w:after="20"/>
              <w:jc w:val="center"/>
              <w:rPr>
                <w:rFonts w:cs="Segoe UI Light"/>
                <w:szCs w:val="18"/>
              </w:rPr>
            </w:pPr>
            <w:r w:rsidRPr="00F63685">
              <w:rPr>
                <w:rFonts w:cs="Segoe UI Light"/>
                <w:szCs w:val="18"/>
              </w:rPr>
              <w:t>Forza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1F62511" w14:textId="20CF347B" w:rsidR="00E53EF6" w:rsidRPr="008B4CE0" w:rsidRDefault="00E53EF6" w:rsidP="00E53EF6">
            <w:pPr>
              <w:pageBreakBefore/>
              <w:spacing w:before="20" w:after="20"/>
              <w:jc w:val="center"/>
              <w:rPr>
                <w:rFonts w:cs="Segoe UI"/>
                <w:szCs w:val="18"/>
              </w:rPr>
            </w:pPr>
            <w:r w:rsidRPr="00532E56"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7AF8C7F3" w14:textId="77777777" w:rsidR="00E53EF6" w:rsidRPr="00C0148D" w:rsidRDefault="00E53EF6" w:rsidP="00E53EF6">
            <w:pPr>
              <w:pageBreakBefore/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>da … N a … N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351BC01F" w14:textId="77777777" w:rsidR="00E53EF6" w:rsidRPr="00F63685" w:rsidRDefault="00E53EF6" w:rsidP="00E53EF6">
            <w:pPr>
              <w:pageBreakBefore/>
              <w:spacing w:before="20" w:after="20"/>
              <w:jc w:val="center"/>
              <w:rPr>
                <w:rFonts w:cs="Segoe UI Light"/>
              </w:rPr>
            </w:pPr>
            <w:r w:rsidRPr="00F63685">
              <w:rPr>
                <w:rFonts w:cs="Segoe UI Light"/>
              </w:rPr>
              <w:t>… %</w:t>
            </w:r>
          </w:p>
        </w:tc>
        <w:tc>
          <w:tcPr>
            <w:tcW w:w="778" w:type="pct"/>
            <w:vMerge w:val="restart"/>
            <w:tcBorders>
              <w:top w:val="single" w:sz="6" w:space="0" w:color="BFBFBF"/>
            </w:tcBorders>
            <w:shd w:val="clear" w:color="auto" w:fill="auto"/>
          </w:tcPr>
          <w:p w14:paraId="57733745" w14:textId="77777777" w:rsidR="00E53EF6" w:rsidRPr="003D46D9" w:rsidRDefault="00E53EF6" w:rsidP="00E53EF6">
            <w:pPr>
              <w:pageBreakBefore/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3D46D9">
              <w:rPr>
                <w:rFonts w:cs="Segoe UI"/>
                <w:sz w:val="16"/>
                <w:szCs w:val="16"/>
              </w:rPr>
              <w:t>UNI EN ISO 6508-2:2015</w:t>
            </w:r>
          </w:p>
          <w:p w14:paraId="7A1C3B6A" w14:textId="77777777" w:rsidR="00E53EF6" w:rsidRPr="003D46D9" w:rsidRDefault="00E53EF6" w:rsidP="00E53EF6">
            <w:pPr>
              <w:pageBreakBefore/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3D46D9">
              <w:rPr>
                <w:rFonts w:cs="Segoe UI"/>
                <w:sz w:val="16"/>
                <w:szCs w:val="16"/>
              </w:rPr>
              <w:t>ASTM E 18-19</w:t>
            </w:r>
          </w:p>
          <w:p w14:paraId="207BC5B0" w14:textId="0CB933E5" w:rsidR="00362BC8" w:rsidRPr="003D46D9" w:rsidRDefault="00E53EF6" w:rsidP="00E96011">
            <w:pPr>
              <w:pageBreakBefore/>
              <w:spacing w:before="20" w:after="20"/>
              <w:jc w:val="center"/>
              <w:rPr>
                <w:rFonts w:cs="Segoe UI"/>
                <w:szCs w:val="18"/>
              </w:rPr>
            </w:pPr>
            <w:r w:rsidRPr="003D46D9">
              <w:rPr>
                <w:rFonts w:cs="Segoe UI"/>
                <w:sz w:val="16"/>
                <w:szCs w:val="16"/>
              </w:rPr>
              <w:t>Metodo diretto</w:t>
            </w:r>
          </w:p>
        </w:tc>
        <w:tc>
          <w:tcPr>
            <w:tcW w:w="371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75BBBCA" w14:textId="77777777" w:rsidR="00E53EF6" w:rsidRPr="00F63685" w:rsidRDefault="00E53EF6" w:rsidP="00E53EF6">
            <w:pPr>
              <w:pageBreakBefore/>
              <w:spacing w:before="20" w:after="20"/>
              <w:jc w:val="center"/>
              <w:rPr>
                <w:rFonts w:cs="Segoe UI"/>
                <w:szCs w:val="18"/>
              </w:rPr>
            </w:pPr>
            <w:r w:rsidRPr="00F63685">
              <w:rPr>
                <w:rFonts w:cs="Segoe UI"/>
                <w:szCs w:val="18"/>
              </w:rPr>
              <w:t>A / EXT</w:t>
            </w:r>
          </w:p>
        </w:tc>
      </w:tr>
      <w:tr w:rsidR="00E53EF6" w:rsidRPr="002F5A2B" w14:paraId="1D6BC0C4" w14:textId="77777777" w:rsidTr="00DA55BD">
        <w:trPr>
          <w:cantSplit/>
          <w:jc w:val="center"/>
        </w:trPr>
        <w:tc>
          <w:tcPr>
            <w:tcW w:w="878" w:type="pct"/>
            <w:tcBorders>
              <w:top w:val="nil"/>
              <w:bottom w:val="nil"/>
            </w:tcBorders>
            <w:shd w:val="clear" w:color="auto" w:fill="auto"/>
          </w:tcPr>
          <w:p w14:paraId="2811F3FD" w14:textId="77777777" w:rsidR="00E53EF6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3CA00EF" w14:textId="2B838E11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>
              <w:rPr>
                <w:rFonts w:cs="Segoe UI Light"/>
                <w:szCs w:val="18"/>
              </w:rPr>
              <w:t>Sistema misura</w:t>
            </w:r>
            <w:r w:rsidRPr="00F63685">
              <w:rPr>
                <w:rFonts w:cs="Segoe UI Light"/>
                <w:szCs w:val="18"/>
              </w:rPr>
              <w:t xml:space="preserve"> impronta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792AA5E" w14:textId="481D1E4A" w:rsidR="00E53EF6" w:rsidRPr="008B4CE0" w:rsidRDefault="00E53EF6" w:rsidP="00E53EF6">
            <w:pPr>
              <w:suppressAutoHyphens/>
              <w:spacing w:before="20" w:after="20"/>
              <w:jc w:val="center"/>
              <w:rPr>
                <w:rFonts w:cs="Segoe UI"/>
                <w:szCs w:val="18"/>
              </w:rPr>
            </w:pPr>
            <w:r w:rsidRPr="00532E56"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09E8DF3" w14:textId="77777777" w:rsidR="00E53EF6" w:rsidRPr="00C0148D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 xml:space="preserve">da … </w:t>
            </w:r>
            <w:r w:rsidRPr="006D2FFC">
              <w:rPr>
                <w:rFonts w:ascii="Symbol" w:hAnsi="Symbol" w:cs="Segoe UI Light"/>
                <w:bCs/>
                <w:szCs w:val="18"/>
                <w:lang w:val="de-DE"/>
              </w:rPr>
              <w:t></w:t>
            </w:r>
            <w:r>
              <w:rPr>
                <w:rFonts w:cs="Segoe UI Light"/>
                <w:bCs/>
                <w:szCs w:val="18"/>
                <w:lang w:val="de-DE"/>
              </w:rPr>
              <w:t xml:space="preserve">m a … </w:t>
            </w:r>
            <w:r w:rsidRPr="006D2FFC">
              <w:rPr>
                <w:rFonts w:ascii="Symbol" w:hAnsi="Symbol" w:cs="Segoe UI Light"/>
                <w:bCs/>
                <w:szCs w:val="18"/>
                <w:lang w:val="de-DE"/>
              </w:rPr>
              <w:t></w:t>
            </w:r>
            <w:r>
              <w:rPr>
                <w:rFonts w:cs="Segoe UI Light"/>
                <w:bCs/>
                <w:szCs w:val="18"/>
                <w:lang w:val="de-DE"/>
              </w:rPr>
              <w:t>m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7DB866C9" w14:textId="52406890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</w:rPr>
            </w:pPr>
            <w:r w:rsidRPr="00F63685">
              <w:rPr>
                <w:rFonts w:cs="Segoe UI Light"/>
              </w:rPr>
              <w:t xml:space="preserve">… </w:t>
            </w:r>
            <w:r w:rsidRPr="006D2FFC">
              <w:rPr>
                <w:rFonts w:ascii="Symbol" w:hAnsi="Symbol" w:cs="Segoe UI Light"/>
              </w:rPr>
              <w:t></w:t>
            </w:r>
            <w:r>
              <w:rPr>
                <w:rFonts w:cs="Segoe UI Light"/>
              </w:rPr>
              <w:t>m</w:t>
            </w:r>
          </w:p>
        </w:tc>
        <w:tc>
          <w:tcPr>
            <w:tcW w:w="778" w:type="pct"/>
            <w:vMerge/>
            <w:shd w:val="clear" w:color="auto" w:fill="auto"/>
          </w:tcPr>
          <w:p w14:paraId="264C201C" w14:textId="77777777" w:rsidR="00E53EF6" w:rsidRPr="003D46D9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</w:p>
        </w:tc>
        <w:tc>
          <w:tcPr>
            <w:tcW w:w="371" w:type="pct"/>
            <w:tcBorders>
              <w:top w:val="nil"/>
              <w:bottom w:val="nil"/>
            </w:tcBorders>
            <w:shd w:val="clear" w:color="auto" w:fill="auto"/>
          </w:tcPr>
          <w:p w14:paraId="5178AC03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E53EF6" w:rsidRPr="002F5A2B" w14:paraId="342B7A4A" w14:textId="77777777" w:rsidTr="00DA55BD">
        <w:trPr>
          <w:cantSplit/>
          <w:jc w:val="center"/>
        </w:trPr>
        <w:tc>
          <w:tcPr>
            <w:tcW w:w="878" w:type="pct"/>
            <w:tcBorders>
              <w:top w:val="nil"/>
              <w:bottom w:val="nil"/>
            </w:tcBorders>
            <w:shd w:val="clear" w:color="auto" w:fill="auto"/>
          </w:tcPr>
          <w:p w14:paraId="49CED23B" w14:textId="77777777" w:rsidR="00E53EF6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E63EFA9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F63685">
              <w:rPr>
                <w:rFonts w:cs="Segoe UI Light"/>
                <w:szCs w:val="18"/>
              </w:rPr>
              <w:t>Tempo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AEDF225" w14:textId="201FC66D" w:rsidR="00E53EF6" w:rsidRPr="008B4CE0" w:rsidRDefault="00E53EF6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532E56"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56F67C9" w14:textId="77777777" w:rsidR="00E53EF6" w:rsidRPr="00C0148D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>da … s a … s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6DED44B0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</w:rPr>
            </w:pPr>
            <w:r w:rsidRPr="00F63685">
              <w:rPr>
                <w:rFonts w:cs="Segoe UI Light"/>
              </w:rPr>
              <w:t>… s</w:t>
            </w:r>
          </w:p>
        </w:tc>
        <w:tc>
          <w:tcPr>
            <w:tcW w:w="778" w:type="pct"/>
            <w:vMerge/>
            <w:tcBorders>
              <w:bottom w:val="single" w:sz="6" w:space="0" w:color="BFBFBF"/>
            </w:tcBorders>
            <w:shd w:val="clear" w:color="auto" w:fill="auto"/>
          </w:tcPr>
          <w:p w14:paraId="4270F665" w14:textId="77777777" w:rsidR="00E53EF6" w:rsidRPr="003D46D9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</w:p>
        </w:tc>
        <w:tc>
          <w:tcPr>
            <w:tcW w:w="371" w:type="pct"/>
            <w:tcBorders>
              <w:top w:val="nil"/>
              <w:bottom w:val="nil"/>
            </w:tcBorders>
            <w:shd w:val="clear" w:color="auto" w:fill="auto"/>
          </w:tcPr>
          <w:p w14:paraId="02A94E3F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E53EF6" w:rsidRPr="002F5A2B" w14:paraId="22FDAA33" w14:textId="77777777" w:rsidTr="00903C68">
        <w:trPr>
          <w:cantSplit/>
          <w:jc w:val="center"/>
        </w:trPr>
        <w:tc>
          <w:tcPr>
            <w:tcW w:w="878" w:type="pct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2FF3398" w14:textId="77777777" w:rsidR="00E53EF6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36AF602" w14:textId="7D2699C4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F63685">
              <w:rPr>
                <w:rFonts w:cs="Segoe UI Light"/>
                <w:szCs w:val="18"/>
              </w:rPr>
              <w:t>Durezza</w:t>
            </w:r>
            <w:r>
              <w:rPr>
                <w:rFonts w:cs="Segoe UI Light"/>
                <w:szCs w:val="18"/>
              </w:rPr>
              <w:t xml:space="preserve"> Rockwell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96C6F84" w14:textId="7E0C14F7" w:rsidR="00E53EF6" w:rsidRDefault="00E53EF6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532E56"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3DFAA0FE" w14:textId="77777777" w:rsidR="00E53EF6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>HRA</w:t>
            </w:r>
          </w:p>
          <w:p w14:paraId="52FF1221" w14:textId="77777777" w:rsidR="00E53EF6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>HRB</w:t>
            </w:r>
          </w:p>
          <w:p w14:paraId="1E675E5F" w14:textId="77777777" w:rsidR="00E53EF6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>HRC</w:t>
            </w:r>
          </w:p>
          <w:p w14:paraId="7E9C28F1" w14:textId="26E262B7" w:rsidR="00E53EF6" w:rsidRPr="00EC2C9B" w:rsidRDefault="00E53EF6" w:rsidP="00E53EF6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EC2C9B">
              <w:rPr>
                <w:rFonts w:cs="Segoe UI Light"/>
                <w:lang w:val="de-DE"/>
              </w:rPr>
              <w:t>HR</w:t>
            </w:r>
            <w:r>
              <w:rPr>
                <w:rFonts w:cs="Segoe UI Light"/>
                <w:lang w:val="de-DE"/>
              </w:rPr>
              <w:t>…</w:t>
            </w:r>
            <w:r w:rsidRPr="00EC2C9B">
              <w:rPr>
                <w:rFonts w:cs="Segoe UI Light"/>
                <w:lang w:val="de-DE"/>
              </w:rPr>
              <w:t>N</w:t>
            </w:r>
          </w:p>
          <w:p w14:paraId="47DB9BDD" w14:textId="57C1100A" w:rsidR="00E53EF6" w:rsidRPr="00EC2C9B" w:rsidRDefault="00E53EF6" w:rsidP="00E53EF6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EC2C9B">
              <w:rPr>
                <w:rFonts w:cs="Segoe UI Light"/>
                <w:lang w:val="de-DE"/>
              </w:rPr>
              <w:t>HR</w:t>
            </w:r>
            <w:r>
              <w:rPr>
                <w:rFonts w:cs="Segoe UI Light"/>
                <w:lang w:val="de-DE"/>
              </w:rPr>
              <w:t>…</w:t>
            </w:r>
            <w:r w:rsidRPr="00EC2C9B">
              <w:rPr>
                <w:rFonts w:cs="Segoe UI Light"/>
                <w:lang w:val="de-DE"/>
              </w:rPr>
              <w:t>N</w:t>
            </w:r>
          </w:p>
          <w:p w14:paraId="4EF73FEE" w14:textId="669A54A2" w:rsidR="00E53EF6" w:rsidRPr="00EC2C9B" w:rsidRDefault="00E53EF6" w:rsidP="00E53EF6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EC2C9B">
              <w:rPr>
                <w:rFonts w:cs="Segoe UI Light"/>
                <w:lang w:val="de-DE"/>
              </w:rPr>
              <w:t>HR</w:t>
            </w:r>
            <w:r>
              <w:rPr>
                <w:rFonts w:cs="Segoe UI Light"/>
                <w:lang w:val="de-DE"/>
              </w:rPr>
              <w:t>…</w:t>
            </w:r>
            <w:r w:rsidRPr="00EC2C9B">
              <w:rPr>
                <w:rFonts w:cs="Segoe UI Light"/>
                <w:lang w:val="de-DE"/>
              </w:rPr>
              <w:t>T</w:t>
            </w:r>
          </w:p>
          <w:p w14:paraId="7E5C74B5" w14:textId="55F1C2F2" w:rsidR="00E53EF6" w:rsidRDefault="00E53EF6" w:rsidP="00E53EF6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EC2C9B">
              <w:rPr>
                <w:rFonts w:cs="Segoe UI Light"/>
                <w:lang w:val="de-DE"/>
              </w:rPr>
              <w:t>H</w:t>
            </w:r>
            <w:r>
              <w:rPr>
                <w:rFonts w:cs="Segoe UI Light"/>
                <w:lang w:val="de-DE"/>
              </w:rPr>
              <w:t>…</w:t>
            </w:r>
            <w:r w:rsidRPr="00EC2C9B">
              <w:rPr>
                <w:rFonts w:cs="Segoe UI Light"/>
                <w:lang w:val="de-DE"/>
              </w:rPr>
              <w:t>T</w:t>
            </w:r>
          </w:p>
          <w:p w14:paraId="7C0D0DE3" w14:textId="412993C2" w:rsidR="00E53EF6" w:rsidRPr="003D46D9" w:rsidRDefault="00E53EF6" w:rsidP="00E53EF6">
            <w:pPr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>
              <w:rPr>
                <w:rFonts w:cs="Segoe UI Light"/>
                <w:bCs/>
                <w:lang w:val="de-DE"/>
              </w:rPr>
              <w:t>…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E0F9B0B" w14:textId="4CEC3589" w:rsidR="00E53EF6" w:rsidRPr="006D2FFC" w:rsidRDefault="00E53EF6" w:rsidP="00E53EF6">
            <w:pPr>
              <w:spacing w:before="20" w:after="20"/>
              <w:jc w:val="center"/>
              <w:rPr>
                <w:rFonts w:cs="Segoe UI Light"/>
                <w:lang w:val="en-GB"/>
              </w:rPr>
            </w:pPr>
            <w:r w:rsidRPr="006D2FFC">
              <w:rPr>
                <w:rFonts w:cs="Segoe UI Light"/>
                <w:lang w:val="en-GB"/>
              </w:rPr>
              <w:t>… HRA</w:t>
            </w:r>
          </w:p>
          <w:p w14:paraId="57BBBB94" w14:textId="0F8BE600" w:rsidR="00E53EF6" w:rsidRPr="006D2FFC" w:rsidRDefault="00E53EF6" w:rsidP="00E53EF6">
            <w:pPr>
              <w:spacing w:before="20" w:after="20"/>
              <w:jc w:val="center"/>
              <w:rPr>
                <w:rFonts w:cs="Segoe UI Light"/>
                <w:lang w:val="en-GB"/>
              </w:rPr>
            </w:pPr>
            <w:r w:rsidRPr="006D2FFC">
              <w:rPr>
                <w:rFonts w:cs="Segoe UI Light"/>
                <w:lang w:val="en-GB"/>
              </w:rPr>
              <w:t>… HRB</w:t>
            </w:r>
          </w:p>
          <w:p w14:paraId="5817FAA6" w14:textId="1DA79A90" w:rsidR="00E53EF6" w:rsidRPr="00E977C9" w:rsidRDefault="00E53EF6" w:rsidP="00E53EF6">
            <w:pPr>
              <w:spacing w:before="20" w:after="20"/>
              <w:jc w:val="center"/>
              <w:rPr>
                <w:rFonts w:cs="Segoe UI Light"/>
                <w:lang w:val="en-GB"/>
              </w:rPr>
            </w:pPr>
            <w:r>
              <w:rPr>
                <w:rFonts w:cs="Segoe UI Light"/>
                <w:lang w:val="en-GB"/>
              </w:rPr>
              <w:t>…</w:t>
            </w:r>
            <w:r w:rsidRPr="00E977C9">
              <w:rPr>
                <w:rFonts w:cs="Segoe UI Light"/>
                <w:lang w:val="en-GB"/>
              </w:rPr>
              <w:t xml:space="preserve"> HRC</w:t>
            </w:r>
          </w:p>
          <w:p w14:paraId="2AF7A300" w14:textId="416E7DA1" w:rsidR="00E53EF6" w:rsidRPr="00E977C9" w:rsidRDefault="00E53EF6" w:rsidP="00E53EF6">
            <w:pPr>
              <w:spacing w:before="20" w:after="20"/>
              <w:jc w:val="center"/>
              <w:rPr>
                <w:rFonts w:cs="Segoe UI Light"/>
                <w:lang w:val="en-GB"/>
              </w:rPr>
            </w:pPr>
            <w:r>
              <w:rPr>
                <w:rFonts w:cs="Segoe UI Light"/>
                <w:lang w:val="en-GB"/>
              </w:rPr>
              <w:t>…</w:t>
            </w:r>
            <w:r w:rsidRPr="00E977C9">
              <w:rPr>
                <w:rFonts w:cs="Segoe UI Light"/>
                <w:lang w:val="en-GB"/>
              </w:rPr>
              <w:t xml:space="preserve"> HR</w:t>
            </w:r>
            <w:r>
              <w:rPr>
                <w:rFonts w:cs="Segoe UI Light"/>
                <w:lang w:val="en-GB"/>
              </w:rPr>
              <w:t>…</w:t>
            </w:r>
            <w:r w:rsidRPr="00E977C9">
              <w:rPr>
                <w:rFonts w:cs="Segoe UI Light"/>
                <w:lang w:val="en-GB"/>
              </w:rPr>
              <w:t>N</w:t>
            </w:r>
          </w:p>
          <w:p w14:paraId="7934F1AA" w14:textId="65CADAB3" w:rsidR="00E53EF6" w:rsidRPr="00E977C9" w:rsidRDefault="00E53EF6" w:rsidP="00E53EF6">
            <w:pPr>
              <w:spacing w:before="20" w:after="20"/>
              <w:jc w:val="center"/>
              <w:rPr>
                <w:rFonts w:cs="Segoe UI Light"/>
                <w:lang w:val="en-GB"/>
              </w:rPr>
            </w:pPr>
            <w:r>
              <w:rPr>
                <w:rFonts w:cs="Segoe UI Light"/>
                <w:lang w:val="en-GB"/>
              </w:rPr>
              <w:t>…</w:t>
            </w:r>
            <w:r w:rsidRPr="00E977C9">
              <w:rPr>
                <w:rFonts w:cs="Segoe UI Light"/>
                <w:lang w:val="en-GB"/>
              </w:rPr>
              <w:t xml:space="preserve"> H</w:t>
            </w:r>
            <w:r>
              <w:rPr>
                <w:rFonts w:cs="Segoe UI Light"/>
                <w:lang w:val="en-GB"/>
              </w:rPr>
              <w:t>R…</w:t>
            </w:r>
            <w:r w:rsidRPr="00E977C9">
              <w:rPr>
                <w:rFonts w:cs="Segoe UI Light"/>
                <w:lang w:val="en-GB"/>
              </w:rPr>
              <w:t>N</w:t>
            </w:r>
          </w:p>
          <w:p w14:paraId="7F280F93" w14:textId="53B7BCED" w:rsidR="00E53EF6" w:rsidRPr="00E977C9" w:rsidRDefault="00E53EF6" w:rsidP="00E53EF6">
            <w:pPr>
              <w:spacing w:before="20" w:after="20"/>
              <w:jc w:val="center"/>
              <w:rPr>
                <w:rFonts w:cs="Segoe UI Light"/>
                <w:lang w:val="en-GB"/>
              </w:rPr>
            </w:pPr>
            <w:r>
              <w:rPr>
                <w:rFonts w:cs="Segoe UI Light"/>
                <w:lang w:val="en-GB"/>
              </w:rPr>
              <w:t>…</w:t>
            </w:r>
            <w:r w:rsidRPr="00E977C9">
              <w:rPr>
                <w:rFonts w:cs="Segoe UI Light"/>
                <w:lang w:val="en-GB"/>
              </w:rPr>
              <w:t xml:space="preserve"> HR</w:t>
            </w:r>
            <w:r>
              <w:rPr>
                <w:rFonts w:cs="Segoe UI Light"/>
                <w:lang w:val="en-GB"/>
              </w:rPr>
              <w:t>…</w:t>
            </w:r>
            <w:r w:rsidRPr="00E977C9">
              <w:rPr>
                <w:rFonts w:cs="Segoe UI Light"/>
                <w:lang w:val="en-GB"/>
              </w:rPr>
              <w:t>T</w:t>
            </w:r>
          </w:p>
          <w:p w14:paraId="3EEA6E51" w14:textId="082CF414" w:rsidR="00E53EF6" w:rsidRPr="00E977C9" w:rsidRDefault="00E53EF6" w:rsidP="00E53EF6">
            <w:pPr>
              <w:spacing w:before="20" w:after="20"/>
              <w:jc w:val="center"/>
              <w:rPr>
                <w:rFonts w:cs="Segoe UI Light"/>
                <w:lang w:val="en-GB"/>
              </w:rPr>
            </w:pPr>
            <w:r>
              <w:rPr>
                <w:rFonts w:cs="Segoe UI Light"/>
                <w:lang w:val="en-GB"/>
              </w:rPr>
              <w:t>…</w:t>
            </w:r>
            <w:r w:rsidRPr="00E977C9">
              <w:rPr>
                <w:rFonts w:cs="Segoe UI Light"/>
                <w:lang w:val="en-GB"/>
              </w:rPr>
              <w:t xml:space="preserve"> HR</w:t>
            </w:r>
            <w:r>
              <w:rPr>
                <w:rFonts w:cs="Segoe UI Light"/>
                <w:lang w:val="en-GB"/>
              </w:rPr>
              <w:t>…</w:t>
            </w:r>
            <w:r w:rsidRPr="00E977C9">
              <w:rPr>
                <w:rFonts w:cs="Segoe UI Light"/>
                <w:lang w:val="en-GB"/>
              </w:rPr>
              <w:t>T</w:t>
            </w:r>
          </w:p>
          <w:p w14:paraId="6754FB26" w14:textId="51E1092B" w:rsidR="00E53EF6" w:rsidRPr="00F63685" w:rsidRDefault="00E53EF6" w:rsidP="00E53EF6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  <w:lang w:val="en-GB"/>
              </w:rPr>
              <w:t>…</w:t>
            </w:r>
            <w:r w:rsidRPr="00F63685">
              <w:rPr>
                <w:rFonts w:cs="Segoe UI Light"/>
              </w:rPr>
              <w:t xml:space="preserve"> </w:t>
            </w:r>
          </w:p>
        </w:tc>
        <w:tc>
          <w:tcPr>
            <w:tcW w:w="77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8203A2F" w14:textId="77777777" w:rsidR="00E53EF6" w:rsidRPr="003D46D9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3D46D9">
              <w:rPr>
                <w:rFonts w:cs="Segoe UI"/>
                <w:sz w:val="16"/>
                <w:szCs w:val="16"/>
              </w:rPr>
              <w:t>UNI EN ISO 6508-2:2015</w:t>
            </w:r>
          </w:p>
          <w:p w14:paraId="7764ED78" w14:textId="77777777" w:rsidR="00E53EF6" w:rsidRPr="003D46D9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3D46D9">
              <w:rPr>
                <w:rFonts w:cs="Segoe UI"/>
                <w:sz w:val="16"/>
                <w:szCs w:val="16"/>
              </w:rPr>
              <w:t>ASTM E 18-19</w:t>
            </w:r>
          </w:p>
          <w:p w14:paraId="00912131" w14:textId="380894BC" w:rsidR="00362BC8" w:rsidRPr="003D46D9" w:rsidRDefault="00E53EF6" w:rsidP="00E96011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3D46D9">
              <w:rPr>
                <w:rFonts w:cs="Segoe UI"/>
                <w:sz w:val="16"/>
                <w:szCs w:val="16"/>
              </w:rPr>
              <w:t>Metodo indiretto</w:t>
            </w:r>
          </w:p>
        </w:tc>
        <w:tc>
          <w:tcPr>
            <w:tcW w:w="371" w:type="pct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AB31371" w14:textId="77777777" w:rsidR="00E53EF6" w:rsidRPr="00F63685" w:rsidRDefault="00E53EF6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6D2FFC" w:rsidRPr="002F5A2B" w14:paraId="6F6D6FD7" w14:textId="77777777" w:rsidTr="00903C68">
        <w:trPr>
          <w:cantSplit/>
          <w:jc w:val="center"/>
        </w:trPr>
        <w:tc>
          <w:tcPr>
            <w:tcW w:w="878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2DF606F" w14:textId="35696A95" w:rsidR="006D2FFC" w:rsidRDefault="006D2FFC" w:rsidP="006D2FF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>
              <w:rPr>
                <w:rFonts w:cs="Segoe UI Light"/>
                <w:szCs w:val="18"/>
              </w:rPr>
              <w:t>Durometri Knoop</w:t>
            </w: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E8369E1" w14:textId="77777777" w:rsidR="006D2FFC" w:rsidRPr="00903C68" w:rsidRDefault="006D2FFC" w:rsidP="006D2FF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903C68">
              <w:rPr>
                <w:rFonts w:cs="Segoe UI Light"/>
                <w:szCs w:val="18"/>
              </w:rPr>
              <w:t>Forza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2819143" w14:textId="308D51F9" w:rsidR="006D2FFC" w:rsidRPr="00E53EF6" w:rsidRDefault="00E53EF6" w:rsidP="006D2FFC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E53EF6"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FAE9DD8" w14:textId="77777777" w:rsidR="006D2FFC" w:rsidRPr="00903C68" w:rsidRDefault="006D2FFC" w:rsidP="006D2FFC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 … N a … N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8EA2D88" w14:textId="77777777" w:rsidR="006D2FFC" w:rsidRPr="00903C68" w:rsidRDefault="006D2FFC" w:rsidP="006D2FFC">
            <w:pPr>
              <w:spacing w:before="20" w:after="20"/>
              <w:jc w:val="center"/>
              <w:rPr>
                <w:rFonts w:cs="Segoe UI Light"/>
              </w:rPr>
            </w:pPr>
            <w:r w:rsidRPr="00903C68">
              <w:rPr>
                <w:rFonts w:cs="Segoe UI Light"/>
              </w:rPr>
              <w:t>… %</w:t>
            </w:r>
          </w:p>
        </w:tc>
        <w:tc>
          <w:tcPr>
            <w:tcW w:w="778" w:type="pct"/>
            <w:vMerge w:val="restart"/>
            <w:tcBorders>
              <w:top w:val="single" w:sz="6" w:space="0" w:color="BFBFBF"/>
            </w:tcBorders>
            <w:shd w:val="clear" w:color="auto" w:fill="auto"/>
          </w:tcPr>
          <w:p w14:paraId="2505A810" w14:textId="388E9C3E" w:rsidR="006D2FFC" w:rsidRPr="00DA55BD" w:rsidRDefault="006D2FFC" w:rsidP="006D2FFC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DA55BD">
              <w:rPr>
                <w:rFonts w:cs="Segoe UI"/>
                <w:sz w:val="16"/>
                <w:szCs w:val="16"/>
              </w:rPr>
              <w:t>UNI EN ISO 4545-2:</w:t>
            </w:r>
            <w:r w:rsidR="008A7122">
              <w:rPr>
                <w:rFonts w:cs="Segoe UI"/>
                <w:sz w:val="16"/>
                <w:szCs w:val="16"/>
              </w:rPr>
              <w:t>2018</w:t>
            </w:r>
          </w:p>
          <w:p w14:paraId="650D31B2" w14:textId="77777777" w:rsidR="006D2FFC" w:rsidRPr="00DA55BD" w:rsidRDefault="006D2FFC" w:rsidP="006D2FFC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DA55BD">
              <w:rPr>
                <w:rFonts w:cs="Segoe UI"/>
                <w:sz w:val="16"/>
                <w:szCs w:val="16"/>
              </w:rPr>
              <w:t>ASTM E 384-17</w:t>
            </w:r>
          </w:p>
          <w:p w14:paraId="2730849D" w14:textId="3C3EC125" w:rsidR="00362BC8" w:rsidRPr="00DA55BD" w:rsidRDefault="006D2FFC" w:rsidP="00E96011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DA55BD">
              <w:rPr>
                <w:rFonts w:cs="Segoe UI"/>
                <w:sz w:val="16"/>
                <w:szCs w:val="16"/>
              </w:rPr>
              <w:t>Metodo diretto</w:t>
            </w:r>
          </w:p>
        </w:tc>
        <w:tc>
          <w:tcPr>
            <w:tcW w:w="371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B5C4FC8" w14:textId="77777777" w:rsidR="006D2FFC" w:rsidRPr="00F63685" w:rsidRDefault="006D2FFC" w:rsidP="006D2FFC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F63685">
              <w:rPr>
                <w:rFonts w:cs="Segoe UI"/>
                <w:szCs w:val="18"/>
              </w:rPr>
              <w:t>A / EXT</w:t>
            </w:r>
          </w:p>
        </w:tc>
      </w:tr>
      <w:tr w:rsidR="00720A45" w:rsidRPr="002F5A2B" w14:paraId="6BD7E7A3" w14:textId="77777777" w:rsidTr="00903C68">
        <w:trPr>
          <w:cantSplit/>
          <w:jc w:val="center"/>
        </w:trPr>
        <w:tc>
          <w:tcPr>
            <w:tcW w:w="878" w:type="pct"/>
            <w:tcBorders>
              <w:top w:val="nil"/>
              <w:bottom w:val="nil"/>
            </w:tcBorders>
            <w:shd w:val="clear" w:color="auto" w:fill="auto"/>
          </w:tcPr>
          <w:p w14:paraId="1AA7B1B9" w14:textId="77777777" w:rsidR="00720A45" w:rsidRDefault="00720A45" w:rsidP="00720A45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E59C3E0" w14:textId="79131C5E" w:rsidR="00720A45" w:rsidRPr="00903C68" w:rsidRDefault="00720A45" w:rsidP="00720A45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E53EF6">
              <w:rPr>
                <w:rFonts w:cs="Segoe UI Light"/>
                <w:szCs w:val="18"/>
              </w:rPr>
              <w:t>Sistema misura impronta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4BC2EA8" w14:textId="6D343456" w:rsidR="00720A45" w:rsidRPr="00903C68" w:rsidRDefault="00720A45" w:rsidP="00720A45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E53EF6">
              <w:rPr>
                <w:rFonts w:cs="Segoe UI"/>
                <w:szCs w:val="18"/>
              </w:rPr>
              <w:t>Diagonale o area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256CB69" w14:textId="06C8C08E" w:rsidR="00720A45" w:rsidRPr="00903C68" w:rsidRDefault="00720A45" w:rsidP="00720A45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 … mm a … mm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56C62F98" w14:textId="5E8FBE0F" w:rsidR="00720A45" w:rsidRPr="00903C68" w:rsidRDefault="00720A45" w:rsidP="00720A45">
            <w:pPr>
              <w:spacing w:before="20" w:after="20"/>
              <w:jc w:val="center"/>
              <w:rPr>
                <w:rFonts w:cs="Segoe UI Light"/>
              </w:rPr>
            </w:pPr>
            <w:r w:rsidRPr="00903C68">
              <w:rPr>
                <w:rFonts w:cs="Segoe UI Light"/>
              </w:rPr>
              <w:t>… %</w:t>
            </w:r>
          </w:p>
        </w:tc>
        <w:tc>
          <w:tcPr>
            <w:tcW w:w="778" w:type="pct"/>
            <w:vMerge/>
            <w:tcBorders>
              <w:top w:val="single" w:sz="6" w:space="0" w:color="BFBFBF"/>
            </w:tcBorders>
            <w:shd w:val="clear" w:color="auto" w:fill="auto"/>
          </w:tcPr>
          <w:p w14:paraId="0C1CB9C2" w14:textId="77777777" w:rsidR="00720A45" w:rsidRPr="00DA55BD" w:rsidRDefault="00720A45" w:rsidP="00720A45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</w:p>
        </w:tc>
        <w:tc>
          <w:tcPr>
            <w:tcW w:w="371" w:type="pct"/>
            <w:tcBorders>
              <w:top w:val="nil"/>
              <w:bottom w:val="nil"/>
            </w:tcBorders>
            <w:shd w:val="clear" w:color="auto" w:fill="auto"/>
          </w:tcPr>
          <w:p w14:paraId="450F024C" w14:textId="77777777" w:rsidR="00720A45" w:rsidRPr="00F63685" w:rsidRDefault="00720A45" w:rsidP="00720A45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720A45" w:rsidRPr="002F5A2B" w14:paraId="0B7809AA" w14:textId="77777777" w:rsidTr="00903C68">
        <w:trPr>
          <w:cantSplit/>
          <w:jc w:val="center"/>
        </w:trPr>
        <w:tc>
          <w:tcPr>
            <w:tcW w:w="878" w:type="pct"/>
            <w:tcBorders>
              <w:top w:val="nil"/>
              <w:bottom w:val="nil"/>
            </w:tcBorders>
            <w:shd w:val="clear" w:color="auto" w:fill="auto"/>
          </w:tcPr>
          <w:p w14:paraId="5468702F" w14:textId="77777777" w:rsidR="00720A45" w:rsidRDefault="00720A45" w:rsidP="00720A45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5A49643" w14:textId="4B7B2150" w:rsidR="00720A45" w:rsidRPr="00903C68" w:rsidRDefault="00720A45" w:rsidP="00720A45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903C68">
              <w:rPr>
                <w:rFonts w:cs="Segoe UI Light"/>
                <w:szCs w:val="18"/>
              </w:rPr>
              <w:t>Tempo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625645A" w14:textId="520CC7BF" w:rsidR="00720A45" w:rsidRPr="00E53EF6" w:rsidRDefault="00E53EF6" w:rsidP="00720A45">
            <w:pPr>
              <w:suppressAutoHyphens/>
              <w:spacing w:before="20" w:after="20"/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7387ACA1" w14:textId="6B3CEB05" w:rsidR="00720A45" w:rsidRPr="00903C68" w:rsidRDefault="00720A45" w:rsidP="00720A45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 … s a … s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36F697D2" w14:textId="1B111D86" w:rsidR="00720A45" w:rsidRPr="00903C68" w:rsidRDefault="00720A45" w:rsidP="00720A45">
            <w:pPr>
              <w:spacing w:before="20" w:after="20"/>
              <w:jc w:val="center"/>
              <w:rPr>
                <w:rFonts w:cs="Segoe UI Light"/>
              </w:rPr>
            </w:pPr>
            <w:r w:rsidRPr="00903C68">
              <w:rPr>
                <w:rFonts w:cs="Segoe UI Light"/>
              </w:rPr>
              <w:t>… s</w:t>
            </w:r>
          </w:p>
        </w:tc>
        <w:tc>
          <w:tcPr>
            <w:tcW w:w="778" w:type="pct"/>
            <w:vMerge/>
            <w:shd w:val="clear" w:color="auto" w:fill="auto"/>
          </w:tcPr>
          <w:p w14:paraId="2D2B2C88" w14:textId="77777777" w:rsidR="00720A45" w:rsidRPr="00DA55BD" w:rsidRDefault="00720A45" w:rsidP="00720A45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</w:p>
        </w:tc>
        <w:tc>
          <w:tcPr>
            <w:tcW w:w="371" w:type="pct"/>
            <w:tcBorders>
              <w:top w:val="nil"/>
              <w:bottom w:val="nil"/>
            </w:tcBorders>
            <w:shd w:val="clear" w:color="auto" w:fill="auto"/>
          </w:tcPr>
          <w:p w14:paraId="6C581DB1" w14:textId="77777777" w:rsidR="00720A45" w:rsidRPr="00F63685" w:rsidRDefault="00720A45" w:rsidP="00720A45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720A45" w:rsidRPr="002F5A2B" w14:paraId="59DCDC9D" w14:textId="77777777" w:rsidTr="00903C68">
        <w:trPr>
          <w:cantSplit/>
          <w:jc w:val="center"/>
        </w:trPr>
        <w:tc>
          <w:tcPr>
            <w:tcW w:w="878" w:type="pct"/>
            <w:tcBorders>
              <w:top w:val="nil"/>
              <w:bottom w:val="nil"/>
            </w:tcBorders>
            <w:shd w:val="clear" w:color="auto" w:fill="auto"/>
          </w:tcPr>
          <w:p w14:paraId="171763B3" w14:textId="77777777" w:rsidR="00720A45" w:rsidRDefault="00720A45" w:rsidP="00720A45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758928E" w14:textId="1B2E3E03" w:rsidR="00720A45" w:rsidRPr="00DA55BD" w:rsidRDefault="00720A45" w:rsidP="00720A45">
            <w:pPr>
              <w:spacing w:before="20" w:after="20"/>
              <w:jc w:val="center"/>
              <w:rPr>
                <w:rFonts w:cs="Segoe UI Light"/>
                <w:szCs w:val="18"/>
                <w:highlight w:val="yellow"/>
              </w:rPr>
            </w:pPr>
            <w:r>
              <w:rPr>
                <w:rFonts w:cs="Segoe UI Light"/>
                <w:szCs w:val="18"/>
              </w:rPr>
              <w:t>Velocità avvicinamento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BFB4B32" w14:textId="0839D07D" w:rsidR="00720A45" w:rsidRPr="008B4CE0" w:rsidRDefault="00720A45" w:rsidP="00720A45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2808F83" w14:textId="580DC3F1" w:rsidR="00720A45" w:rsidRPr="00DA55BD" w:rsidRDefault="00720A45" w:rsidP="00720A45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  <w:r>
              <w:rPr>
                <w:rFonts w:cs="Segoe UI Light"/>
                <w:szCs w:val="18"/>
              </w:rPr>
              <w:t>Da…. mm/s a …. mm/s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690E5FF7" w14:textId="2322E000" w:rsidR="00720A45" w:rsidRPr="00DA55BD" w:rsidRDefault="00720A45" w:rsidP="00720A45">
            <w:pPr>
              <w:spacing w:before="20" w:after="20"/>
              <w:jc w:val="center"/>
              <w:rPr>
                <w:rFonts w:cs="Segoe UI Light"/>
                <w:highlight w:val="yellow"/>
              </w:rPr>
            </w:pPr>
            <w:r>
              <w:rPr>
                <w:rFonts w:cs="Segoe UI Light"/>
              </w:rPr>
              <w:t>mm/s</w:t>
            </w:r>
          </w:p>
        </w:tc>
        <w:tc>
          <w:tcPr>
            <w:tcW w:w="778" w:type="pct"/>
            <w:vMerge/>
            <w:tcBorders>
              <w:bottom w:val="single" w:sz="6" w:space="0" w:color="BFBFBF"/>
            </w:tcBorders>
            <w:shd w:val="clear" w:color="auto" w:fill="auto"/>
          </w:tcPr>
          <w:p w14:paraId="67847C97" w14:textId="77777777" w:rsidR="00720A45" w:rsidRPr="00DA55BD" w:rsidRDefault="00720A45" w:rsidP="00720A45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</w:p>
        </w:tc>
        <w:tc>
          <w:tcPr>
            <w:tcW w:w="371" w:type="pct"/>
            <w:tcBorders>
              <w:top w:val="nil"/>
              <w:bottom w:val="nil"/>
            </w:tcBorders>
            <w:shd w:val="clear" w:color="auto" w:fill="auto"/>
          </w:tcPr>
          <w:p w14:paraId="60ACA257" w14:textId="77777777" w:rsidR="00720A45" w:rsidRPr="00F63685" w:rsidRDefault="00720A45" w:rsidP="00720A45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720A45" w:rsidRPr="002F5A2B" w14:paraId="4444F3C1" w14:textId="77777777" w:rsidTr="00903C68">
        <w:trPr>
          <w:cantSplit/>
          <w:jc w:val="center"/>
        </w:trPr>
        <w:tc>
          <w:tcPr>
            <w:tcW w:w="878" w:type="pct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9085A4A" w14:textId="77777777" w:rsidR="00720A45" w:rsidRDefault="00720A45" w:rsidP="00720A45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07C87E6" w14:textId="77777777" w:rsidR="00720A45" w:rsidRPr="00903C68" w:rsidRDefault="00720A45" w:rsidP="00720A45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903C68">
              <w:rPr>
                <w:rFonts w:cs="Segoe UI Light"/>
                <w:szCs w:val="18"/>
              </w:rPr>
              <w:t>Durezza</w:t>
            </w:r>
          </w:p>
        </w:tc>
        <w:tc>
          <w:tcPr>
            <w:tcW w:w="77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476532D" w14:textId="4F57C054" w:rsidR="00720A45" w:rsidRPr="00E53EF6" w:rsidRDefault="00E53EF6" w:rsidP="00720A45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E53EF6"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24068A3" w14:textId="3D0D6D6B" w:rsidR="00720A45" w:rsidRPr="00903C68" w:rsidRDefault="00720A45" w:rsidP="00720A45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…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7FF4CB1B" w14:textId="472B7CD5" w:rsidR="00720A45" w:rsidRPr="00903C68" w:rsidRDefault="00720A45" w:rsidP="00720A45">
            <w:pPr>
              <w:spacing w:before="20" w:after="20"/>
              <w:jc w:val="center"/>
              <w:rPr>
                <w:rFonts w:cs="Segoe UI Light"/>
              </w:rPr>
            </w:pPr>
            <w:r w:rsidRPr="00903C68">
              <w:rPr>
                <w:rFonts w:cs="Segoe UI Light"/>
              </w:rPr>
              <w:t>… %</w:t>
            </w:r>
          </w:p>
        </w:tc>
        <w:tc>
          <w:tcPr>
            <w:tcW w:w="77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4638693B" w14:textId="747A3D77" w:rsidR="00720A45" w:rsidRPr="00DA55BD" w:rsidRDefault="00720A45" w:rsidP="00720A45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DA55BD">
              <w:rPr>
                <w:rFonts w:cs="Segoe UI"/>
                <w:sz w:val="16"/>
                <w:szCs w:val="16"/>
              </w:rPr>
              <w:t>UNI EN ISO 4545-2:</w:t>
            </w:r>
            <w:r w:rsidR="008A7122">
              <w:rPr>
                <w:rFonts w:cs="Segoe UI"/>
                <w:sz w:val="16"/>
                <w:szCs w:val="16"/>
              </w:rPr>
              <w:t>2018</w:t>
            </w:r>
          </w:p>
          <w:p w14:paraId="7D29E807" w14:textId="77777777" w:rsidR="00720A45" w:rsidRPr="00DA55BD" w:rsidRDefault="00720A45" w:rsidP="00720A45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DA55BD">
              <w:rPr>
                <w:rFonts w:cs="Segoe UI"/>
                <w:sz w:val="16"/>
                <w:szCs w:val="16"/>
              </w:rPr>
              <w:t>ASTM E 384-17</w:t>
            </w:r>
          </w:p>
          <w:p w14:paraId="65D0DF3E" w14:textId="4E8481E8" w:rsidR="00362BC8" w:rsidRPr="00DA55BD" w:rsidRDefault="00720A45" w:rsidP="00E96011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DA55BD">
              <w:rPr>
                <w:rFonts w:cs="Segoe UI"/>
                <w:sz w:val="16"/>
                <w:szCs w:val="16"/>
              </w:rPr>
              <w:t>Metodo indiretto</w:t>
            </w:r>
          </w:p>
        </w:tc>
        <w:tc>
          <w:tcPr>
            <w:tcW w:w="371" w:type="pct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91135AD" w14:textId="77777777" w:rsidR="00720A45" w:rsidRPr="00F63685" w:rsidRDefault="00720A45" w:rsidP="00720A45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720A45" w:rsidRPr="002F5A2B" w14:paraId="65762D0F" w14:textId="77777777" w:rsidTr="00903C68">
        <w:trPr>
          <w:cantSplit/>
          <w:jc w:val="center"/>
        </w:trPr>
        <w:tc>
          <w:tcPr>
            <w:tcW w:w="878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FF98336" w14:textId="12581BAA" w:rsidR="00720A45" w:rsidRDefault="00720A45" w:rsidP="00720A45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>
              <w:rPr>
                <w:rFonts w:cs="Segoe UI Light"/>
                <w:szCs w:val="18"/>
              </w:rPr>
              <w:t>Durometri Rockwell e Brinell portatili</w:t>
            </w:r>
          </w:p>
        </w:tc>
        <w:tc>
          <w:tcPr>
            <w:tcW w:w="732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22B8922" w14:textId="4B8F2EAF" w:rsidR="00720A45" w:rsidRPr="00903C68" w:rsidRDefault="00720A45" w:rsidP="00720A45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903C68">
              <w:rPr>
                <w:rFonts w:cs="Segoe UI Light"/>
                <w:szCs w:val="18"/>
              </w:rPr>
              <w:t>Durezza</w:t>
            </w:r>
          </w:p>
        </w:tc>
        <w:tc>
          <w:tcPr>
            <w:tcW w:w="779" w:type="pct"/>
            <w:vMerge w:val="restart"/>
            <w:tcBorders>
              <w:top w:val="single" w:sz="6" w:space="0" w:color="BFBFBF"/>
            </w:tcBorders>
            <w:shd w:val="clear" w:color="auto" w:fill="auto"/>
          </w:tcPr>
          <w:p w14:paraId="4B38A103" w14:textId="0053F59A" w:rsidR="00720A45" w:rsidRPr="00E53EF6" w:rsidRDefault="00903C68" w:rsidP="00720A45">
            <w:pPr>
              <w:spacing w:before="20" w:after="20"/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vMerge w:val="restart"/>
            <w:tcBorders>
              <w:top w:val="single" w:sz="6" w:space="0" w:color="BFBFBF"/>
            </w:tcBorders>
            <w:shd w:val="clear" w:color="auto" w:fill="auto"/>
          </w:tcPr>
          <w:p w14:paraId="5685CAC1" w14:textId="3C7F1644" w:rsidR="00720A45" w:rsidRPr="00E53EF6" w:rsidRDefault="00E53EF6" w:rsidP="00720A45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E53EF6">
              <w:rPr>
                <w:rFonts w:cs="Segoe UI Light"/>
                <w:bCs/>
                <w:szCs w:val="18"/>
                <w:lang w:val="de-DE"/>
              </w:rPr>
              <w:t>HBW/P</w:t>
            </w:r>
            <w:r w:rsidRPr="00E53EF6" w:rsidDel="00E53EF6">
              <w:rPr>
                <w:rFonts w:cs="Segoe UI Light"/>
                <w:bCs/>
                <w:szCs w:val="18"/>
                <w:lang w:val="de-DE"/>
              </w:rPr>
              <w:t xml:space="preserve"> </w:t>
            </w:r>
          </w:p>
        </w:tc>
        <w:tc>
          <w:tcPr>
            <w:tcW w:w="585" w:type="pct"/>
            <w:vMerge w:val="restart"/>
            <w:tcBorders>
              <w:top w:val="single" w:sz="6" w:space="0" w:color="BFBFBF"/>
            </w:tcBorders>
            <w:shd w:val="clear" w:color="auto" w:fill="auto"/>
          </w:tcPr>
          <w:p w14:paraId="34CD2F0A" w14:textId="77777777" w:rsidR="00720A45" w:rsidRPr="00E53EF6" w:rsidRDefault="00720A45" w:rsidP="00720A45">
            <w:pPr>
              <w:spacing w:before="20" w:after="20"/>
              <w:jc w:val="center"/>
              <w:rPr>
                <w:rFonts w:cs="Segoe UI Light"/>
              </w:rPr>
            </w:pPr>
            <w:r w:rsidRPr="00E53EF6">
              <w:rPr>
                <w:rFonts w:cs="Segoe UI Light"/>
              </w:rPr>
              <w:t>… %</w:t>
            </w:r>
          </w:p>
          <w:p w14:paraId="65C01FB5" w14:textId="37AD3097" w:rsidR="00720A45" w:rsidRPr="00E53EF6" w:rsidRDefault="00720A45" w:rsidP="00720A45">
            <w:pPr>
              <w:spacing w:before="20" w:after="20"/>
              <w:jc w:val="center"/>
              <w:rPr>
                <w:rFonts w:cs="Segoe UI Light"/>
              </w:rPr>
            </w:pPr>
          </w:p>
        </w:tc>
        <w:tc>
          <w:tcPr>
            <w:tcW w:w="778" w:type="pct"/>
            <w:vMerge w:val="restart"/>
            <w:tcBorders>
              <w:top w:val="single" w:sz="6" w:space="0" w:color="BFBFBF"/>
            </w:tcBorders>
            <w:shd w:val="clear" w:color="auto" w:fill="auto"/>
          </w:tcPr>
          <w:p w14:paraId="4217CA8F" w14:textId="6D425EEC" w:rsidR="00720A45" w:rsidRPr="00720A45" w:rsidRDefault="00720A45" w:rsidP="00720A45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720A45">
              <w:rPr>
                <w:rFonts w:cs="Segoe UI"/>
                <w:sz w:val="16"/>
                <w:szCs w:val="16"/>
              </w:rPr>
              <w:t xml:space="preserve">ASTM </w:t>
            </w:r>
            <w:r w:rsidR="00D30133">
              <w:rPr>
                <w:rFonts w:cs="Segoe UI"/>
                <w:sz w:val="16"/>
                <w:szCs w:val="16"/>
              </w:rPr>
              <w:t>E</w:t>
            </w:r>
            <w:r w:rsidRPr="00720A45">
              <w:rPr>
                <w:rFonts w:cs="Segoe UI"/>
                <w:sz w:val="16"/>
                <w:szCs w:val="16"/>
              </w:rPr>
              <w:t>110-14</w:t>
            </w:r>
          </w:p>
          <w:p w14:paraId="168D5B8B" w14:textId="4C787679" w:rsidR="008A7122" w:rsidRPr="00720A45" w:rsidRDefault="00720A45" w:rsidP="00E96011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720A45">
              <w:rPr>
                <w:rFonts w:cs="Segoe UI"/>
                <w:sz w:val="16"/>
                <w:szCs w:val="16"/>
              </w:rPr>
              <w:t>Metodo indiretto</w:t>
            </w:r>
          </w:p>
        </w:tc>
        <w:tc>
          <w:tcPr>
            <w:tcW w:w="371" w:type="pct"/>
            <w:vMerge w:val="restar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68D62F3" w14:textId="77777777" w:rsidR="00720A45" w:rsidRPr="00720A45" w:rsidRDefault="00720A45" w:rsidP="00720A45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720A45">
              <w:rPr>
                <w:rFonts w:cs="Segoe UI"/>
                <w:szCs w:val="18"/>
              </w:rPr>
              <w:t>A / EXT</w:t>
            </w:r>
          </w:p>
          <w:p w14:paraId="47FD8F7B" w14:textId="2A069832" w:rsidR="00720A45" w:rsidRPr="00720A45" w:rsidRDefault="00720A45" w:rsidP="00720A45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</w:tr>
      <w:tr w:rsidR="00720A45" w:rsidRPr="002F5A2B" w14:paraId="1D5AA004" w14:textId="77777777" w:rsidTr="00903C68">
        <w:trPr>
          <w:cantSplit/>
          <w:jc w:val="center"/>
        </w:trPr>
        <w:tc>
          <w:tcPr>
            <w:tcW w:w="878" w:type="pct"/>
            <w:tcBorders>
              <w:top w:val="nil"/>
              <w:bottom w:val="nil"/>
            </w:tcBorders>
            <w:shd w:val="clear" w:color="auto" w:fill="auto"/>
          </w:tcPr>
          <w:p w14:paraId="03D74E4E" w14:textId="0A258C11" w:rsidR="00720A45" w:rsidRDefault="00720A45" w:rsidP="00720A45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nil"/>
              <w:bottom w:val="nil"/>
            </w:tcBorders>
            <w:shd w:val="clear" w:color="auto" w:fill="auto"/>
          </w:tcPr>
          <w:p w14:paraId="75E3A7E7" w14:textId="77777777" w:rsidR="00720A45" w:rsidRPr="0022505E" w:rsidRDefault="00720A45" w:rsidP="00720A45">
            <w:pPr>
              <w:spacing w:before="20" w:after="20"/>
              <w:jc w:val="center"/>
              <w:rPr>
                <w:rFonts w:cs="Segoe UI Light"/>
                <w:szCs w:val="18"/>
                <w:highlight w:val="yellow"/>
              </w:rPr>
            </w:pPr>
          </w:p>
        </w:tc>
        <w:tc>
          <w:tcPr>
            <w:tcW w:w="779" w:type="pct"/>
            <w:vMerge/>
            <w:shd w:val="clear" w:color="auto" w:fill="auto"/>
          </w:tcPr>
          <w:p w14:paraId="39AD3125" w14:textId="5651393D" w:rsidR="00720A45" w:rsidRDefault="00720A45" w:rsidP="00720A45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877" w:type="pct"/>
            <w:vMerge/>
            <w:shd w:val="clear" w:color="auto" w:fill="auto"/>
          </w:tcPr>
          <w:p w14:paraId="44432565" w14:textId="10630AEC" w:rsidR="00720A45" w:rsidRDefault="00720A45" w:rsidP="00720A45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</w:p>
        </w:tc>
        <w:tc>
          <w:tcPr>
            <w:tcW w:w="585" w:type="pct"/>
            <w:vMerge/>
            <w:shd w:val="clear" w:color="auto" w:fill="auto"/>
          </w:tcPr>
          <w:p w14:paraId="5EFE5C12" w14:textId="02C0AD83" w:rsidR="00720A45" w:rsidRDefault="00720A45" w:rsidP="00720A45">
            <w:pPr>
              <w:spacing w:before="20" w:after="20"/>
              <w:jc w:val="center"/>
              <w:rPr>
                <w:rFonts w:cs="Segoe UI Light"/>
              </w:rPr>
            </w:pPr>
          </w:p>
        </w:tc>
        <w:tc>
          <w:tcPr>
            <w:tcW w:w="778" w:type="pct"/>
            <w:vMerge/>
            <w:shd w:val="clear" w:color="auto" w:fill="auto"/>
          </w:tcPr>
          <w:p w14:paraId="5F1F0A36" w14:textId="3AF0CAB7" w:rsidR="00720A45" w:rsidRPr="0055537E" w:rsidRDefault="00720A45" w:rsidP="00720A45">
            <w:pPr>
              <w:spacing w:before="20" w:after="20"/>
              <w:jc w:val="center"/>
              <w:rPr>
                <w:rFonts w:cs="Segoe UI"/>
                <w:sz w:val="16"/>
                <w:szCs w:val="16"/>
                <w:highlight w:val="yellow"/>
              </w:rPr>
            </w:pPr>
          </w:p>
        </w:tc>
        <w:tc>
          <w:tcPr>
            <w:tcW w:w="371" w:type="pct"/>
            <w:vMerge/>
            <w:tcBorders>
              <w:top w:val="nil"/>
              <w:bottom w:val="nil"/>
            </w:tcBorders>
            <w:shd w:val="clear" w:color="auto" w:fill="auto"/>
          </w:tcPr>
          <w:p w14:paraId="44D79421" w14:textId="08790A50" w:rsidR="00720A45" w:rsidRPr="00C0148D" w:rsidRDefault="00720A45" w:rsidP="00720A45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E53EF6" w:rsidRPr="002F5A2B" w14:paraId="7ED83B0D" w14:textId="77777777" w:rsidTr="00903C68">
        <w:trPr>
          <w:cantSplit/>
          <w:jc w:val="center"/>
        </w:trPr>
        <w:tc>
          <w:tcPr>
            <w:tcW w:w="878" w:type="pct"/>
            <w:tcBorders>
              <w:top w:val="nil"/>
            </w:tcBorders>
            <w:shd w:val="clear" w:color="auto" w:fill="auto"/>
          </w:tcPr>
          <w:p w14:paraId="1FD6A82B" w14:textId="77777777" w:rsidR="00E53EF6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732" w:type="pct"/>
            <w:tcBorders>
              <w:top w:val="nil"/>
            </w:tcBorders>
            <w:shd w:val="clear" w:color="auto" w:fill="auto"/>
          </w:tcPr>
          <w:p w14:paraId="08FE2ADA" w14:textId="77777777" w:rsidR="00E53EF6" w:rsidRPr="0022505E" w:rsidRDefault="00E53EF6" w:rsidP="00E53EF6">
            <w:pPr>
              <w:spacing w:before="20" w:after="20"/>
              <w:jc w:val="center"/>
              <w:rPr>
                <w:rFonts w:cs="Segoe UI Light"/>
                <w:szCs w:val="18"/>
                <w:highlight w:val="yellow"/>
              </w:rPr>
            </w:pPr>
          </w:p>
        </w:tc>
        <w:tc>
          <w:tcPr>
            <w:tcW w:w="779" w:type="pct"/>
            <w:shd w:val="clear" w:color="auto" w:fill="auto"/>
          </w:tcPr>
          <w:p w14:paraId="19BEADA3" w14:textId="2E810875" w:rsidR="00E53EF6" w:rsidRPr="00903C68" w:rsidRDefault="00903C68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bottom w:val="single" w:sz="6" w:space="0" w:color="BFBFBF"/>
            </w:tcBorders>
            <w:shd w:val="clear" w:color="auto" w:fill="auto"/>
          </w:tcPr>
          <w:p w14:paraId="1C577C9B" w14:textId="77777777" w:rsidR="00E53EF6" w:rsidRPr="00903C68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HRC/P</w:t>
            </w:r>
          </w:p>
          <w:p w14:paraId="431801C8" w14:textId="3102D190" w:rsidR="00E53EF6" w:rsidRPr="00903C68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</w:tcBorders>
            <w:shd w:val="clear" w:color="auto" w:fill="auto"/>
          </w:tcPr>
          <w:p w14:paraId="13C24828" w14:textId="77777777" w:rsidR="00E53EF6" w:rsidRPr="00903C68" w:rsidRDefault="00E53EF6" w:rsidP="00E53EF6">
            <w:pPr>
              <w:spacing w:before="20" w:after="20"/>
              <w:jc w:val="center"/>
              <w:rPr>
                <w:rFonts w:cs="Segoe UI Light"/>
              </w:rPr>
            </w:pPr>
            <w:r w:rsidRPr="00903C68">
              <w:rPr>
                <w:rFonts w:cs="Segoe UI Light"/>
              </w:rPr>
              <w:t>… %</w:t>
            </w:r>
          </w:p>
          <w:p w14:paraId="0B093F02" w14:textId="77777777" w:rsidR="00E53EF6" w:rsidRPr="00903C68" w:rsidRDefault="00E53EF6" w:rsidP="00E53EF6">
            <w:pPr>
              <w:spacing w:before="20" w:after="20"/>
              <w:jc w:val="center"/>
              <w:rPr>
                <w:rFonts w:cs="Segoe UI Light"/>
              </w:rPr>
            </w:pPr>
          </w:p>
        </w:tc>
        <w:tc>
          <w:tcPr>
            <w:tcW w:w="778" w:type="pct"/>
            <w:tcBorders>
              <w:top w:val="single" w:sz="6" w:space="0" w:color="BFBFBF"/>
            </w:tcBorders>
            <w:shd w:val="clear" w:color="auto" w:fill="auto"/>
          </w:tcPr>
          <w:p w14:paraId="35D22FAB" w14:textId="77777777" w:rsidR="00E53EF6" w:rsidRPr="00903C68" w:rsidRDefault="00E53EF6" w:rsidP="00E53EF6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903C68">
              <w:rPr>
                <w:rFonts w:cs="Segoe UI"/>
                <w:sz w:val="16"/>
                <w:szCs w:val="16"/>
              </w:rPr>
              <w:t>ASTM E110-14</w:t>
            </w:r>
          </w:p>
          <w:p w14:paraId="7CC2F209" w14:textId="4465EDF4" w:rsidR="00E53EF6" w:rsidRPr="00903C68" w:rsidRDefault="00E53EF6" w:rsidP="00E96011">
            <w:pPr>
              <w:spacing w:before="20" w:after="20"/>
              <w:jc w:val="center"/>
              <w:rPr>
                <w:rFonts w:cs="Segoe UI"/>
                <w:sz w:val="16"/>
                <w:szCs w:val="16"/>
                <w:highlight w:val="yellow"/>
              </w:rPr>
            </w:pPr>
            <w:r w:rsidRPr="00903C68">
              <w:rPr>
                <w:rFonts w:cs="Segoe UI"/>
                <w:sz w:val="16"/>
                <w:szCs w:val="16"/>
              </w:rPr>
              <w:t>Metodo indiretto</w:t>
            </w:r>
          </w:p>
        </w:tc>
        <w:tc>
          <w:tcPr>
            <w:tcW w:w="371" w:type="pct"/>
            <w:tcBorders>
              <w:top w:val="nil"/>
            </w:tcBorders>
            <w:shd w:val="clear" w:color="auto" w:fill="auto"/>
          </w:tcPr>
          <w:p w14:paraId="5DCC39F4" w14:textId="77777777" w:rsidR="00E53EF6" w:rsidRPr="00903C68" w:rsidRDefault="00E53EF6" w:rsidP="00E53EF6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</w:tbl>
    <w:p w14:paraId="03A3083C" w14:textId="2BDC395E" w:rsidR="008521AF" w:rsidRDefault="008521AF" w:rsidP="00643C5A"/>
    <w:p w14:paraId="3A9190C2" w14:textId="7D6B327F" w:rsidR="00A50E7B" w:rsidRDefault="00A50E7B">
      <w:pPr>
        <w:jc w:val="left"/>
      </w:pPr>
      <w:r>
        <w:br w:type="page"/>
      </w:r>
    </w:p>
    <w:p w14:paraId="147D320B" w14:textId="77777777" w:rsidR="00A50E7B" w:rsidRDefault="00A50E7B" w:rsidP="00643C5A"/>
    <w:tbl>
      <w:tblPr>
        <w:tblW w:w="4988" w:type="pct"/>
        <w:jc w:val="center"/>
        <w:tblBorders>
          <w:top w:val="single" w:sz="6" w:space="0" w:color="BFBFBF"/>
          <w:bottom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552"/>
        <w:gridCol w:w="1983"/>
        <w:gridCol w:w="2410"/>
        <w:gridCol w:w="2549"/>
        <w:gridCol w:w="1701"/>
        <w:gridCol w:w="2262"/>
        <w:gridCol w:w="1078"/>
      </w:tblGrid>
      <w:tr w:rsidR="00866469" w:rsidRPr="002F5A2B" w14:paraId="6F848671" w14:textId="77777777" w:rsidTr="00527BF4">
        <w:trPr>
          <w:cantSplit/>
          <w:trHeight w:val="340"/>
          <w:jc w:val="center"/>
        </w:trPr>
        <w:tc>
          <w:tcPr>
            <w:tcW w:w="1560" w:type="pct"/>
            <w:gridSpan w:val="2"/>
            <w:shd w:val="clear" w:color="auto" w:fill="D9D9D9"/>
            <w:vAlign w:val="center"/>
          </w:tcPr>
          <w:p w14:paraId="213ECCF2" w14:textId="77777777" w:rsidR="00866469" w:rsidRDefault="00866469" w:rsidP="00527BF4">
            <w:pPr>
              <w:jc w:val="right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 xml:space="preserve">Settore / </w:t>
            </w:r>
            <w:r w:rsidRPr="006168FC">
              <w:rPr>
                <w:rFonts w:cs="Segoe UI"/>
                <w:i/>
                <w:sz w:val="16"/>
                <w:szCs w:val="18"/>
              </w:rPr>
              <w:t>Calibration field</w:t>
            </w:r>
          </w:p>
        </w:tc>
        <w:tc>
          <w:tcPr>
            <w:tcW w:w="3440" w:type="pct"/>
            <w:gridSpan w:val="5"/>
            <w:shd w:val="clear" w:color="auto" w:fill="auto"/>
            <w:vAlign w:val="center"/>
          </w:tcPr>
          <w:p w14:paraId="01492E5E" w14:textId="393470E8" w:rsidR="00866469" w:rsidRDefault="00866469" w:rsidP="00527BF4">
            <w:pPr>
              <w:rPr>
                <w:rFonts w:cs="Segoe UI"/>
                <w:szCs w:val="18"/>
              </w:rPr>
            </w:pPr>
            <w:r w:rsidRPr="00663F6D">
              <w:rPr>
                <w:rFonts w:cs="Segoe UI"/>
                <w:szCs w:val="18"/>
              </w:rPr>
              <w:t>(</w:t>
            </w:r>
            <w:r>
              <w:rPr>
                <w:rFonts w:cs="Segoe UI"/>
                <w:szCs w:val="18"/>
              </w:rPr>
              <w:t>S</w:t>
            </w:r>
            <w:r w:rsidR="00A50E7B">
              <w:rPr>
                <w:rFonts w:cs="Segoe UI"/>
                <w:szCs w:val="18"/>
              </w:rPr>
              <w:t>DR</w:t>
            </w:r>
            <w:r>
              <w:rPr>
                <w:rFonts w:cs="Segoe UI"/>
                <w:szCs w:val="18"/>
              </w:rPr>
              <w:t>-</w:t>
            </w:r>
            <w:r w:rsidRPr="00663F6D">
              <w:rPr>
                <w:rFonts w:cs="Segoe UI"/>
                <w:szCs w:val="18"/>
              </w:rPr>
              <w:t>0</w:t>
            </w:r>
            <w:r w:rsidR="00A50E7B">
              <w:rPr>
                <w:rFonts w:cs="Segoe UI"/>
                <w:szCs w:val="18"/>
              </w:rPr>
              <w:t>3</w:t>
            </w:r>
            <w:r w:rsidRPr="00663F6D">
              <w:rPr>
                <w:rFonts w:cs="Segoe UI"/>
                <w:szCs w:val="18"/>
              </w:rPr>
              <w:t xml:space="preserve">) </w:t>
            </w:r>
            <w:r w:rsidR="00A50E7B">
              <w:rPr>
                <w:rFonts w:cs="Segoe UI"/>
                <w:b/>
                <w:szCs w:val="18"/>
              </w:rPr>
              <w:t>Blocchi di riferimento</w:t>
            </w:r>
          </w:p>
        </w:tc>
      </w:tr>
      <w:tr w:rsidR="00866469" w:rsidRPr="002F5A2B" w14:paraId="7E6084BE" w14:textId="77777777" w:rsidTr="00903C68">
        <w:trPr>
          <w:cantSplit/>
          <w:trHeight w:val="890"/>
          <w:jc w:val="center"/>
        </w:trPr>
        <w:tc>
          <w:tcPr>
            <w:tcW w:w="878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4A268307" w14:textId="77777777" w:rsidR="00866469" w:rsidRDefault="00866469" w:rsidP="00527BF4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Strumento</w:t>
            </w:r>
          </w:p>
          <w:p w14:paraId="427D912A" w14:textId="77777777" w:rsidR="00866469" w:rsidRPr="002F5A2B" w:rsidRDefault="00866469" w:rsidP="00527BF4">
            <w:pPr>
              <w:pStyle w:val="Inglese"/>
              <w:framePr w:wrap="around"/>
              <w:jc w:val="center"/>
              <w:rPr>
                <w:szCs w:val="18"/>
              </w:rPr>
            </w:pPr>
            <w:r>
              <w:t>Instrument</w:t>
            </w:r>
          </w:p>
        </w:tc>
        <w:tc>
          <w:tcPr>
            <w:tcW w:w="682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6636C821" w14:textId="77777777" w:rsidR="00866469" w:rsidRDefault="00866469" w:rsidP="00527BF4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Misurando</w:t>
            </w:r>
          </w:p>
          <w:p w14:paraId="5EA88BF4" w14:textId="77777777" w:rsidR="00866469" w:rsidRPr="00452B14" w:rsidRDefault="00866469" w:rsidP="00527BF4">
            <w:pPr>
              <w:pStyle w:val="Inglese"/>
              <w:framePr w:wrap="around"/>
              <w:jc w:val="center"/>
            </w:pPr>
            <w:r w:rsidRPr="00452B14">
              <w:t>Measurand</w:t>
            </w:r>
          </w:p>
        </w:tc>
        <w:tc>
          <w:tcPr>
            <w:tcW w:w="829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030DF40C" w14:textId="77777777" w:rsidR="00866469" w:rsidRDefault="00866469" w:rsidP="00527BF4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Condizioni</w:t>
            </w:r>
          </w:p>
          <w:p w14:paraId="4958331F" w14:textId="77777777" w:rsidR="00866469" w:rsidRPr="002F5A2B" w:rsidRDefault="00866469" w:rsidP="00527BF4">
            <w:pPr>
              <w:pStyle w:val="Inglese"/>
              <w:framePr w:wrap="around"/>
              <w:jc w:val="center"/>
              <w:rPr>
                <w:szCs w:val="18"/>
              </w:rPr>
            </w:pPr>
            <w:r>
              <w:t>Additional parameters</w:t>
            </w:r>
          </w:p>
        </w:tc>
        <w:tc>
          <w:tcPr>
            <w:tcW w:w="877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57AE0008" w14:textId="77777777" w:rsidR="00866469" w:rsidRDefault="00866469" w:rsidP="00527BF4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Campo di misura</w:t>
            </w:r>
          </w:p>
          <w:p w14:paraId="49442698" w14:textId="77777777" w:rsidR="00866469" w:rsidRPr="00B15F73" w:rsidRDefault="00866469" w:rsidP="00527BF4">
            <w:pPr>
              <w:pStyle w:val="Inglese"/>
              <w:framePr w:wrap="around"/>
              <w:jc w:val="center"/>
              <w:rPr>
                <w:i w:val="0"/>
                <w:szCs w:val="18"/>
              </w:rPr>
            </w:pPr>
            <w:r>
              <w:t>Measurement range</w:t>
            </w:r>
          </w:p>
        </w:tc>
        <w:tc>
          <w:tcPr>
            <w:tcW w:w="585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56898071" w14:textId="77777777" w:rsidR="00866469" w:rsidRDefault="00866469" w:rsidP="00527BF4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Incertezza</w:t>
            </w:r>
          </w:p>
          <w:p w14:paraId="7411461D" w14:textId="77777777" w:rsidR="00866469" w:rsidRPr="00B15F73" w:rsidRDefault="00866469" w:rsidP="00527BF4">
            <w:pPr>
              <w:pStyle w:val="Inglese"/>
              <w:framePr w:wrap="around"/>
              <w:jc w:val="center"/>
              <w:rPr>
                <w:i w:val="0"/>
                <w:szCs w:val="18"/>
              </w:rPr>
            </w:pPr>
            <w:r>
              <w:t>Uncertainty</w:t>
            </w:r>
          </w:p>
        </w:tc>
        <w:tc>
          <w:tcPr>
            <w:tcW w:w="778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55BBC949" w14:textId="77777777" w:rsidR="00866469" w:rsidRDefault="00866469" w:rsidP="00527BF4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Metodo/Procedura</w:t>
            </w:r>
          </w:p>
          <w:p w14:paraId="2025CE03" w14:textId="77777777" w:rsidR="00866469" w:rsidRPr="002F5A2B" w:rsidRDefault="00866469" w:rsidP="00527BF4">
            <w:pPr>
              <w:pStyle w:val="Inglese"/>
              <w:framePr w:wrap="around"/>
              <w:jc w:val="center"/>
              <w:rPr>
                <w:szCs w:val="18"/>
              </w:rPr>
            </w:pPr>
            <w:r>
              <w:t>Method / Procedure</w:t>
            </w:r>
          </w:p>
        </w:tc>
        <w:tc>
          <w:tcPr>
            <w:tcW w:w="371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655D106B" w14:textId="77777777" w:rsidR="00866469" w:rsidRDefault="00866469" w:rsidP="00527BF4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Sede</w:t>
            </w:r>
          </w:p>
          <w:p w14:paraId="3E4BD614" w14:textId="77777777" w:rsidR="00866469" w:rsidRPr="002F5A2B" w:rsidRDefault="00866469" w:rsidP="00527BF4">
            <w:pPr>
              <w:pStyle w:val="Inglese"/>
              <w:framePr w:wrap="around"/>
              <w:jc w:val="center"/>
              <w:rPr>
                <w:szCs w:val="18"/>
              </w:rPr>
            </w:pPr>
            <w:r>
              <w:t>Location</w:t>
            </w:r>
          </w:p>
        </w:tc>
      </w:tr>
      <w:tr w:rsidR="009B6488" w:rsidRPr="002F5A2B" w14:paraId="3DCFB8F3" w14:textId="77777777" w:rsidTr="00903C68">
        <w:trPr>
          <w:cantSplit/>
          <w:jc w:val="center"/>
        </w:trPr>
        <w:tc>
          <w:tcPr>
            <w:tcW w:w="878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14728B6" w14:textId="7CDF73A2" w:rsidR="009B6488" w:rsidRDefault="009B6488" w:rsidP="009B6488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>
              <w:rPr>
                <w:rFonts w:cs="Segoe UI Light"/>
                <w:szCs w:val="18"/>
              </w:rPr>
              <w:t>Blocchi di riferimento</w:t>
            </w:r>
          </w:p>
        </w:tc>
        <w:tc>
          <w:tcPr>
            <w:tcW w:w="682" w:type="pct"/>
            <w:tcBorders>
              <w:top w:val="single" w:sz="6" w:space="0" w:color="BFBFBF"/>
              <w:bottom w:val="single" w:sz="4" w:space="0" w:color="BFBFBF"/>
            </w:tcBorders>
            <w:shd w:val="clear" w:color="auto" w:fill="auto"/>
          </w:tcPr>
          <w:p w14:paraId="41F1A350" w14:textId="4141DF13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AE0781">
              <w:rPr>
                <w:rFonts w:cs="Segoe UI Light"/>
                <w:szCs w:val="18"/>
              </w:rPr>
              <w:t>Durezza</w:t>
            </w:r>
            <w:r w:rsidR="00950307" w:rsidRPr="00AE0781">
              <w:rPr>
                <w:rFonts w:cs="Segoe UI Light"/>
                <w:szCs w:val="18"/>
              </w:rPr>
              <w:t xml:space="preserve"> Brinell</w:t>
            </w:r>
          </w:p>
        </w:tc>
        <w:tc>
          <w:tcPr>
            <w:tcW w:w="829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E12FBB1" w14:textId="22BB2282" w:rsidR="009B6488" w:rsidRPr="00903C68" w:rsidRDefault="00D30133" w:rsidP="009B6488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903C68">
              <w:rPr>
                <w:rFonts w:cs="Segoe UI Light"/>
                <w:szCs w:val="18"/>
              </w:rPr>
              <w:t>F/D</w:t>
            </w:r>
            <w:r w:rsidRPr="00903C68">
              <w:rPr>
                <w:rFonts w:cs="Segoe UI Light"/>
                <w:szCs w:val="18"/>
                <w:vertAlign w:val="superscript"/>
              </w:rPr>
              <w:t>2</w:t>
            </w:r>
            <w:r w:rsidR="00903C68">
              <w:rPr>
                <w:rFonts w:cs="Segoe UI Light"/>
                <w:szCs w:val="18"/>
              </w:rPr>
              <w:t xml:space="preserve"> </w:t>
            </w:r>
            <w:r w:rsidRPr="00903C68">
              <w:rPr>
                <w:rFonts w:cs="Segoe UI Light"/>
                <w:szCs w:val="18"/>
              </w:rPr>
              <w:t>=</w:t>
            </w:r>
            <w:r w:rsidR="00903C68">
              <w:rPr>
                <w:rFonts w:cs="Segoe UI Light"/>
                <w:szCs w:val="18"/>
              </w:rPr>
              <w:t xml:space="preserve"> </w:t>
            </w:r>
            <w:r w:rsidRPr="00903C68">
              <w:rPr>
                <w:rFonts w:cs="Segoe UI Light"/>
                <w:szCs w:val="18"/>
              </w:rPr>
              <w:t>(2,5; 5; 10; 30)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2CF1A6C" w14:textId="6BBDA0C5" w:rsidR="009B6488" w:rsidRPr="00903C68" w:rsidRDefault="00950307" w:rsidP="009B6488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Da…</w:t>
            </w:r>
            <w:r w:rsidR="009B6488" w:rsidRPr="00903C68">
              <w:rPr>
                <w:rFonts w:cs="Segoe UI Light"/>
                <w:bCs/>
                <w:szCs w:val="18"/>
                <w:lang w:val="de-DE"/>
              </w:rPr>
              <w:t>HBW …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 xml:space="preserve"> a HBW …</w:t>
            </w:r>
          </w:p>
          <w:p w14:paraId="694EA804" w14:textId="18A40975" w:rsidR="009B6488" w:rsidRPr="00903C68" w:rsidRDefault="009B6488" w:rsidP="009B6488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66EA434D" w14:textId="77777777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</w:rPr>
            </w:pPr>
            <w:r w:rsidRPr="00903C68">
              <w:rPr>
                <w:rFonts w:cs="Segoe UI Light"/>
              </w:rPr>
              <w:t>… %</w:t>
            </w:r>
          </w:p>
          <w:p w14:paraId="4424CB25" w14:textId="77777777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</w:rPr>
            </w:pPr>
            <w:r w:rsidRPr="00903C68">
              <w:rPr>
                <w:rFonts w:cs="Segoe UI Light"/>
              </w:rPr>
              <w:t>… %</w:t>
            </w:r>
          </w:p>
          <w:p w14:paraId="09907EE4" w14:textId="5292330A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</w:rPr>
            </w:pPr>
            <w:r w:rsidRPr="00903C68">
              <w:rPr>
                <w:rFonts w:cs="Segoe UI Light"/>
              </w:rPr>
              <w:t>…</w:t>
            </w:r>
          </w:p>
        </w:tc>
        <w:tc>
          <w:tcPr>
            <w:tcW w:w="77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760B7B7" w14:textId="6F1B935A" w:rsidR="009B6488" w:rsidRPr="009B6488" w:rsidRDefault="009B6488" w:rsidP="009B6488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9B6488">
              <w:rPr>
                <w:rFonts w:cs="Segoe UI"/>
                <w:sz w:val="16"/>
                <w:szCs w:val="16"/>
              </w:rPr>
              <w:t>UNI EN ISO 6506-3:2015</w:t>
            </w:r>
          </w:p>
          <w:p w14:paraId="277245CD" w14:textId="156675FF" w:rsidR="00362BC8" w:rsidRPr="009B6488" w:rsidRDefault="009B6488" w:rsidP="00E96011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9B6488">
              <w:rPr>
                <w:rFonts w:cs="Segoe UI"/>
                <w:sz w:val="16"/>
                <w:szCs w:val="16"/>
              </w:rPr>
              <w:t>ASTM E 10-18</w:t>
            </w:r>
          </w:p>
        </w:tc>
        <w:tc>
          <w:tcPr>
            <w:tcW w:w="371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65EC85A3" w14:textId="3F2CA338" w:rsidR="009B6488" w:rsidRPr="009B6488" w:rsidRDefault="009B6488" w:rsidP="009B6488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9B6488">
              <w:rPr>
                <w:rFonts w:cs="Segoe UI"/>
                <w:szCs w:val="18"/>
              </w:rPr>
              <w:t>A</w:t>
            </w:r>
          </w:p>
        </w:tc>
      </w:tr>
      <w:tr w:rsidR="009B6488" w:rsidRPr="002F5A2B" w14:paraId="7B54F1B2" w14:textId="77777777" w:rsidTr="00903C68">
        <w:trPr>
          <w:cantSplit/>
          <w:jc w:val="center"/>
        </w:trPr>
        <w:tc>
          <w:tcPr>
            <w:tcW w:w="878" w:type="pct"/>
            <w:tcBorders>
              <w:top w:val="nil"/>
              <w:bottom w:val="nil"/>
            </w:tcBorders>
            <w:shd w:val="clear" w:color="auto" w:fill="auto"/>
          </w:tcPr>
          <w:p w14:paraId="4314B695" w14:textId="350E9ECC" w:rsidR="009B6488" w:rsidRDefault="009B6488" w:rsidP="009B6488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682" w:type="pct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0CAD3EA2" w14:textId="30CABFAB" w:rsidR="009B6488" w:rsidRPr="00950307" w:rsidRDefault="00950307" w:rsidP="00950307">
            <w:pPr>
              <w:spacing w:before="20" w:after="20"/>
              <w:jc w:val="center"/>
              <w:rPr>
                <w:rFonts w:cs="Segoe UI Light"/>
                <w:szCs w:val="18"/>
                <w:highlight w:val="yellow"/>
              </w:rPr>
            </w:pPr>
            <w:r w:rsidRPr="00950307">
              <w:rPr>
                <w:rFonts w:cs="Segoe UI Light"/>
                <w:szCs w:val="18"/>
              </w:rPr>
              <w:t>Durezza Vickers</w:t>
            </w:r>
          </w:p>
        </w:tc>
        <w:tc>
          <w:tcPr>
            <w:tcW w:w="829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6D4891C8" w14:textId="5007B10A" w:rsidR="009B6488" w:rsidRPr="00903C68" w:rsidRDefault="00903C68" w:rsidP="009B6488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903C68"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7952691" w14:textId="7474E6C4" w:rsidR="009B6488" w:rsidRPr="00903C68" w:rsidRDefault="00E53EF6" w:rsidP="009B6488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 …</w:t>
            </w:r>
            <w:r w:rsidR="00903C68">
              <w:rPr>
                <w:rFonts w:cs="Segoe UI Light"/>
                <w:bCs/>
                <w:szCs w:val="18"/>
                <w:lang w:val="de-DE"/>
              </w:rPr>
              <w:t xml:space="preserve"> </w:t>
            </w:r>
            <w:r w:rsidR="009B6488" w:rsidRPr="00903C68">
              <w:rPr>
                <w:rFonts w:cs="Segoe UI Light"/>
                <w:bCs/>
                <w:szCs w:val="18"/>
                <w:lang w:val="de-DE"/>
              </w:rPr>
              <w:t>HV</w:t>
            </w:r>
            <w:r w:rsidR="00903C68">
              <w:rPr>
                <w:rFonts w:cs="Segoe UI Light"/>
                <w:bCs/>
                <w:szCs w:val="18"/>
                <w:lang w:val="de-DE"/>
              </w:rPr>
              <w:t xml:space="preserve"> 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</w:t>
            </w:r>
            <w:r w:rsidR="00903C68">
              <w:rPr>
                <w:rFonts w:cs="Segoe UI Light"/>
                <w:bCs/>
                <w:szCs w:val="18"/>
                <w:lang w:val="de-DE"/>
              </w:rPr>
              <w:t>.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</w:t>
            </w:r>
            <w:r w:rsidR="009B6488" w:rsidRPr="00903C68">
              <w:rPr>
                <w:rFonts w:cs="Segoe UI Light"/>
                <w:bCs/>
                <w:szCs w:val="18"/>
                <w:lang w:val="de-DE"/>
              </w:rPr>
              <w:t xml:space="preserve"> 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a …</w:t>
            </w:r>
            <w:r w:rsidR="00903C68">
              <w:rPr>
                <w:rFonts w:cs="Segoe UI Light"/>
                <w:bCs/>
                <w:szCs w:val="18"/>
                <w:lang w:val="de-DE"/>
              </w:rPr>
              <w:t xml:space="preserve"> 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HV</w:t>
            </w:r>
            <w:r w:rsidR="00903C68">
              <w:rPr>
                <w:rFonts w:cs="Segoe UI Light"/>
                <w:bCs/>
                <w:szCs w:val="18"/>
                <w:lang w:val="de-DE"/>
              </w:rPr>
              <w:t xml:space="preserve"> 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</w:t>
            </w:r>
            <w:r w:rsidR="00903C68">
              <w:rPr>
                <w:rFonts w:cs="Segoe UI Light"/>
                <w:bCs/>
                <w:szCs w:val="18"/>
                <w:lang w:val="de-DE"/>
              </w:rPr>
              <w:t>.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</w:t>
            </w:r>
          </w:p>
          <w:p w14:paraId="528D3C5B" w14:textId="63C61C36" w:rsidR="009B6488" w:rsidRPr="00903C68" w:rsidRDefault="009B6488" w:rsidP="009B6488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56F751D" w14:textId="77777777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</w:rPr>
            </w:pPr>
            <w:r w:rsidRPr="00903C68">
              <w:rPr>
                <w:rFonts w:cs="Segoe UI Light"/>
              </w:rPr>
              <w:t>… %</w:t>
            </w:r>
          </w:p>
          <w:p w14:paraId="6FEC88B3" w14:textId="77777777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</w:rPr>
            </w:pPr>
            <w:r w:rsidRPr="00903C68">
              <w:rPr>
                <w:rFonts w:cs="Segoe UI Light"/>
              </w:rPr>
              <w:t>… %</w:t>
            </w:r>
          </w:p>
          <w:p w14:paraId="44E05F96" w14:textId="60453532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</w:rPr>
            </w:pPr>
            <w:r w:rsidRPr="00903C68">
              <w:rPr>
                <w:rFonts w:cs="Segoe UI Light"/>
              </w:rPr>
              <w:t>…</w:t>
            </w:r>
          </w:p>
        </w:tc>
        <w:tc>
          <w:tcPr>
            <w:tcW w:w="77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A79D89F" w14:textId="77777777" w:rsidR="009B6488" w:rsidRPr="009B6488" w:rsidRDefault="009B6488" w:rsidP="009B6488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9B6488">
              <w:rPr>
                <w:rFonts w:cs="Segoe UI"/>
                <w:sz w:val="16"/>
                <w:szCs w:val="16"/>
              </w:rPr>
              <w:t>UNI EN ISO 6507-3:2018</w:t>
            </w:r>
          </w:p>
          <w:p w14:paraId="5301EF0A" w14:textId="16C96EA3" w:rsidR="00362BC8" w:rsidRPr="009B6488" w:rsidRDefault="009B6488" w:rsidP="00E96011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9B6488">
              <w:rPr>
                <w:rFonts w:cs="Segoe UI"/>
                <w:sz w:val="16"/>
                <w:szCs w:val="16"/>
              </w:rPr>
              <w:t>ASTM E 92-17</w:t>
            </w:r>
          </w:p>
        </w:tc>
        <w:tc>
          <w:tcPr>
            <w:tcW w:w="371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C3C2B47" w14:textId="77777777" w:rsidR="009B6488" w:rsidRPr="009B6488" w:rsidRDefault="009B6488" w:rsidP="009B6488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9B6488">
              <w:rPr>
                <w:rFonts w:cs="Segoe UI"/>
                <w:szCs w:val="18"/>
              </w:rPr>
              <w:t>A</w:t>
            </w:r>
          </w:p>
        </w:tc>
      </w:tr>
      <w:tr w:rsidR="009B6488" w:rsidRPr="00E53EF6" w14:paraId="16E5B5ED" w14:textId="77777777" w:rsidTr="00903C68">
        <w:trPr>
          <w:cantSplit/>
          <w:jc w:val="center"/>
        </w:trPr>
        <w:tc>
          <w:tcPr>
            <w:tcW w:w="878" w:type="pct"/>
            <w:tcBorders>
              <w:top w:val="nil"/>
              <w:bottom w:val="nil"/>
            </w:tcBorders>
            <w:shd w:val="clear" w:color="auto" w:fill="auto"/>
          </w:tcPr>
          <w:p w14:paraId="5937FAE7" w14:textId="77777777" w:rsidR="009B6488" w:rsidRDefault="009B6488" w:rsidP="009B6488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682" w:type="pct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53A143D6" w14:textId="33F8FCAB" w:rsidR="009B6488" w:rsidRPr="00950307" w:rsidRDefault="00950307" w:rsidP="00950307">
            <w:pPr>
              <w:spacing w:before="20" w:after="20"/>
              <w:jc w:val="center"/>
              <w:rPr>
                <w:rFonts w:cs="Segoe UI Light"/>
                <w:szCs w:val="18"/>
                <w:highlight w:val="yellow"/>
              </w:rPr>
            </w:pPr>
            <w:r w:rsidRPr="00950307">
              <w:rPr>
                <w:rFonts w:cs="Segoe UI Light"/>
                <w:szCs w:val="18"/>
              </w:rPr>
              <w:t>Durezza Rockwell</w:t>
            </w:r>
          </w:p>
        </w:tc>
        <w:tc>
          <w:tcPr>
            <w:tcW w:w="829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6CB4535D" w14:textId="28632E11" w:rsidR="009B6488" w:rsidRPr="00903C68" w:rsidRDefault="00903C68" w:rsidP="009B6488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903C68">
              <w:rPr>
                <w:rFonts w:cs="Segoe UI"/>
                <w:szCs w:val="18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71F850F2" w14:textId="6190CD76" w:rsidR="009B6488" w:rsidRPr="00903C68" w:rsidRDefault="00E53EF6" w:rsidP="009B6488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 xml:space="preserve"> Da</w:t>
            </w:r>
            <w:r w:rsidR="00903C68">
              <w:rPr>
                <w:rFonts w:cs="Segoe UI Light"/>
                <w:bCs/>
                <w:szCs w:val="18"/>
                <w:lang w:val="de-DE"/>
              </w:rPr>
              <w:t xml:space="preserve"> 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</w:t>
            </w:r>
            <w:r w:rsidR="00903C68">
              <w:rPr>
                <w:rFonts w:cs="Segoe UI Light"/>
                <w:bCs/>
                <w:szCs w:val="18"/>
                <w:lang w:val="de-DE"/>
              </w:rPr>
              <w:t>.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</w:t>
            </w:r>
            <w:r w:rsidR="00903C68">
              <w:rPr>
                <w:rFonts w:cs="Segoe UI Light"/>
                <w:bCs/>
                <w:szCs w:val="18"/>
                <w:lang w:val="de-DE"/>
              </w:rPr>
              <w:t xml:space="preserve"> </w:t>
            </w:r>
            <w:r w:rsidR="009B6488" w:rsidRPr="00903C68">
              <w:rPr>
                <w:rFonts w:cs="Segoe UI Light"/>
                <w:bCs/>
                <w:szCs w:val="18"/>
                <w:lang w:val="de-DE"/>
              </w:rPr>
              <w:t>HRA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 xml:space="preserve"> a … HRA</w:t>
            </w:r>
          </w:p>
          <w:p w14:paraId="5E464FEC" w14:textId="0B270947" w:rsidR="009B6488" w:rsidRPr="00903C68" w:rsidRDefault="00E53EF6" w:rsidP="009B6488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 …</w:t>
            </w:r>
            <w:r w:rsidR="009B6488" w:rsidRPr="00903C68">
              <w:rPr>
                <w:rFonts w:cs="Segoe UI Light"/>
                <w:bCs/>
                <w:szCs w:val="18"/>
                <w:lang w:val="de-DE"/>
              </w:rPr>
              <w:t>HRB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 xml:space="preserve"> a .</w:t>
            </w:r>
            <w:r w:rsidR="00903C68">
              <w:rPr>
                <w:rFonts w:cs="Segoe UI Light"/>
                <w:bCs/>
                <w:szCs w:val="18"/>
                <w:lang w:val="de-DE"/>
              </w:rPr>
              <w:t>.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 HRB</w:t>
            </w:r>
          </w:p>
          <w:p w14:paraId="6EB9E4C2" w14:textId="739BA15C" w:rsidR="00E53EF6" w:rsidRPr="00903C68" w:rsidRDefault="00E53EF6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 …HRC a .</w:t>
            </w:r>
            <w:r w:rsidR="00903C68">
              <w:rPr>
                <w:rFonts w:cs="Segoe UI Light"/>
                <w:bCs/>
                <w:szCs w:val="18"/>
                <w:lang w:val="de-DE"/>
              </w:rPr>
              <w:t>.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 HRC</w:t>
            </w:r>
          </w:p>
          <w:p w14:paraId="01DF2083" w14:textId="0C95CE62" w:rsidR="009B6488" w:rsidRPr="00903C68" w:rsidRDefault="00E53EF6" w:rsidP="009B6488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 …</w:t>
            </w:r>
            <w:r w:rsidR="009B6488" w:rsidRPr="00903C68">
              <w:rPr>
                <w:rFonts w:cs="Segoe UI Light"/>
                <w:lang w:val="de-DE"/>
              </w:rPr>
              <w:t>HR</w:t>
            </w:r>
            <w:r w:rsidRPr="00903C68">
              <w:rPr>
                <w:rFonts w:cs="Segoe UI Light"/>
                <w:lang w:val="de-DE"/>
              </w:rPr>
              <w:t>15</w:t>
            </w:r>
            <w:r w:rsidR="009B6488" w:rsidRPr="00903C68">
              <w:rPr>
                <w:rFonts w:cs="Segoe UI Light"/>
                <w:lang w:val="de-DE"/>
              </w:rPr>
              <w:t>N</w:t>
            </w:r>
            <w:r w:rsidRPr="00903C68">
              <w:rPr>
                <w:rFonts w:cs="Segoe UI Light"/>
                <w:lang w:val="de-DE"/>
              </w:rPr>
              <w:t xml:space="preserve"> a </w:t>
            </w:r>
            <w:r w:rsidR="00903C68">
              <w:rPr>
                <w:rFonts w:cs="Segoe UI Light"/>
                <w:lang w:val="de-DE"/>
              </w:rPr>
              <w:t xml:space="preserve">… </w:t>
            </w:r>
            <w:r w:rsidRPr="00903C68">
              <w:rPr>
                <w:rFonts w:cs="Segoe UI Light"/>
                <w:lang w:val="de-DE"/>
              </w:rPr>
              <w:t>HR15N</w:t>
            </w:r>
          </w:p>
          <w:p w14:paraId="60FEEC77" w14:textId="33215227" w:rsidR="00E53EF6" w:rsidRPr="00903C68" w:rsidRDefault="00E53EF6" w:rsidP="00E53EF6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 …</w:t>
            </w:r>
            <w:r w:rsidRPr="00903C68">
              <w:rPr>
                <w:rFonts w:cs="Segoe UI Light"/>
                <w:lang w:val="de-DE"/>
              </w:rPr>
              <w:t>HR30N a …</w:t>
            </w:r>
            <w:r w:rsidR="00903C68">
              <w:rPr>
                <w:rFonts w:cs="Segoe UI Light"/>
                <w:lang w:val="de-DE"/>
              </w:rPr>
              <w:t xml:space="preserve"> </w:t>
            </w:r>
            <w:r w:rsidRPr="00903C68">
              <w:rPr>
                <w:rFonts w:cs="Segoe UI Light"/>
                <w:lang w:val="de-DE"/>
              </w:rPr>
              <w:t>HR30N</w:t>
            </w:r>
          </w:p>
          <w:p w14:paraId="044935F1" w14:textId="2164E804" w:rsidR="00E53EF6" w:rsidRPr="00903C68" w:rsidRDefault="00E53EF6" w:rsidP="00E53EF6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 …</w:t>
            </w:r>
            <w:r w:rsidRPr="00903C68">
              <w:rPr>
                <w:rFonts w:cs="Segoe UI Light"/>
                <w:lang w:val="de-DE"/>
              </w:rPr>
              <w:t>HR45N a …</w:t>
            </w:r>
            <w:r w:rsidR="00903C68">
              <w:rPr>
                <w:rFonts w:cs="Segoe UI Light"/>
                <w:lang w:val="de-DE"/>
              </w:rPr>
              <w:t xml:space="preserve"> </w:t>
            </w:r>
            <w:r w:rsidRPr="00903C68">
              <w:rPr>
                <w:rFonts w:cs="Segoe UI Light"/>
                <w:lang w:val="de-DE"/>
              </w:rPr>
              <w:t>HR45N</w:t>
            </w:r>
          </w:p>
          <w:p w14:paraId="1AC8B9CB" w14:textId="3B307935" w:rsidR="00E53EF6" w:rsidRPr="00903C68" w:rsidRDefault="00E53EF6" w:rsidP="00E53EF6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 …</w:t>
            </w:r>
            <w:r w:rsidRPr="00903C68">
              <w:rPr>
                <w:rFonts w:cs="Segoe UI Light"/>
                <w:lang w:val="de-DE"/>
              </w:rPr>
              <w:t>HR15T a …</w:t>
            </w:r>
            <w:r w:rsidR="00903C68">
              <w:rPr>
                <w:rFonts w:cs="Segoe UI Light"/>
                <w:lang w:val="de-DE"/>
              </w:rPr>
              <w:t xml:space="preserve"> </w:t>
            </w:r>
            <w:r w:rsidRPr="00903C68">
              <w:rPr>
                <w:rFonts w:cs="Segoe UI Light"/>
                <w:lang w:val="de-DE"/>
              </w:rPr>
              <w:t>HR15T</w:t>
            </w:r>
          </w:p>
          <w:p w14:paraId="218C6741" w14:textId="0F276149" w:rsidR="00E53EF6" w:rsidRPr="00903C68" w:rsidRDefault="00E53EF6" w:rsidP="00E53EF6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 …</w:t>
            </w:r>
            <w:r w:rsidRPr="00903C68">
              <w:rPr>
                <w:rFonts w:cs="Segoe UI Light"/>
                <w:lang w:val="de-DE"/>
              </w:rPr>
              <w:t>HR30T a …</w:t>
            </w:r>
            <w:r w:rsidR="00903C68">
              <w:rPr>
                <w:rFonts w:cs="Segoe UI Light"/>
                <w:lang w:val="de-DE"/>
              </w:rPr>
              <w:t xml:space="preserve"> </w:t>
            </w:r>
            <w:r w:rsidRPr="00903C68">
              <w:rPr>
                <w:rFonts w:cs="Segoe UI Light"/>
                <w:lang w:val="de-DE"/>
              </w:rPr>
              <w:t>HR30T</w:t>
            </w:r>
          </w:p>
          <w:p w14:paraId="59AE9916" w14:textId="4C86482E" w:rsidR="00E53EF6" w:rsidRPr="00903C68" w:rsidRDefault="00E53EF6" w:rsidP="009B6488">
            <w:pPr>
              <w:suppressAutoHyphens/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 …</w:t>
            </w:r>
            <w:r w:rsidRPr="00903C68">
              <w:rPr>
                <w:rFonts w:cs="Segoe UI Light"/>
                <w:lang w:val="de-DE"/>
              </w:rPr>
              <w:t>HR45T a …</w:t>
            </w:r>
            <w:r w:rsidR="00903C68">
              <w:rPr>
                <w:rFonts w:cs="Segoe UI Light"/>
                <w:lang w:val="de-DE"/>
              </w:rPr>
              <w:t xml:space="preserve"> </w:t>
            </w:r>
            <w:r w:rsidRPr="00903C68">
              <w:rPr>
                <w:rFonts w:cs="Segoe UI Light"/>
                <w:lang w:val="de-DE"/>
              </w:rPr>
              <w:t>HR45T</w:t>
            </w:r>
          </w:p>
          <w:p w14:paraId="0951DDAD" w14:textId="69E06593" w:rsidR="009B6488" w:rsidRPr="00903C68" w:rsidRDefault="00E53EF6" w:rsidP="009B6488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  <w:r w:rsidRPr="00903C68" w:rsidDel="00E53EF6">
              <w:rPr>
                <w:rFonts w:cs="Segoe UI Light"/>
                <w:lang w:val="de-DE"/>
              </w:rPr>
              <w:t xml:space="preserve"> </w:t>
            </w:r>
            <w:r w:rsidR="009B6488" w:rsidRPr="00903C68">
              <w:rPr>
                <w:rFonts w:cs="Segoe UI Light"/>
                <w:bCs/>
                <w:lang w:val="de-DE"/>
              </w:rPr>
              <w:t>…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25C97F3" w14:textId="77777777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lang w:val="de-DE"/>
              </w:rPr>
              <w:t>… HRA</w:t>
            </w:r>
          </w:p>
          <w:p w14:paraId="353DE5B9" w14:textId="77777777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lang w:val="de-DE"/>
              </w:rPr>
              <w:t>… HRB</w:t>
            </w:r>
          </w:p>
          <w:p w14:paraId="22A2B6A3" w14:textId="77777777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lang w:val="de-DE"/>
              </w:rPr>
              <w:t>… HRC</w:t>
            </w:r>
          </w:p>
          <w:p w14:paraId="5745602F" w14:textId="60A59BC1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lang w:val="de-DE"/>
              </w:rPr>
              <w:t>… HR</w:t>
            </w:r>
            <w:r w:rsidR="00E53EF6" w:rsidRPr="00903C68">
              <w:rPr>
                <w:rFonts w:cs="Segoe UI Light"/>
                <w:lang w:val="de-DE"/>
              </w:rPr>
              <w:t>15</w:t>
            </w:r>
            <w:r w:rsidRPr="00903C68">
              <w:rPr>
                <w:rFonts w:cs="Segoe UI Light"/>
                <w:lang w:val="de-DE"/>
              </w:rPr>
              <w:t>N</w:t>
            </w:r>
          </w:p>
          <w:p w14:paraId="1B87C42B" w14:textId="4C5535C5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lang w:val="de-DE"/>
              </w:rPr>
              <w:t>… HR</w:t>
            </w:r>
            <w:r w:rsidR="00E53EF6" w:rsidRPr="00903C68">
              <w:rPr>
                <w:rFonts w:cs="Segoe UI Light"/>
                <w:lang w:val="de-DE"/>
              </w:rPr>
              <w:t>30</w:t>
            </w:r>
            <w:r w:rsidRPr="00903C68">
              <w:rPr>
                <w:rFonts w:cs="Segoe UI Light"/>
                <w:lang w:val="de-DE"/>
              </w:rPr>
              <w:t>N</w:t>
            </w:r>
          </w:p>
          <w:p w14:paraId="427D57F9" w14:textId="7BFCADAA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lang w:val="de-DE"/>
              </w:rPr>
              <w:t>… HR</w:t>
            </w:r>
            <w:r w:rsidR="00E53EF6" w:rsidRPr="00903C68">
              <w:rPr>
                <w:rFonts w:cs="Segoe UI Light"/>
                <w:lang w:val="de-DE"/>
              </w:rPr>
              <w:t>45N</w:t>
            </w:r>
          </w:p>
          <w:p w14:paraId="5DA4C7B1" w14:textId="25E27D41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lang w:val="de-DE"/>
              </w:rPr>
              <w:t>… HR</w:t>
            </w:r>
            <w:r w:rsidR="00E53EF6" w:rsidRPr="00903C68">
              <w:rPr>
                <w:rFonts w:cs="Segoe UI Light"/>
                <w:lang w:val="de-DE"/>
              </w:rPr>
              <w:t>15N</w:t>
            </w:r>
          </w:p>
          <w:p w14:paraId="1FD70642" w14:textId="0616E109" w:rsidR="00E53EF6" w:rsidRPr="00903C68" w:rsidRDefault="00E53EF6" w:rsidP="00E53EF6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lang w:val="de-DE"/>
              </w:rPr>
              <w:t>… HR30N</w:t>
            </w:r>
          </w:p>
          <w:p w14:paraId="281B5C8E" w14:textId="3649E8C0" w:rsidR="00E53EF6" w:rsidRPr="00903C68" w:rsidRDefault="00E53EF6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lang w:val="de-DE"/>
              </w:rPr>
              <w:t>… HR45N</w:t>
            </w:r>
          </w:p>
          <w:p w14:paraId="52596A22" w14:textId="158DC225" w:rsidR="009B6488" w:rsidRPr="00903C68" w:rsidRDefault="009B6488" w:rsidP="009B6488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lang w:val="de-DE"/>
              </w:rPr>
              <w:t xml:space="preserve">… </w:t>
            </w:r>
          </w:p>
        </w:tc>
        <w:tc>
          <w:tcPr>
            <w:tcW w:w="77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78BE53E3" w14:textId="77777777" w:rsidR="009B6488" w:rsidRPr="00903C68" w:rsidRDefault="009B6488" w:rsidP="009B6488">
            <w:pPr>
              <w:spacing w:before="20" w:after="20"/>
              <w:jc w:val="center"/>
              <w:rPr>
                <w:rFonts w:cs="Segoe UI"/>
                <w:sz w:val="16"/>
                <w:szCs w:val="16"/>
                <w:lang w:val="de-DE"/>
              </w:rPr>
            </w:pPr>
            <w:r w:rsidRPr="00903C68">
              <w:rPr>
                <w:rFonts w:cs="Segoe UI"/>
                <w:sz w:val="16"/>
                <w:szCs w:val="16"/>
                <w:lang w:val="de-DE"/>
              </w:rPr>
              <w:t>UNI EN ISO 6508-3:2015</w:t>
            </w:r>
          </w:p>
          <w:p w14:paraId="5BD5EF27" w14:textId="48A62321" w:rsidR="00362BC8" w:rsidRPr="00903C68" w:rsidRDefault="009B6488" w:rsidP="00E96011">
            <w:pPr>
              <w:spacing w:before="20" w:after="20"/>
              <w:jc w:val="center"/>
              <w:rPr>
                <w:rFonts w:cs="Segoe UI"/>
                <w:sz w:val="16"/>
                <w:szCs w:val="16"/>
                <w:lang w:val="de-DE"/>
              </w:rPr>
            </w:pPr>
            <w:r w:rsidRPr="00903C68">
              <w:rPr>
                <w:rFonts w:cs="Segoe UI"/>
                <w:sz w:val="16"/>
                <w:szCs w:val="16"/>
                <w:lang w:val="de-DE"/>
              </w:rPr>
              <w:t>ASTM E 18-19</w:t>
            </w:r>
          </w:p>
        </w:tc>
        <w:tc>
          <w:tcPr>
            <w:tcW w:w="371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394493C5" w14:textId="77777777" w:rsidR="009B6488" w:rsidRPr="00903C68" w:rsidRDefault="009B6488" w:rsidP="009B6488">
            <w:pPr>
              <w:spacing w:before="20" w:after="20"/>
              <w:jc w:val="center"/>
              <w:rPr>
                <w:rFonts w:cs="Segoe UI"/>
                <w:szCs w:val="18"/>
                <w:lang w:val="de-DE"/>
              </w:rPr>
            </w:pPr>
            <w:r w:rsidRPr="00903C68">
              <w:rPr>
                <w:rFonts w:cs="Segoe UI"/>
                <w:szCs w:val="18"/>
                <w:lang w:val="de-DE"/>
              </w:rPr>
              <w:t>A</w:t>
            </w:r>
          </w:p>
        </w:tc>
      </w:tr>
      <w:tr w:rsidR="00950307" w:rsidRPr="002F5A2B" w14:paraId="49459876" w14:textId="77777777" w:rsidTr="00903C68">
        <w:trPr>
          <w:cantSplit/>
          <w:jc w:val="center"/>
        </w:trPr>
        <w:tc>
          <w:tcPr>
            <w:tcW w:w="878" w:type="pct"/>
            <w:tcBorders>
              <w:top w:val="nil"/>
              <w:bottom w:val="single" w:sz="4" w:space="0" w:color="BFBFBF"/>
            </w:tcBorders>
            <w:shd w:val="clear" w:color="auto" w:fill="auto"/>
          </w:tcPr>
          <w:p w14:paraId="0D6D370E" w14:textId="77777777" w:rsidR="00950307" w:rsidRPr="00903C68" w:rsidRDefault="00950307" w:rsidP="009B6488">
            <w:pPr>
              <w:spacing w:before="20" w:after="20"/>
              <w:jc w:val="center"/>
              <w:rPr>
                <w:rFonts w:cs="Segoe UI Light"/>
                <w:szCs w:val="18"/>
                <w:lang w:val="de-DE"/>
              </w:rPr>
            </w:pPr>
          </w:p>
        </w:tc>
        <w:tc>
          <w:tcPr>
            <w:tcW w:w="682" w:type="pct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</w:tcPr>
          <w:p w14:paraId="31E5D0DB" w14:textId="2BB1347A" w:rsidR="00950307" w:rsidRPr="00903C68" w:rsidRDefault="00950307" w:rsidP="00950307">
            <w:pPr>
              <w:spacing w:before="20" w:after="20"/>
              <w:jc w:val="center"/>
              <w:rPr>
                <w:rFonts w:cs="Segoe UI Light"/>
                <w:szCs w:val="18"/>
                <w:lang w:val="de-DE"/>
              </w:rPr>
            </w:pPr>
            <w:r w:rsidRPr="00903C68">
              <w:rPr>
                <w:rFonts w:cs="Segoe UI Light"/>
                <w:szCs w:val="18"/>
                <w:lang w:val="de-DE"/>
              </w:rPr>
              <w:t>Durezza Knoop</w:t>
            </w:r>
          </w:p>
        </w:tc>
        <w:tc>
          <w:tcPr>
            <w:tcW w:w="829" w:type="pct"/>
            <w:tcBorders>
              <w:top w:val="single" w:sz="6" w:space="0" w:color="BFBFBF"/>
              <w:bottom w:val="single" w:sz="4" w:space="0" w:color="BFBFBF"/>
            </w:tcBorders>
            <w:shd w:val="clear" w:color="auto" w:fill="auto"/>
          </w:tcPr>
          <w:p w14:paraId="588A20F2" w14:textId="4DD0F874" w:rsidR="00950307" w:rsidRPr="00903C68" w:rsidRDefault="00903C68" w:rsidP="009B6488">
            <w:pPr>
              <w:spacing w:before="20" w:after="20"/>
              <w:jc w:val="center"/>
              <w:rPr>
                <w:rFonts w:cs="Segoe UI"/>
                <w:szCs w:val="18"/>
                <w:lang w:val="de-DE"/>
              </w:rPr>
            </w:pPr>
            <w:r w:rsidRPr="00903C68">
              <w:rPr>
                <w:rFonts w:cs="Segoe UI"/>
                <w:szCs w:val="18"/>
                <w:lang w:val="de-DE"/>
              </w:rPr>
              <w:t>n.a.</w:t>
            </w:r>
          </w:p>
        </w:tc>
        <w:tc>
          <w:tcPr>
            <w:tcW w:w="877" w:type="pct"/>
            <w:tcBorders>
              <w:top w:val="single" w:sz="6" w:space="0" w:color="BFBFBF"/>
              <w:bottom w:val="single" w:sz="4" w:space="0" w:color="BFBFBF"/>
            </w:tcBorders>
            <w:shd w:val="clear" w:color="auto" w:fill="auto"/>
          </w:tcPr>
          <w:p w14:paraId="0C5BAFE0" w14:textId="796063BA" w:rsidR="00BA068E" w:rsidRPr="00903C68" w:rsidRDefault="00BA068E" w:rsidP="00BA068E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 …</w:t>
            </w:r>
            <w:r>
              <w:rPr>
                <w:rFonts w:cs="Segoe UI Light"/>
                <w:bCs/>
                <w:szCs w:val="18"/>
                <w:lang w:val="de-DE"/>
              </w:rPr>
              <w:t xml:space="preserve"> 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H</w:t>
            </w:r>
            <w:r>
              <w:rPr>
                <w:rFonts w:cs="Segoe UI Light"/>
                <w:bCs/>
                <w:szCs w:val="18"/>
                <w:lang w:val="de-DE"/>
              </w:rPr>
              <w:t xml:space="preserve">K 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</w:t>
            </w:r>
            <w:r>
              <w:rPr>
                <w:rFonts w:cs="Segoe UI Light"/>
                <w:bCs/>
                <w:szCs w:val="18"/>
                <w:lang w:val="de-DE"/>
              </w:rPr>
              <w:t>.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 a …</w:t>
            </w:r>
            <w:r>
              <w:rPr>
                <w:rFonts w:cs="Segoe UI Light"/>
                <w:bCs/>
                <w:szCs w:val="18"/>
                <w:lang w:val="de-DE"/>
              </w:rPr>
              <w:t xml:space="preserve"> 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H</w:t>
            </w:r>
            <w:r>
              <w:rPr>
                <w:rFonts w:cs="Segoe UI Light"/>
                <w:bCs/>
                <w:szCs w:val="18"/>
                <w:lang w:val="de-DE"/>
              </w:rPr>
              <w:t xml:space="preserve">K 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</w:t>
            </w:r>
            <w:r>
              <w:rPr>
                <w:rFonts w:cs="Segoe UI Light"/>
                <w:bCs/>
                <w:szCs w:val="18"/>
                <w:lang w:val="de-DE"/>
              </w:rPr>
              <w:t>.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</w:t>
            </w:r>
          </w:p>
          <w:p w14:paraId="461ED761" w14:textId="470471C9" w:rsidR="00950307" w:rsidRDefault="00BA068E" w:rsidP="00BA068E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Da …</w:t>
            </w:r>
            <w:r>
              <w:rPr>
                <w:rFonts w:cs="Segoe UI Light"/>
                <w:bCs/>
                <w:szCs w:val="18"/>
                <w:lang w:val="de-DE"/>
              </w:rPr>
              <w:t xml:space="preserve"> 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H</w:t>
            </w:r>
            <w:r>
              <w:rPr>
                <w:rFonts w:cs="Segoe UI Light"/>
                <w:bCs/>
                <w:szCs w:val="18"/>
                <w:lang w:val="de-DE"/>
              </w:rPr>
              <w:t xml:space="preserve">K 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</w:t>
            </w:r>
            <w:r>
              <w:rPr>
                <w:rFonts w:cs="Segoe UI Light"/>
                <w:bCs/>
                <w:szCs w:val="18"/>
                <w:lang w:val="de-DE"/>
              </w:rPr>
              <w:t>.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 a …</w:t>
            </w:r>
            <w:r>
              <w:rPr>
                <w:rFonts w:cs="Segoe UI Light"/>
                <w:bCs/>
                <w:szCs w:val="18"/>
                <w:lang w:val="de-DE"/>
              </w:rPr>
              <w:t xml:space="preserve"> 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H</w:t>
            </w:r>
            <w:r>
              <w:rPr>
                <w:rFonts w:cs="Segoe UI Light"/>
                <w:bCs/>
                <w:szCs w:val="18"/>
                <w:lang w:val="de-DE"/>
              </w:rPr>
              <w:t xml:space="preserve">K 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</w:t>
            </w:r>
            <w:r>
              <w:rPr>
                <w:rFonts w:cs="Segoe UI Light"/>
                <w:bCs/>
                <w:szCs w:val="18"/>
                <w:lang w:val="de-DE"/>
              </w:rPr>
              <w:t>.</w:t>
            </w:r>
            <w:r w:rsidRPr="00903C68">
              <w:rPr>
                <w:rFonts w:cs="Segoe UI Light"/>
                <w:bCs/>
                <w:szCs w:val="18"/>
                <w:lang w:val="de-DE"/>
              </w:rPr>
              <w:t>.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4" w:space="0" w:color="BFBFBF"/>
            </w:tcBorders>
            <w:shd w:val="clear" w:color="auto" w:fill="auto"/>
          </w:tcPr>
          <w:p w14:paraId="1E41F64C" w14:textId="77777777" w:rsidR="00950307" w:rsidRPr="00903C68" w:rsidRDefault="008A7122" w:rsidP="009B6488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lang w:val="de-DE"/>
              </w:rPr>
              <w:t>… HK</w:t>
            </w:r>
          </w:p>
          <w:p w14:paraId="28397A8F" w14:textId="713AA012" w:rsidR="008A7122" w:rsidRPr="00903C68" w:rsidRDefault="008A7122" w:rsidP="009B6488">
            <w:pPr>
              <w:spacing w:before="20" w:after="20"/>
              <w:jc w:val="center"/>
              <w:rPr>
                <w:rFonts w:cs="Segoe UI Light"/>
                <w:lang w:val="de-DE"/>
              </w:rPr>
            </w:pPr>
            <w:r w:rsidRPr="00903C68">
              <w:rPr>
                <w:rFonts w:cs="Segoe UI Light"/>
                <w:lang w:val="de-DE"/>
              </w:rPr>
              <w:t>… HK</w:t>
            </w:r>
          </w:p>
        </w:tc>
        <w:tc>
          <w:tcPr>
            <w:tcW w:w="778" w:type="pct"/>
            <w:tcBorders>
              <w:top w:val="single" w:sz="6" w:space="0" w:color="BFBFBF"/>
              <w:bottom w:val="single" w:sz="4" w:space="0" w:color="BFBFBF"/>
            </w:tcBorders>
            <w:shd w:val="clear" w:color="auto" w:fill="auto"/>
          </w:tcPr>
          <w:p w14:paraId="401F7D04" w14:textId="289E8082" w:rsidR="00362BC8" w:rsidRPr="009B6488" w:rsidRDefault="008A7122" w:rsidP="00E96011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903C68">
              <w:rPr>
                <w:rFonts w:cs="Segoe UI"/>
                <w:sz w:val="16"/>
                <w:szCs w:val="16"/>
                <w:lang w:val="de-DE"/>
              </w:rPr>
              <w:t>UN</w:t>
            </w:r>
            <w:r w:rsidRPr="008A7122">
              <w:rPr>
                <w:rFonts w:cs="Segoe UI"/>
                <w:sz w:val="16"/>
                <w:szCs w:val="16"/>
              </w:rPr>
              <w:t>I EN ISO 4545-</w:t>
            </w:r>
            <w:r>
              <w:rPr>
                <w:rFonts w:cs="Segoe UI"/>
                <w:sz w:val="16"/>
                <w:szCs w:val="16"/>
              </w:rPr>
              <w:t>3:2018</w:t>
            </w:r>
          </w:p>
        </w:tc>
        <w:tc>
          <w:tcPr>
            <w:tcW w:w="371" w:type="pct"/>
            <w:tcBorders>
              <w:top w:val="single" w:sz="6" w:space="0" w:color="BFBFBF"/>
              <w:bottom w:val="single" w:sz="4" w:space="0" w:color="BFBFBF"/>
            </w:tcBorders>
            <w:shd w:val="clear" w:color="auto" w:fill="auto"/>
          </w:tcPr>
          <w:p w14:paraId="130BDDB8" w14:textId="6C2D1ED2" w:rsidR="00950307" w:rsidRPr="009B6488" w:rsidRDefault="008A7122" w:rsidP="009B6488">
            <w:pPr>
              <w:spacing w:before="20" w:after="20"/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A</w:t>
            </w:r>
          </w:p>
        </w:tc>
      </w:tr>
    </w:tbl>
    <w:p w14:paraId="4F3F426C" w14:textId="63927396" w:rsidR="00866469" w:rsidRDefault="00866469" w:rsidP="00643C5A"/>
    <w:p w14:paraId="32478F80" w14:textId="7E58F45E" w:rsidR="002240CD" w:rsidRDefault="002240CD">
      <w:pPr>
        <w:jc w:val="left"/>
      </w:pPr>
      <w:r>
        <w:br w:type="page"/>
      </w:r>
    </w:p>
    <w:p w14:paraId="611EE652" w14:textId="7976C63B" w:rsidR="00A00B64" w:rsidRDefault="00A00B64" w:rsidP="00643C5A"/>
    <w:tbl>
      <w:tblPr>
        <w:tblW w:w="4988" w:type="pct"/>
        <w:jc w:val="center"/>
        <w:tblBorders>
          <w:top w:val="single" w:sz="6" w:space="0" w:color="BFBFBF"/>
          <w:bottom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290"/>
        <w:gridCol w:w="2814"/>
        <w:gridCol w:w="2110"/>
        <w:gridCol w:w="2282"/>
        <w:gridCol w:w="1701"/>
        <w:gridCol w:w="2262"/>
        <w:gridCol w:w="1076"/>
      </w:tblGrid>
      <w:tr w:rsidR="00A00B64" w:rsidRPr="002F5A2B" w14:paraId="57F258EC" w14:textId="77777777" w:rsidTr="00C9292C">
        <w:trPr>
          <w:cantSplit/>
          <w:trHeight w:val="340"/>
          <w:jc w:val="center"/>
        </w:trPr>
        <w:tc>
          <w:tcPr>
            <w:tcW w:w="1756" w:type="pct"/>
            <w:gridSpan w:val="2"/>
            <w:shd w:val="clear" w:color="auto" w:fill="D9D9D9"/>
            <w:vAlign w:val="center"/>
          </w:tcPr>
          <w:p w14:paraId="341FE0AF" w14:textId="77777777" w:rsidR="00A00B64" w:rsidRDefault="00A00B64" w:rsidP="00E53EF6">
            <w:pPr>
              <w:jc w:val="right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 xml:space="preserve">Settore / </w:t>
            </w:r>
            <w:r w:rsidRPr="006168FC">
              <w:rPr>
                <w:rFonts w:cs="Segoe UI"/>
                <w:i/>
                <w:sz w:val="16"/>
                <w:szCs w:val="18"/>
              </w:rPr>
              <w:t>Calibration field</w:t>
            </w:r>
          </w:p>
        </w:tc>
        <w:tc>
          <w:tcPr>
            <w:tcW w:w="3244" w:type="pct"/>
            <w:gridSpan w:val="5"/>
            <w:shd w:val="clear" w:color="auto" w:fill="auto"/>
            <w:vAlign w:val="center"/>
          </w:tcPr>
          <w:p w14:paraId="45FB622E" w14:textId="787DF377" w:rsidR="00A00B64" w:rsidRDefault="00A00B64" w:rsidP="00E53EF6">
            <w:pPr>
              <w:rPr>
                <w:rFonts w:cs="Segoe UI"/>
                <w:szCs w:val="18"/>
              </w:rPr>
            </w:pPr>
            <w:r w:rsidRPr="00663F6D">
              <w:rPr>
                <w:rFonts w:cs="Segoe UI"/>
                <w:szCs w:val="18"/>
              </w:rPr>
              <w:t>(</w:t>
            </w:r>
            <w:r>
              <w:rPr>
                <w:rFonts w:cs="Segoe UI"/>
                <w:szCs w:val="18"/>
              </w:rPr>
              <w:t>SDR-</w:t>
            </w:r>
            <w:r w:rsidRPr="00663F6D">
              <w:rPr>
                <w:rFonts w:cs="Segoe UI"/>
                <w:szCs w:val="18"/>
              </w:rPr>
              <w:t>0</w:t>
            </w:r>
            <w:r>
              <w:rPr>
                <w:rFonts w:cs="Segoe UI"/>
                <w:szCs w:val="18"/>
              </w:rPr>
              <w:t>1</w:t>
            </w:r>
            <w:r w:rsidRPr="00663F6D">
              <w:rPr>
                <w:rFonts w:cs="Segoe UI"/>
                <w:szCs w:val="18"/>
              </w:rPr>
              <w:t xml:space="preserve">) </w:t>
            </w:r>
            <w:r w:rsidRPr="00A00B64">
              <w:rPr>
                <w:rFonts w:cs="Segoe UI"/>
                <w:b/>
                <w:szCs w:val="18"/>
              </w:rPr>
              <w:t>Durometri SHORE - materiali plastici. Durometri IRHD e tipo A, D, AO, AM - gomma</w:t>
            </w:r>
          </w:p>
        </w:tc>
      </w:tr>
      <w:tr w:rsidR="00A00B64" w:rsidRPr="002F5A2B" w14:paraId="52D6EB14" w14:textId="77777777" w:rsidTr="00C9292C">
        <w:trPr>
          <w:cantSplit/>
          <w:trHeight w:val="711"/>
          <w:jc w:val="center"/>
        </w:trPr>
        <w:tc>
          <w:tcPr>
            <w:tcW w:w="788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074A4A40" w14:textId="77777777" w:rsidR="00A00B64" w:rsidRDefault="00A00B64" w:rsidP="00E53EF6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Strumento</w:t>
            </w:r>
          </w:p>
          <w:p w14:paraId="480F3E09" w14:textId="77777777" w:rsidR="00A00B64" w:rsidRPr="002F5A2B" w:rsidRDefault="00A00B64" w:rsidP="00E53EF6">
            <w:pPr>
              <w:pStyle w:val="Inglese"/>
              <w:framePr w:wrap="around"/>
              <w:jc w:val="center"/>
              <w:rPr>
                <w:szCs w:val="18"/>
              </w:rPr>
            </w:pPr>
            <w:r>
              <w:t>Instrument</w:t>
            </w:r>
          </w:p>
        </w:tc>
        <w:tc>
          <w:tcPr>
            <w:tcW w:w="968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0BCBAF5F" w14:textId="77777777" w:rsidR="00A00B64" w:rsidRDefault="00A00B64" w:rsidP="00E53EF6">
            <w:pPr>
              <w:jc w:val="center"/>
              <w:rPr>
                <w:rFonts w:cs="Segoe UI"/>
                <w:szCs w:val="18"/>
              </w:rPr>
            </w:pPr>
            <w:commentRangeStart w:id="8"/>
            <w:r>
              <w:rPr>
                <w:rFonts w:cs="Segoe UI"/>
                <w:szCs w:val="18"/>
              </w:rPr>
              <w:t>Misurando</w:t>
            </w:r>
          </w:p>
          <w:p w14:paraId="201389A9" w14:textId="77777777" w:rsidR="00A00B64" w:rsidRPr="00452B14" w:rsidRDefault="00A00B64" w:rsidP="00E53EF6">
            <w:pPr>
              <w:pStyle w:val="Inglese"/>
              <w:framePr w:wrap="around"/>
              <w:jc w:val="center"/>
            </w:pPr>
            <w:r w:rsidRPr="00452B14">
              <w:t>Measurand</w:t>
            </w:r>
            <w:commentRangeEnd w:id="8"/>
            <w:r w:rsidR="00E96011">
              <w:rPr>
                <w:rStyle w:val="Rimandocommento"/>
                <w:rFonts w:eastAsia="Calibri" w:cs="Times New Roman"/>
                <w:i w:val="0"/>
                <w:lang w:eastAsia="en-US"/>
              </w:rPr>
              <w:commentReference w:id="8"/>
            </w:r>
          </w:p>
        </w:tc>
        <w:tc>
          <w:tcPr>
            <w:tcW w:w="726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2894CA13" w14:textId="77777777" w:rsidR="00A00B64" w:rsidRDefault="00A00B64" w:rsidP="00E53EF6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Condizioni</w:t>
            </w:r>
          </w:p>
          <w:p w14:paraId="6F18FEC9" w14:textId="77777777" w:rsidR="00A00B64" w:rsidRPr="002F5A2B" w:rsidRDefault="00A00B64" w:rsidP="00E53EF6">
            <w:pPr>
              <w:pStyle w:val="Inglese"/>
              <w:framePr w:wrap="around"/>
              <w:jc w:val="center"/>
              <w:rPr>
                <w:szCs w:val="18"/>
              </w:rPr>
            </w:pPr>
            <w:r>
              <w:t>Additional parameters</w:t>
            </w:r>
          </w:p>
        </w:tc>
        <w:tc>
          <w:tcPr>
            <w:tcW w:w="785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2CF35497" w14:textId="77777777" w:rsidR="00A00B64" w:rsidRDefault="00A00B64" w:rsidP="00E53EF6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Campo di misura</w:t>
            </w:r>
          </w:p>
          <w:p w14:paraId="0E00EA2B" w14:textId="77777777" w:rsidR="00A00B64" w:rsidRPr="00B15F73" w:rsidRDefault="00A00B64" w:rsidP="00E53EF6">
            <w:pPr>
              <w:pStyle w:val="Inglese"/>
              <w:framePr w:wrap="around"/>
              <w:jc w:val="center"/>
              <w:rPr>
                <w:i w:val="0"/>
                <w:szCs w:val="18"/>
              </w:rPr>
            </w:pPr>
            <w:r>
              <w:t>Measurement range</w:t>
            </w:r>
          </w:p>
        </w:tc>
        <w:tc>
          <w:tcPr>
            <w:tcW w:w="585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542427C5" w14:textId="77777777" w:rsidR="00A00B64" w:rsidRDefault="00A00B64" w:rsidP="00E53EF6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Incertezza</w:t>
            </w:r>
          </w:p>
          <w:p w14:paraId="0A169A98" w14:textId="77777777" w:rsidR="00A00B64" w:rsidRPr="00B15F73" w:rsidRDefault="00A00B64" w:rsidP="00E53EF6">
            <w:pPr>
              <w:pStyle w:val="Inglese"/>
              <w:framePr w:wrap="around"/>
              <w:jc w:val="center"/>
              <w:rPr>
                <w:i w:val="0"/>
                <w:szCs w:val="18"/>
              </w:rPr>
            </w:pPr>
            <w:r>
              <w:t>Uncertainty</w:t>
            </w:r>
          </w:p>
        </w:tc>
        <w:tc>
          <w:tcPr>
            <w:tcW w:w="778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20356D85" w14:textId="77777777" w:rsidR="00A00B64" w:rsidRDefault="00A00B64" w:rsidP="00E53EF6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Metodo/Procedura</w:t>
            </w:r>
          </w:p>
          <w:p w14:paraId="3CB758EA" w14:textId="77777777" w:rsidR="00A00B64" w:rsidRPr="002F5A2B" w:rsidRDefault="00A00B64" w:rsidP="00E53EF6">
            <w:pPr>
              <w:pStyle w:val="Inglese"/>
              <w:framePr w:wrap="around"/>
              <w:jc w:val="center"/>
              <w:rPr>
                <w:szCs w:val="18"/>
              </w:rPr>
            </w:pPr>
            <w:r>
              <w:t>Method / Procedure</w:t>
            </w:r>
          </w:p>
        </w:tc>
        <w:tc>
          <w:tcPr>
            <w:tcW w:w="370" w:type="pct"/>
            <w:tcBorders>
              <w:bottom w:val="single" w:sz="6" w:space="0" w:color="BFBFBF"/>
            </w:tcBorders>
            <w:shd w:val="clear" w:color="auto" w:fill="D9D9D9"/>
            <w:vAlign w:val="center"/>
          </w:tcPr>
          <w:p w14:paraId="60DADB6D" w14:textId="77777777" w:rsidR="00A00B64" w:rsidRDefault="00A00B64" w:rsidP="00E53EF6">
            <w:pPr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Sede</w:t>
            </w:r>
          </w:p>
          <w:p w14:paraId="4720DD4F" w14:textId="77777777" w:rsidR="00A00B64" w:rsidRPr="002F5A2B" w:rsidRDefault="00A00B64" w:rsidP="00E53EF6">
            <w:pPr>
              <w:pStyle w:val="Inglese"/>
              <w:framePr w:wrap="around"/>
              <w:jc w:val="center"/>
              <w:rPr>
                <w:szCs w:val="18"/>
              </w:rPr>
            </w:pPr>
            <w:r>
              <w:t>Location</w:t>
            </w:r>
          </w:p>
        </w:tc>
      </w:tr>
      <w:tr w:rsidR="00BA068E" w:rsidRPr="002F5A2B" w14:paraId="49FE7015" w14:textId="77777777" w:rsidTr="00C9292C">
        <w:trPr>
          <w:cantSplit/>
          <w:jc w:val="center"/>
        </w:trPr>
        <w:tc>
          <w:tcPr>
            <w:tcW w:w="788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297F96A" w14:textId="74A454FA" w:rsidR="00BA068E" w:rsidRDefault="00BA068E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>
              <w:rPr>
                <w:rFonts w:cs="Segoe UI Light"/>
                <w:szCs w:val="18"/>
              </w:rPr>
              <w:t>Durometri Shore</w:t>
            </w:r>
            <w:r>
              <w:rPr>
                <w:rFonts w:cs="Segoe UI"/>
                <w:szCs w:val="18"/>
              </w:rPr>
              <w:t xml:space="preserve"> </w:t>
            </w:r>
            <w:r w:rsidRPr="00B15F73">
              <w:rPr>
                <w:rFonts w:cs="Segoe UI Light"/>
                <w:b/>
                <w:bCs/>
                <w:sz w:val="22"/>
                <w:szCs w:val="24"/>
                <w:vertAlign w:val="superscript"/>
                <w:lang w:val="de-DE"/>
              </w:rPr>
              <w:t>(</w:t>
            </w:r>
            <w:r w:rsidRPr="00B15F73">
              <w:rPr>
                <w:rStyle w:val="Rimandonotaapidipagina"/>
              </w:rPr>
              <w:footnoteReference w:id="1"/>
            </w:r>
            <w:r w:rsidRPr="00B15F73">
              <w:rPr>
                <w:rFonts w:cs="Segoe UI Light"/>
                <w:b/>
                <w:bCs/>
                <w:sz w:val="22"/>
                <w:szCs w:val="24"/>
                <w:vertAlign w:val="superscript"/>
                <w:lang w:val="de-DE"/>
              </w:rPr>
              <w:t>)</w:t>
            </w: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B4815B4" w14:textId="77777777" w:rsidR="00BA068E" w:rsidRPr="00C9292C" w:rsidRDefault="00BA068E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C9292C">
              <w:rPr>
                <w:rFonts w:cs="Segoe UI Light"/>
                <w:szCs w:val="18"/>
              </w:rPr>
              <w:t>Angolo del penetratore</w:t>
            </w:r>
          </w:p>
        </w:tc>
        <w:tc>
          <w:tcPr>
            <w:tcW w:w="726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77544B9" w14:textId="54BBC8AC" w:rsidR="00BA068E" w:rsidRPr="00903C68" w:rsidRDefault="00BA068E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n.a.</w:t>
            </w:r>
          </w:p>
        </w:tc>
        <w:tc>
          <w:tcPr>
            <w:tcW w:w="785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8DA5F1A" w14:textId="59097974" w:rsidR="00BA068E" w:rsidRPr="00903C68" w:rsidRDefault="00BA068E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 w:rsidRPr="00903C68">
              <w:rPr>
                <w:rFonts w:cs="Segoe UI Light"/>
                <w:bCs/>
                <w:szCs w:val="18"/>
                <w:lang w:val="de-DE"/>
              </w:rPr>
              <w:t>Shore A, B, …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C7F1F85" w14:textId="77777777" w:rsidR="00BA068E" w:rsidRDefault="00BA068E" w:rsidP="00E53EF6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°</w:t>
            </w:r>
          </w:p>
        </w:tc>
        <w:tc>
          <w:tcPr>
            <w:tcW w:w="778" w:type="pct"/>
            <w:vMerge w:val="restart"/>
            <w:tcBorders>
              <w:top w:val="single" w:sz="6" w:space="0" w:color="BFBFBF"/>
            </w:tcBorders>
            <w:shd w:val="clear" w:color="auto" w:fill="auto"/>
          </w:tcPr>
          <w:p w14:paraId="1B868FED" w14:textId="63B4B4B2" w:rsidR="00362BC8" w:rsidRPr="00F24850" w:rsidRDefault="00BA068E" w:rsidP="00E96011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F24850">
              <w:rPr>
                <w:rFonts w:cs="Segoe UI"/>
                <w:sz w:val="16"/>
                <w:szCs w:val="16"/>
              </w:rPr>
              <w:t>ISO 48-9:2018</w:t>
            </w:r>
          </w:p>
        </w:tc>
        <w:tc>
          <w:tcPr>
            <w:tcW w:w="370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44C30F2" w14:textId="77777777" w:rsidR="00BA068E" w:rsidRPr="00F24850" w:rsidRDefault="00BA068E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F24850">
              <w:rPr>
                <w:rFonts w:cs="Segoe UI"/>
                <w:szCs w:val="18"/>
              </w:rPr>
              <w:t>A / EXT</w:t>
            </w:r>
          </w:p>
        </w:tc>
      </w:tr>
      <w:tr w:rsidR="00BA068E" w:rsidRPr="002F5A2B" w14:paraId="396E9B11" w14:textId="77777777" w:rsidTr="00C9292C">
        <w:trPr>
          <w:cantSplit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411EAA00" w14:textId="77777777" w:rsidR="00BA068E" w:rsidRDefault="00BA068E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506C89B5" w14:textId="77777777" w:rsidR="00BA068E" w:rsidRPr="00C9292C" w:rsidRDefault="00BA068E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C9292C">
              <w:rPr>
                <w:rFonts w:cs="Segoe UI Light"/>
                <w:szCs w:val="18"/>
              </w:rPr>
              <w:t>Diametro foro base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6EEBB812" w14:textId="1B973882" w:rsidR="00BA068E" w:rsidRPr="00903C68" w:rsidRDefault="00BA068E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64018A24" w14:textId="77777777" w:rsidR="00BA068E" w:rsidRPr="00903C68" w:rsidRDefault="00BA068E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A1D6DCE" w14:textId="77777777" w:rsidR="00BA068E" w:rsidRDefault="00BA068E" w:rsidP="00E53EF6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mm</w:t>
            </w:r>
          </w:p>
        </w:tc>
        <w:tc>
          <w:tcPr>
            <w:tcW w:w="778" w:type="pct"/>
            <w:vMerge/>
            <w:shd w:val="clear" w:color="auto" w:fill="auto"/>
          </w:tcPr>
          <w:p w14:paraId="460A52CD" w14:textId="77777777" w:rsidR="00BA068E" w:rsidRPr="00026A84" w:rsidRDefault="00BA068E" w:rsidP="00E53EF6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15174995" w14:textId="77777777" w:rsidR="00BA068E" w:rsidRPr="00C0148D" w:rsidRDefault="00BA068E" w:rsidP="00E53EF6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BA068E" w:rsidRPr="002F5A2B" w14:paraId="1939C7E4" w14:textId="77777777" w:rsidTr="00C9292C">
        <w:trPr>
          <w:cantSplit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46617714" w14:textId="77777777" w:rsidR="00BA068E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422220C" w14:textId="09E5EEB2" w:rsidR="00BA068E" w:rsidRPr="00C9292C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C9292C">
              <w:rPr>
                <w:rFonts w:cs="Segoe UI Light"/>
                <w:szCs w:val="18"/>
              </w:rPr>
              <w:t>Diametro corpo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4C80E06E" w14:textId="135F832F" w:rsidR="00BA068E" w:rsidRPr="00903C68" w:rsidRDefault="00BA068E" w:rsidP="00C9292C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072EAD0A" w14:textId="77777777" w:rsidR="00BA068E" w:rsidRPr="00903C68" w:rsidRDefault="00BA068E" w:rsidP="00C9292C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4B0FA47" w14:textId="56A0E494" w:rsidR="00BA068E" w:rsidRDefault="00BA068E" w:rsidP="00C9292C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mm</w:t>
            </w:r>
          </w:p>
        </w:tc>
        <w:tc>
          <w:tcPr>
            <w:tcW w:w="778" w:type="pct"/>
            <w:vMerge/>
            <w:shd w:val="clear" w:color="auto" w:fill="auto"/>
          </w:tcPr>
          <w:p w14:paraId="347E3EA0" w14:textId="77777777" w:rsidR="00BA068E" w:rsidRPr="00026A84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6A3548E1" w14:textId="77777777" w:rsidR="00BA068E" w:rsidRPr="00C0148D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BA068E" w:rsidRPr="002F5A2B" w14:paraId="14D8C260" w14:textId="77777777" w:rsidTr="00C9292C">
        <w:trPr>
          <w:cantSplit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10EA30DB" w14:textId="77777777" w:rsidR="00BA068E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36108AB" w14:textId="3D037D3E" w:rsidR="00BA068E" w:rsidRPr="00C9292C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C9292C">
              <w:rPr>
                <w:rFonts w:cs="Segoe UI Light"/>
                <w:szCs w:val="18"/>
              </w:rPr>
              <w:t>Sporgenza penetratore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3C964A0F" w14:textId="52385F24" w:rsidR="00BA068E" w:rsidRPr="00903C68" w:rsidRDefault="00BA068E" w:rsidP="00C9292C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6CA3F54B" w14:textId="77777777" w:rsidR="00BA068E" w:rsidRPr="00903C68" w:rsidRDefault="00BA068E" w:rsidP="00C9292C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690621E6" w14:textId="76469082" w:rsidR="00BA068E" w:rsidRDefault="00BA068E" w:rsidP="00C9292C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mm</w:t>
            </w:r>
          </w:p>
        </w:tc>
        <w:tc>
          <w:tcPr>
            <w:tcW w:w="778" w:type="pct"/>
            <w:vMerge/>
            <w:shd w:val="clear" w:color="auto" w:fill="auto"/>
          </w:tcPr>
          <w:p w14:paraId="2B4F64E0" w14:textId="77777777" w:rsidR="00BA068E" w:rsidRPr="00026A84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1FDDA391" w14:textId="77777777" w:rsidR="00BA068E" w:rsidRPr="00C0148D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BA068E" w:rsidRPr="002F5A2B" w14:paraId="42981E30" w14:textId="77777777" w:rsidTr="00BA068E">
        <w:trPr>
          <w:cantSplit/>
          <w:trHeight w:val="154"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0B8A4813" w14:textId="77777777" w:rsidR="00BA068E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52FBC802" w14:textId="0C7EDED1" w:rsidR="00BA068E" w:rsidRPr="00C9292C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C9292C">
              <w:rPr>
                <w:rFonts w:cs="Segoe UI Light"/>
                <w:szCs w:val="18"/>
              </w:rPr>
              <w:t>Diametro punta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2034DD07" w14:textId="77777777" w:rsidR="00BA068E" w:rsidRPr="00903C68" w:rsidRDefault="00BA068E" w:rsidP="00C9292C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27102964" w14:textId="77777777" w:rsidR="00BA068E" w:rsidRPr="00903C68" w:rsidRDefault="00BA068E" w:rsidP="00C9292C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32109E9F" w14:textId="45D25AD2" w:rsidR="00BA068E" w:rsidRDefault="00BA068E" w:rsidP="00C9292C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... mm</w:t>
            </w:r>
          </w:p>
        </w:tc>
        <w:tc>
          <w:tcPr>
            <w:tcW w:w="778" w:type="pct"/>
            <w:vMerge/>
            <w:shd w:val="clear" w:color="auto" w:fill="auto"/>
          </w:tcPr>
          <w:p w14:paraId="42A20391" w14:textId="77777777" w:rsidR="00BA068E" w:rsidRPr="00026A84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5C6FA84B" w14:textId="77777777" w:rsidR="00BA068E" w:rsidRPr="00C0148D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BA068E" w:rsidRPr="002F5A2B" w14:paraId="0ADFF540" w14:textId="77777777" w:rsidTr="00C9292C">
        <w:trPr>
          <w:cantSplit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0D18531D" w14:textId="77777777" w:rsidR="00BA068E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79392CB7" w14:textId="7F833E74" w:rsidR="00BA068E" w:rsidRPr="00C9292C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C9292C">
              <w:rPr>
                <w:rFonts w:cs="Segoe UI Light"/>
                <w:szCs w:val="18"/>
              </w:rPr>
              <w:t>Diametro piede spessore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217556A1" w14:textId="77777777" w:rsidR="00BA068E" w:rsidRPr="00903C68" w:rsidRDefault="00BA068E" w:rsidP="00C9292C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2D891291" w14:textId="77777777" w:rsidR="00BA068E" w:rsidRPr="00903C68" w:rsidRDefault="00BA068E" w:rsidP="00C9292C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7E9A015D" w14:textId="6FB6D483" w:rsidR="00BA068E" w:rsidRDefault="00BA068E" w:rsidP="00C9292C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... mm</w:t>
            </w:r>
          </w:p>
        </w:tc>
        <w:tc>
          <w:tcPr>
            <w:tcW w:w="778" w:type="pct"/>
            <w:vMerge/>
            <w:shd w:val="clear" w:color="auto" w:fill="auto"/>
          </w:tcPr>
          <w:p w14:paraId="753351EE" w14:textId="77777777" w:rsidR="00BA068E" w:rsidRPr="00026A84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4CDB0F1F" w14:textId="77777777" w:rsidR="00BA068E" w:rsidRPr="00C0148D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BA068E" w:rsidRPr="002F5A2B" w14:paraId="100EBF07" w14:textId="77777777" w:rsidTr="00C9292C">
        <w:trPr>
          <w:cantSplit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4397388C" w14:textId="77777777" w:rsidR="00BA068E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B6138D7" w14:textId="2AA0DA5A" w:rsidR="00BA068E" w:rsidRPr="00C9292C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C9292C">
              <w:rPr>
                <w:rFonts w:cs="Segoe UI Light"/>
                <w:szCs w:val="18"/>
              </w:rPr>
              <w:t>Spostamento penetratore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7BCE4BBF" w14:textId="77777777" w:rsidR="00BA068E" w:rsidRPr="00903C68" w:rsidRDefault="00BA068E" w:rsidP="00C9292C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343CCEB5" w14:textId="77777777" w:rsidR="00BA068E" w:rsidRPr="00903C68" w:rsidRDefault="00BA068E" w:rsidP="00C9292C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BD2B406" w14:textId="0E80508D" w:rsidR="00BA068E" w:rsidRDefault="00BA068E" w:rsidP="00C9292C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HS</w:t>
            </w:r>
          </w:p>
        </w:tc>
        <w:tc>
          <w:tcPr>
            <w:tcW w:w="778" w:type="pct"/>
            <w:vMerge/>
            <w:shd w:val="clear" w:color="auto" w:fill="auto"/>
          </w:tcPr>
          <w:p w14:paraId="7D50FB7B" w14:textId="77777777" w:rsidR="00BA068E" w:rsidRPr="00026A84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26CC8B75" w14:textId="77777777" w:rsidR="00BA068E" w:rsidRPr="00C0148D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BA068E" w:rsidRPr="002F5A2B" w14:paraId="116D7578" w14:textId="77777777" w:rsidTr="00C9292C">
        <w:trPr>
          <w:cantSplit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2ED5FA76" w14:textId="77777777" w:rsidR="00BA068E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61F65B74" w14:textId="0F4C3700" w:rsidR="00BA068E" w:rsidRPr="00C9292C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C9292C">
              <w:rPr>
                <w:rFonts w:cs="Segoe UI Light"/>
                <w:szCs w:val="18"/>
              </w:rPr>
              <w:t>Forza esercitata dalla molla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431F6222" w14:textId="77777777" w:rsidR="00BA068E" w:rsidRPr="00903C68" w:rsidRDefault="00BA068E" w:rsidP="00C9292C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260488E5" w14:textId="77777777" w:rsidR="00BA068E" w:rsidRPr="00903C68" w:rsidRDefault="00BA068E" w:rsidP="00C9292C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7048B2A" w14:textId="120EE429" w:rsidR="00BA068E" w:rsidRDefault="00BA068E" w:rsidP="00C9292C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N</w:t>
            </w:r>
          </w:p>
        </w:tc>
        <w:tc>
          <w:tcPr>
            <w:tcW w:w="778" w:type="pct"/>
            <w:vMerge/>
            <w:shd w:val="clear" w:color="auto" w:fill="auto"/>
          </w:tcPr>
          <w:p w14:paraId="245B9929" w14:textId="77777777" w:rsidR="00BA068E" w:rsidRPr="00026A84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690F77A2" w14:textId="77777777" w:rsidR="00BA068E" w:rsidRPr="00C0148D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BA068E" w:rsidRPr="002F5A2B" w14:paraId="582038F6" w14:textId="77777777" w:rsidTr="003E375C">
        <w:trPr>
          <w:cantSplit/>
          <w:trHeight w:val="25"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633FAF05" w14:textId="77777777" w:rsidR="00BA068E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D2A3679" w14:textId="0742EECB" w:rsidR="00BA068E" w:rsidRPr="00C9292C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C9292C">
              <w:rPr>
                <w:rFonts w:cs="Segoe UI Light"/>
                <w:szCs w:val="18"/>
              </w:rPr>
              <w:t>Massa applicata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777889C2" w14:textId="57A6C357" w:rsidR="00BA068E" w:rsidRPr="00903C68" w:rsidRDefault="00BA068E" w:rsidP="00C9292C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6649D474" w14:textId="77777777" w:rsidR="00BA068E" w:rsidRPr="00903C68" w:rsidRDefault="00BA068E" w:rsidP="00C9292C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39686572" w14:textId="11AD6596" w:rsidR="00BA068E" w:rsidRDefault="00BA068E" w:rsidP="00C9292C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g</w:t>
            </w:r>
          </w:p>
        </w:tc>
        <w:tc>
          <w:tcPr>
            <w:tcW w:w="778" w:type="pct"/>
            <w:vMerge/>
            <w:shd w:val="clear" w:color="auto" w:fill="auto"/>
          </w:tcPr>
          <w:p w14:paraId="75089131" w14:textId="77777777" w:rsidR="00BA068E" w:rsidRPr="00026A84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vMerge w:val="restart"/>
            <w:tcBorders>
              <w:top w:val="nil"/>
            </w:tcBorders>
            <w:shd w:val="clear" w:color="auto" w:fill="auto"/>
          </w:tcPr>
          <w:p w14:paraId="64B6E947" w14:textId="77777777" w:rsidR="00BA068E" w:rsidRPr="00C0148D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BA068E" w:rsidRPr="002F5A2B" w14:paraId="7BF19BED" w14:textId="77777777" w:rsidTr="003E375C">
        <w:trPr>
          <w:cantSplit/>
          <w:jc w:val="center"/>
        </w:trPr>
        <w:tc>
          <w:tcPr>
            <w:tcW w:w="788" w:type="pct"/>
            <w:vMerge w:val="restart"/>
            <w:tcBorders>
              <w:top w:val="nil"/>
            </w:tcBorders>
            <w:shd w:val="clear" w:color="auto" w:fill="auto"/>
          </w:tcPr>
          <w:p w14:paraId="67360BFB" w14:textId="77777777" w:rsidR="00BA068E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F769B7D" w14:textId="524F7DAD" w:rsidR="00BA068E" w:rsidRPr="00C9292C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C9292C">
              <w:rPr>
                <w:rFonts w:cs="Segoe UI Light"/>
                <w:szCs w:val="18"/>
              </w:rPr>
              <w:t>Tempo di prova</w:t>
            </w:r>
          </w:p>
        </w:tc>
        <w:tc>
          <w:tcPr>
            <w:tcW w:w="726" w:type="pct"/>
            <w:vMerge w:val="restart"/>
            <w:tcBorders>
              <w:top w:val="nil"/>
            </w:tcBorders>
            <w:shd w:val="clear" w:color="auto" w:fill="auto"/>
          </w:tcPr>
          <w:p w14:paraId="2437D531" w14:textId="33A0C396" w:rsidR="00BA068E" w:rsidRPr="00903C68" w:rsidRDefault="00BA068E" w:rsidP="00C9292C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vMerge w:val="restart"/>
            <w:tcBorders>
              <w:top w:val="nil"/>
            </w:tcBorders>
            <w:shd w:val="clear" w:color="auto" w:fill="auto"/>
          </w:tcPr>
          <w:p w14:paraId="0CFA76EB" w14:textId="77777777" w:rsidR="00BA068E" w:rsidRPr="00903C68" w:rsidRDefault="00BA068E" w:rsidP="00C9292C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7FB0DF19" w14:textId="4DB7B493" w:rsidR="00BA068E" w:rsidRDefault="00BA068E" w:rsidP="00C9292C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s</w:t>
            </w:r>
          </w:p>
        </w:tc>
        <w:tc>
          <w:tcPr>
            <w:tcW w:w="778" w:type="pct"/>
            <w:vMerge/>
            <w:shd w:val="clear" w:color="auto" w:fill="auto"/>
          </w:tcPr>
          <w:p w14:paraId="3F6BB818" w14:textId="77777777" w:rsidR="00BA068E" w:rsidRPr="00026A84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vMerge/>
            <w:shd w:val="clear" w:color="auto" w:fill="auto"/>
          </w:tcPr>
          <w:p w14:paraId="22824DDB" w14:textId="2427820F" w:rsidR="00BA068E" w:rsidRPr="00C0148D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BA068E" w:rsidRPr="002F5A2B" w14:paraId="5CDD4F0C" w14:textId="77777777" w:rsidTr="003E375C">
        <w:trPr>
          <w:cantSplit/>
          <w:jc w:val="center"/>
        </w:trPr>
        <w:tc>
          <w:tcPr>
            <w:tcW w:w="788" w:type="pct"/>
            <w:vMerge/>
            <w:tcBorders>
              <w:bottom w:val="single" w:sz="6" w:space="0" w:color="BFBFBF"/>
            </w:tcBorders>
            <w:shd w:val="clear" w:color="auto" w:fill="auto"/>
          </w:tcPr>
          <w:p w14:paraId="7BFD5B39" w14:textId="77777777" w:rsidR="00BA068E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41A19F9B" w14:textId="43DCE398" w:rsidR="00BA068E" w:rsidRPr="00C9292C" w:rsidRDefault="00BA068E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E96011">
              <w:rPr>
                <w:rFonts w:cs="Segoe UI Light"/>
                <w:szCs w:val="18"/>
                <w:highlight w:val="yellow"/>
              </w:rPr>
              <w:t>…..</w:t>
            </w:r>
          </w:p>
        </w:tc>
        <w:tc>
          <w:tcPr>
            <w:tcW w:w="726" w:type="pct"/>
            <w:vMerge/>
            <w:tcBorders>
              <w:bottom w:val="single" w:sz="6" w:space="0" w:color="BFBFBF"/>
            </w:tcBorders>
            <w:shd w:val="clear" w:color="auto" w:fill="auto"/>
          </w:tcPr>
          <w:p w14:paraId="7074C78F" w14:textId="77777777" w:rsidR="00BA068E" w:rsidRPr="00903C68" w:rsidRDefault="00BA068E" w:rsidP="00C9292C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vMerge/>
            <w:tcBorders>
              <w:bottom w:val="single" w:sz="6" w:space="0" w:color="BFBFBF"/>
            </w:tcBorders>
            <w:shd w:val="clear" w:color="auto" w:fill="auto"/>
          </w:tcPr>
          <w:p w14:paraId="4B18B960" w14:textId="77777777" w:rsidR="00BA068E" w:rsidRPr="00903C68" w:rsidRDefault="00BA068E" w:rsidP="00C9292C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E8C7E9B" w14:textId="1F1A97BD" w:rsidR="00BA068E" w:rsidRDefault="00BA068E" w:rsidP="00C9292C">
            <w:pPr>
              <w:spacing w:before="20" w:after="20"/>
              <w:jc w:val="center"/>
              <w:rPr>
                <w:rFonts w:cs="Segoe UI Light"/>
              </w:rPr>
            </w:pPr>
            <w:r w:rsidRPr="00E96011">
              <w:rPr>
                <w:rFonts w:cs="Segoe UI Light"/>
                <w:highlight w:val="yellow"/>
              </w:rPr>
              <w:t>…..</w:t>
            </w:r>
          </w:p>
        </w:tc>
        <w:tc>
          <w:tcPr>
            <w:tcW w:w="778" w:type="pct"/>
            <w:vMerge/>
            <w:tcBorders>
              <w:bottom w:val="single" w:sz="6" w:space="0" w:color="BFBFBF"/>
            </w:tcBorders>
            <w:shd w:val="clear" w:color="auto" w:fill="auto"/>
          </w:tcPr>
          <w:p w14:paraId="3EE1B4E9" w14:textId="77777777" w:rsidR="00BA068E" w:rsidRPr="00026A84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vMerge/>
            <w:tcBorders>
              <w:bottom w:val="single" w:sz="6" w:space="0" w:color="BFBFBF"/>
            </w:tcBorders>
            <w:shd w:val="clear" w:color="auto" w:fill="auto"/>
          </w:tcPr>
          <w:p w14:paraId="73E615C0" w14:textId="77777777" w:rsidR="00BA068E" w:rsidRDefault="00BA068E" w:rsidP="00C9292C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C9292C" w:rsidRPr="002F5A2B" w14:paraId="13B9A759" w14:textId="77777777" w:rsidTr="007C633E">
        <w:trPr>
          <w:cantSplit/>
          <w:jc w:val="center"/>
        </w:trPr>
        <w:tc>
          <w:tcPr>
            <w:tcW w:w="788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5259E00" w14:textId="2429042E" w:rsidR="00C9292C" w:rsidRDefault="00C9292C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>
              <w:rPr>
                <w:rFonts w:cs="Segoe UI Light"/>
                <w:szCs w:val="18"/>
              </w:rPr>
              <w:t>Durometri</w:t>
            </w:r>
            <w:r w:rsidR="00A33893">
              <w:rPr>
                <w:rFonts w:cs="Segoe UI Light"/>
                <w:szCs w:val="18"/>
              </w:rPr>
              <w:t xml:space="preserve"> IRHD</w:t>
            </w:r>
            <w:r w:rsidR="007C633E">
              <w:rPr>
                <w:rFonts w:cs="Segoe UI"/>
                <w:szCs w:val="18"/>
              </w:rPr>
              <w:t xml:space="preserve"> </w:t>
            </w:r>
            <w:r w:rsidR="007C633E" w:rsidRPr="00B15F73">
              <w:rPr>
                <w:rFonts w:cs="Segoe UI Light"/>
                <w:b/>
                <w:bCs/>
                <w:sz w:val="22"/>
                <w:szCs w:val="24"/>
                <w:vertAlign w:val="superscript"/>
                <w:lang w:val="de-DE"/>
              </w:rPr>
              <w:t>(</w:t>
            </w:r>
            <w:r w:rsidR="007C633E" w:rsidRPr="00B15F73">
              <w:rPr>
                <w:rStyle w:val="Rimandonotaapidipagina"/>
              </w:rPr>
              <w:footnoteReference w:id="2"/>
            </w:r>
            <w:r w:rsidR="007C633E" w:rsidRPr="00B15F73">
              <w:rPr>
                <w:rFonts w:cs="Segoe UI Light"/>
                <w:b/>
                <w:bCs/>
                <w:sz w:val="22"/>
                <w:szCs w:val="24"/>
                <w:vertAlign w:val="superscript"/>
                <w:lang w:val="de-DE"/>
              </w:rPr>
              <w:t>)</w:t>
            </w: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F2B2B16" w14:textId="7116AEC9" w:rsidR="00C9292C" w:rsidRPr="00A33893" w:rsidRDefault="00C9292C" w:rsidP="00C9292C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A33893">
              <w:rPr>
                <w:rFonts w:cs="Segoe UI Light"/>
                <w:szCs w:val="18"/>
              </w:rPr>
              <w:t xml:space="preserve">Diametro foro piede </w:t>
            </w:r>
            <w:r w:rsidR="00A33893" w:rsidRPr="00A33893">
              <w:rPr>
                <w:rFonts w:cs="Segoe UI Light"/>
                <w:szCs w:val="18"/>
              </w:rPr>
              <w:t>anulare</w:t>
            </w:r>
          </w:p>
        </w:tc>
        <w:tc>
          <w:tcPr>
            <w:tcW w:w="726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620B09B" w14:textId="509CB300" w:rsidR="00C9292C" w:rsidRPr="00903C68" w:rsidRDefault="00903C68" w:rsidP="00C9292C">
            <w:pPr>
              <w:spacing w:before="20" w:after="20"/>
              <w:jc w:val="center"/>
              <w:rPr>
                <w:rFonts w:cs="Segoe UI"/>
                <w:szCs w:val="18"/>
              </w:rPr>
            </w:pPr>
            <w:r>
              <w:rPr>
                <w:rFonts w:cs="Segoe UI"/>
                <w:szCs w:val="18"/>
              </w:rPr>
              <w:t>n.a.</w:t>
            </w:r>
          </w:p>
        </w:tc>
        <w:tc>
          <w:tcPr>
            <w:tcW w:w="785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F23D3F8" w14:textId="7F8DD908" w:rsidR="00C9292C" w:rsidRPr="00903C68" w:rsidRDefault="00404E75" w:rsidP="00C9292C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  <w:r>
              <w:rPr>
                <w:rFonts w:cs="Segoe UI Light"/>
                <w:bCs/>
                <w:szCs w:val="18"/>
                <w:lang w:val="de-DE"/>
              </w:rPr>
              <w:t>…</w:t>
            </w:r>
          </w:p>
        </w:tc>
        <w:tc>
          <w:tcPr>
            <w:tcW w:w="585" w:type="pct"/>
            <w:tcBorders>
              <w:top w:val="single" w:sz="6" w:space="0" w:color="BFBFBF"/>
              <w:bottom w:val="single" w:sz="4" w:space="0" w:color="BFBFBF"/>
            </w:tcBorders>
            <w:shd w:val="clear" w:color="auto" w:fill="auto"/>
          </w:tcPr>
          <w:p w14:paraId="0C87AAA3" w14:textId="23412CAE" w:rsidR="00C9292C" w:rsidRDefault="00C9292C" w:rsidP="00C9292C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mm</w:t>
            </w:r>
          </w:p>
        </w:tc>
        <w:tc>
          <w:tcPr>
            <w:tcW w:w="778" w:type="pct"/>
            <w:vMerge w:val="restar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E8960A1" w14:textId="2684F6B8" w:rsidR="00362BC8" w:rsidRDefault="00C9292C" w:rsidP="00E96011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  <w:r w:rsidRPr="007C633E">
              <w:rPr>
                <w:rFonts w:cs="Segoe UI"/>
                <w:sz w:val="16"/>
                <w:szCs w:val="16"/>
              </w:rPr>
              <w:t>ISO 48-9:2018</w:t>
            </w:r>
          </w:p>
          <w:p w14:paraId="6D7ABEEB" w14:textId="437D3275" w:rsidR="00362BC8" w:rsidRPr="007C633E" w:rsidRDefault="00362BC8" w:rsidP="00C9292C">
            <w:pPr>
              <w:spacing w:before="20" w:after="20"/>
              <w:jc w:val="center"/>
              <w:rPr>
                <w:rFonts w:cs="Segoe UI"/>
                <w:sz w:val="16"/>
                <w:szCs w:val="16"/>
              </w:rPr>
            </w:pPr>
          </w:p>
          <w:p w14:paraId="4FC38DF6" w14:textId="77777777" w:rsidR="00C9292C" w:rsidRPr="007C633E" w:rsidRDefault="00C9292C" w:rsidP="00C9292C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370" w:type="pct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C2A0976" w14:textId="77777777" w:rsidR="00C9292C" w:rsidRPr="007C633E" w:rsidRDefault="00C9292C" w:rsidP="00C9292C">
            <w:pPr>
              <w:spacing w:before="20" w:after="20"/>
              <w:jc w:val="center"/>
              <w:rPr>
                <w:rFonts w:cs="Segoe UI"/>
                <w:szCs w:val="18"/>
              </w:rPr>
            </w:pPr>
            <w:r w:rsidRPr="007C633E">
              <w:rPr>
                <w:rFonts w:cs="Segoe UI"/>
                <w:szCs w:val="18"/>
              </w:rPr>
              <w:t>A / EXT</w:t>
            </w:r>
          </w:p>
        </w:tc>
      </w:tr>
      <w:tr w:rsidR="00A33893" w:rsidRPr="002F5A2B" w14:paraId="4BB2595D" w14:textId="77777777" w:rsidTr="007C633E">
        <w:trPr>
          <w:cantSplit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02B5D643" w14:textId="77777777" w:rsidR="00A33893" w:rsidRDefault="00A33893" w:rsidP="00A33893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4E96DF5" w14:textId="55D44ABB" w:rsidR="00A33893" w:rsidRPr="00A33893" w:rsidRDefault="00A33893" w:rsidP="00A33893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A33893">
              <w:rPr>
                <w:rFonts w:cs="Segoe UI Light"/>
                <w:szCs w:val="18"/>
              </w:rPr>
              <w:t xml:space="preserve">Diametro </w:t>
            </w:r>
            <w:r>
              <w:rPr>
                <w:rFonts w:cs="Segoe UI Light"/>
                <w:szCs w:val="18"/>
              </w:rPr>
              <w:t>sfera penetratore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5A2C0A86" w14:textId="4C43BEC6" w:rsidR="00A33893" w:rsidRPr="00903C68" w:rsidRDefault="00A33893" w:rsidP="00A33893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669CA233" w14:textId="5DFA9FC6" w:rsidR="00A33893" w:rsidRPr="00903C68" w:rsidRDefault="00A33893" w:rsidP="00A33893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lang w:val="de-DE"/>
              </w:rPr>
            </w:pPr>
          </w:p>
        </w:tc>
        <w:tc>
          <w:tcPr>
            <w:tcW w:w="585" w:type="pct"/>
            <w:tcBorders>
              <w:top w:val="single" w:sz="4" w:space="0" w:color="BFBFBF"/>
              <w:bottom w:val="single" w:sz="6" w:space="0" w:color="BFBFBF"/>
            </w:tcBorders>
            <w:shd w:val="clear" w:color="auto" w:fill="auto"/>
          </w:tcPr>
          <w:p w14:paraId="22077178" w14:textId="5727E839" w:rsidR="00A33893" w:rsidRDefault="00A33893" w:rsidP="00A33893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mm</w:t>
            </w:r>
          </w:p>
        </w:tc>
        <w:tc>
          <w:tcPr>
            <w:tcW w:w="778" w:type="pct"/>
            <w:vMerge/>
            <w:tcBorders>
              <w:top w:val="nil"/>
              <w:bottom w:val="nil"/>
            </w:tcBorders>
            <w:shd w:val="clear" w:color="auto" w:fill="auto"/>
          </w:tcPr>
          <w:p w14:paraId="1298D480" w14:textId="77777777" w:rsidR="00A33893" w:rsidRDefault="00A33893" w:rsidP="00A33893">
            <w:pPr>
              <w:spacing w:before="20" w:after="20"/>
              <w:jc w:val="center"/>
              <w:rPr>
                <w:rFonts w:cs="Segoe UI"/>
                <w:sz w:val="16"/>
                <w:szCs w:val="16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0C1CE60E" w14:textId="77777777" w:rsidR="00A33893" w:rsidRDefault="00A33893" w:rsidP="00A33893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A33893" w:rsidRPr="002F5A2B" w14:paraId="509742C5" w14:textId="77777777" w:rsidTr="007C633E">
        <w:trPr>
          <w:cantSplit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5455ACA4" w14:textId="77777777" w:rsidR="00A33893" w:rsidRDefault="00A33893" w:rsidP="00A33893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75CCE8F7" w14:textId="2E360FCD" w:rsidR="00A33893" w:rsidRPr="00A33893" w:rsidRDefault="00A33893" w:rsidP="00A33893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>
              <w:rPr>
                <w:rFonts w:cs="Segoe UI Light"/>
                <w:szCs w:val="18"/>
              </w:rPr>
              <w:t>Diametro piede anulare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51124051" w14:textId="0E3C4C3C" w:rsidR="00A33893" w:rsidRPr="008B4CE0" w:rsidRDefault="00A33893" w:rsidP="00A33893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443A558B" w14:textId="77777777" w:rsidR="00A33893" w:rsidRPr="00C0148D" w:rsidRDefault="00A33893" w:rsidP="00A33893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CF0817A" w14:textId="454E1CB3" w:rsidR="00A33893" w:rsidRDefault="00A33893" w:rsidP="00A33893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mm</w:t>
            </w:r>
          </w:p>
        </w:tc>
        <w:tc>
          <w:tcPr>
            <w:tcW w:w="778" w:type="pct"/>
            <w:vMerge/>
            <w:tcBorders>
              <w:top w:val="nil"/>
              <w:bottom w:val="nil"/>
            </w:tcBorders>
            <w:shd w:val="clear" w:color="auto" w:fill="auto"/>
          </w:tcPr>
          <w:p w14:paraId="01A3DFD8" w14:textId="77777777" w:rsidR="00A33893" w:rsidRPr="00026A84" w:rsidRDefault="00A33893" w:rsidP="00A33893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06CF0FA1" w14:textId="77777777" w:rsidR="00A33893" w:rsidRPr="00C0148D" w:rsidRDefault="00A33893" w:rsidP="00A33893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A33893" w:rsidRPr="002F5A2B" w14:paraId="526CA414" w14:textId="77777777" w:rsidTr="007C633E">
        <w:trPr>
          <w:cantSplit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21D12A3B" w14:textId="77777777" w:rsidR="00A33893" w:rsidRDefault="00A33893" w:rsidP="00A33893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704DF0DF" w14:textId="43833BAB" w:rsidR="00A33893" w:rsidRDefault="00A33893" w:rsidP="00A33893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C9292C">
              <w:rPr>
                <w:rFonts w:cs="Segoe UI Light"/>
                <w:szCs w:val="18"/>
              </w:rPr>
              <w:t>Spostamento penetratore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791E9A3D" w14:textId="77777777" w:rsidR="00A33893" w:rsidRPr="008B4CE0" w:rsidRDefault="00A33893" w:rsidP="00A33893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2610007C" w14:textId="77777777" w:rsidR="00A33893" w:rsidRPr="00C0148D" w:rsidRDefault="00A33893" w:rsidP="00A33893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4EEF654B" w14:textId="1C94E5BE" w:rsidR="00A33893" w:rsidRDefault="00A33893" w:rsidP="00A33893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HS</w:t>
            </w:r>
          </w:p>
        </w:tc>
        <w:tc>
          <w:tcPr>
            <w:tcW w:w="778" w:type="pct"/>
            <w:vMerge/>
            <w:tcBorders>
              <w:top w:val="nil"/>
              <w:bottom w:val="nil"/>
            </w:tcBorders>
            <w:shd w:val="clear" w:color="auto" w:fill="auto"/>
          </w:tcPr>
          <w:p w14:paraId="510DDCB1" w14:textId="77777777" w:rsidR="00A33893" w:rsidRPr="00026A84" w:rsidRDefault="00A33893" w:rsidP="00A33893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1BD8421A" w14:textId="77777777" w:rsidR="00A33893" w:rsidRPr="00C0148D" w:rsidRDefault="00A33893" w:rsidP="00A33893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A33893" w:rsidRPr="002F5A2B" w14:paraId="1F677271" w14:textId="77777777" w:rsidTr="007C633E">
        <w:trPr>
          <w:cantSplit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325D6C34" w14:textId="77777777" w:rsidR="00A33893" w:rsidRDefault="00A33893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450CC588" w14:textId="77777777" w:rsidR="00A33893" w:rsidRPr="00C9292C" w:rsidRDefault="00A33893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C9292C">
              <w:rPr>
                <w:rFonts w:cs="Segoe UI Light"/>
                <w:szCs w:val="18"/>
              </w:rPr>
              <w:t xml:space="preserve">Forza </w:t>
            </w:r>
            <w:r>
              <w:rPr>
                <w:rFonts w:cs="Segoe UI Light"/>
                <w:szCs w:val="18"/>
              </w:rPr>
              <w:t>pre-carico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1602C68E" w14:textId="77777777" w:rsidR="00A33893" w:rsidRPr="008B4CE0" w:rsidRDefault="00A33893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0387E864" w14:textId="77777777" w:rsidR="00A33893" w:rsidRPr="00C0148D" w:rsidRDefault="00A33893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FEAFDA7" w14:textId="77777777" w:rsidR="00A33893" w:rsidRDefault="00A33893" w:rsidP="00E53EF6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N</w:t>
            </w:r>
          </w:p>
        </w:tc>
        <w:tc>
          <w:tcPr>
            <w:tcW w:w="778" w:type="pct"/>
            <w:tcBorders>
              <w:top w:val="nil"/>
              <w:bottom w:val="nil"/>
            </w:tcBorders>
            <w:shd w:val="clear" w:color="auto" w:fill="auto"/>
          </w:tcPr>
          <w:p w14:paraId="4511A16C" w14:textId="77777777" w:rsidR="00A33893" w:rsidRPr="00026A84" w:rsidRDefault="00A33893" w:rsidP="00E53EF6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506A7716" w14:textId="77777777" w:rsidR="00A33893" w:rsidRPr="00C0148D" w:rsidRDefault="00A33893" w:rsidP="00E53EF6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A33893" w:rsidRPr="002F5A2B" w14:paraId="0AD5E651" w14:textId="77777777" w:rsidTr="007C633E">
        <w:trPr>
          <w:cantSplit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2A72A7B9" w14:textId="77777777" w:rsidR="00A33893" w:rsidRDefault="00A33893" w:rsidP="00A33893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B991CA2" w14:textId="41E391FD" w:rsidR="00A33893" w:rsidRPr="00C9292C" w:rsidRDefault="00A33893" w:rsidP="00A33893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C9292C">
              <w:rPr>
                <w:rFonts w:cs="Segoe UI Light"/>
                <w:szCs w:val="18"/>
              </w:rPr>
              <w:t xml:space="preserve">Forza </w:t>
            </w:r>
            <w:r>
              <w:rPr>
                <w:rFonts w:cs="Segoe UI Light"/>
                <w:szCs w:val="18"/>
              </w:rPr>
              <w:t>totale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0BEC1DB7" w14:textId="77777777" w:rsidR="00A33893" w:rsidRPr="008B4CE0" w:rsidRDefault="00A33893" w:rsidP="00A33893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7C3CA50E" w14:textId="77777777" w:rsidR="00A33893" w:rsidRPr="00C0148D" w:rsidRDefault="00A33893" w:rsidP="00A33893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3D951767" w14:textId="508C57F1" w:rsidR="00A33893" w:rsidRDefault="00A33893" w:rsidP="00A33893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N</w:t>
            </w:r>
          </w:p>
        </w:tc>
        <w:tc>
          <w:tcPr>
            <w:tcW w:w="778" w:type="pct"/>
            <w:tcBorders>
              <w:top w:val="nil"/>
              <w:bottom w:val="nil"/>
            </w:tcBorders>
            <w:shd w:val="clear" w:color="auto" w:fill="auto"/>
          </w:tcPr>
          <w:p w14:paraId="1BAF9413" w14:textId="77777777" w:rsidR="00A33893" w:rsidRPr="00026A84" w:rsidRDefault="00A33893" w:rsidP="00A33893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39D06595" w14:textId="77777777" w:rsidR="00A33893" w:rsidRPr="00C0148D" w:rsidRDefault="00A33893" w:rsidP="00A33893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A33893" w:rsidRPr="002F5A2B" w14:paraId="6670CA14" w14:textId="77777777" w:rsidTr="007C633E">
        <w:trPr>
          <w:cantSplit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52646EE0" w14:textId="77777777" w:rsidR="00A33893" w:rsidRDefault="00A33893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71FE6AA7" w14:textId="7F75F578" w:rsidR="00A33893" w:rsidRPr="00C9292C" w:rsidRDefault="00A33893" w:rsidP="00E53EF6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C9292C">
              <w:rPr>
                <w:rFonts w:cs="Segoe UI Light"/>
                <w:szCs w:val="18"/>
              </w:rPr>
              <w:t xml:space="preserve">Forza </w:t>
            </w:r>
            <w:r>
              <w:rPr>
                <w:rFonts w:cs="Segoe UI Light"/>
                <w:szCs w:val="18"/>
              </w:rPr>
              <w:t>piede anulare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484E7C5B" w14:textId="77777777" w:rsidR="00A33893" w:rsidRPr="008B4CE0" w:rsidRDefault="00A33893" w:rsidP="00E53EF6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06059A49" w14:textId="77777777" w:rsidR="00A33893" w:rsidRPr="00C0148D" w:rsidRDefault="00A33893" w:rsidP="00E53EF6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1FFC933A" w14:textId="77777777" w:rsidR="00A33893" w:rsidRDefault="00A33893" w:rsidP="00E53EF6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N</w:t>
            </w:r>
          </w:p>
        </w:tc>
        <w:tc>
          <w:tcPr>
            <w:tcW w:w="778" w:type="pct"/>
            <w:tcBorders>
              <w:top w:val="nil"/>
              <w:bottom w:val="nil"/>
            </w:tcBorders>
            <w:shd w:val="clear" w:color="auto" w:fill="auto"/>
          </w:tcPr>
          <w:p w14:paraId="37A8CE18" w14:textId="77777777" w:rsidR="00A33893" w:rsidRPr="00026A84" w:rsidRDefault="00A33893" w:rsidP="00E53EF6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61F74722" w14:textId="77777777" w:rsidR="00A33893" w:rsidRPr="00C0148D" w:rsidRDefault="00A33893" w:rsidP="00E53EF6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BA068E" w:rsidRPr="002F5A2B" w14:paraId="5714B8CC" w14:textId="77777777" w:rsidTr="007C633E">
        <w:trPr>
          <w:cantSplit/>
          <w:jc w:val="center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auto"/>
          </w:tcPr>
          <w:p w14:paraId="7529D44A" w14:textId="77777777" w:rsidR="00BA068E" w:rsidRDefault="00BA068E" w:rsidP="00BA068E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60C21A56" w14:textId="7D78046D" w:rsidR="00BA068E" w:rsidRPr="00A33893" w:rsidRDefault="00BA068E" w:rsidP="00BA068E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A33893">
              <w:rPr>
                <w:rFonts w:cs="Segoe UI Light"/>
                <w:szCs w:val="18"/>
              </w:rPr>
              <w:t>Tempo di prova</w:t>
            </w:r>
          </w:p>
        </w:tc>
        <w:tc>
          <w:tcPr>
            <w:tcW w:w="726" w:type="pct"/>
            <w:tcBorders>
              <w:top w:val="nil"/>
              <w:bottom w:val="nil"/>
            </w:tcBorders>
            <w:shd w:val="clear" w:color="auto" w:fill="auto"/>
          </w:tcPr>
          <w:p w14:paraId="11792E09" w14:textId="77777777" w:rsidR="00BA068E" w:rsidRPr="008B4CE0" w:rsidRDefault="00BA068E" w:rsidP="00BA068E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</w:tcPr>
          <w:p w14:paraId="70E7CC1C" w14:textId="77777777" w:rsidR="00BA068E" w:rsidRPr="00C0148D" w:rsidRDefault="00BA068E" w:rsidP="00BA068E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078E3AE6" w14:textId="5F259C33" w:rsidR="00BA068E" w:rsidRDefault="00BA068E" w:rsidP="00BA068E">
            <w:pPr>
              <w:spacing w:before="20" w:after="20"/>
              <w:jc w:val="center"/>
              <w:rPr>
                <w:rFonts w:cs="Segoe UI Light"/>
              </w:rPr>
            </w:pPr>
            <w:r>
              <w:rPr>
                <w:rFonts w:cs="Segoe UI Light"/>
              </w:rPr>
              <w:t>… s</w:t>
            </w:r>
          </w:p>
        </w:tc>
        <w:tc>
          <w:tcPr>
            <w:tcW w:w="778" w:type="pct"/>
            <w:tcBorders>
              <w:top w:val="nil"/>
              <w:bottom w:val="nil"/>
            </w:tcBorders>
            <w:shd w:val="clear" w:color="auto" w:fill="auto"/>
          </w:tcPr>
          <w:p w14:paraId="76762C3E" w14:textId="77777777" w:rsidR="00BA068E" w:rsidRPr="00026A84" w:rsidRDefault="00BA068E" w:rsidP="00BA068E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2E8C4A8C" w14:textId="77777777" w:rsidR="00BA068E" w:rsidRPr="00C0148D" w:rsidRDefault="00BA068E" w:rsidP="00BA068E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</w:tr>
      <w:tr w:rsidR="00BA068E" w:rsidRPr="002F5A2B" w14:paraId="109CECD9" w14:textId="77777777" w:rsidTr="007C633E">
        <w:trPr>
          <w:cantSplit/>
          <w:jc w:val="center"/>
        </w:trPr>
        <w:tc>
          <w:tcPr>
            <w:tcW w:w="788" w:type="pct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E5CABC3" w14:textId="77777777" w:rsidR="00BA068E" w:rsidRDefault="00BA068E" w:rsidP="00BA068E">
            <w:pPr>
              <w:spacing w:before="20" w:after="20"/>
              <w:jc w:val="center"/>
              <w:rPr>
                <w:rFonts w:cs="Segoe UI Light"/>
                <w:szCs w:val="18"/>
              </w:rPr>
            </w:pPr>
          </w:p>
        </w:tc>
        <w:tc>
          <w:tcPr>
            <w:tcW w:w="968" w:type="pct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4362743" w14:textId="29802DAA" w:rsidR="00BA068E" w:rsidRPr="00A33893" w:rsidRDefault="00BA068E" w:rsidP="00BA068E">
            <w:pPr>
              <w:spacing w:before="20" w:after="20"/>
              <w:jc w:val="center"/>
              <w:rPr>
                <w:rFonts w:cs="Segoe UI Light"/>
                <w:szCs w:val="18"/>
              </w:rPr>
            </w:pPr>
            <w:r w:rsidRPr="00E96011">
              <w:rPr>
                <w:rFonts w:cs="Segoe UI Light"/>
                <w:szCs w:val="18"/>
                <w:highlight w:val="yellow"/>
              </w:rPr>
              <w:t>…..</w:t>
            </w:r>
          </w:p>
        </w:tc>
        <w:tc>
          <w:tcPr>
            <w:tcW w:w="726" w:type="pct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C8D23DC" w14:textId="77777777" w:rsidR="00BA068E" w:rsidRPr="008B4CE0" w:rsidRDefault="00BA068E" w:rsidP="00BA068E">
            <w:pPr>
              <w:spacing w:before="20" w:after="20"/>
              <w:jc w:val="center"/>
              <w:rPr>
                <w:rFonts w:cs="Segoe UI"/>
                <w:szCs w:val="18"/>
              </w:rPr>
            </w:pPr>
          </w:p>
        </w:tc>
        <w:tc>
          <w:tcPr>
            <w:tcW w:w="785" w:type="pct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DA585B1" w14:textId="77777777" w:rsidR="00BA068E" w:rsidRPr="00C0148D" w:rsidRDefault="00BA068E" w:rsidP="00BA068E">
            <w:pPr>
              <w:suppressAutoHyphens/>
              <w:spacing w:before="20" w:after="20"/>
              <w:jc w:val="center"/>
              <w:rPr>
                <w:rFonts w:cs="Segoe UI Light"/>
                <w:bCs/>
                <w:szCs w:val="18"/>
                <w:highlight w:val="yellow"/>
                <w:lang w:val="de-DE"/>
              </w:rPr>
            </w:pPr>
          </w:p>
        </w:tc>
        <w:tc>
          <w:tcPr>
            <w:tcW w:w="585" w:type="pct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20697D1" w14:textId="7C96710D" w:rsidR="00BA068E" w:rsidRDefault="00BA068E" w:rsidP="00BA068E">
            <w:pPr>
              <w:spacing w:before="20" w:after="20"/>
              <w:jc w:val="center"/>
              <w:rPr>
                <w:rFonts w:cs="Segoe UI Light"/>
              </w:rPr>
            </w:pPr>
            <w:r w:rsidRPr="00E96011">
              <w:rPr>
                <w:rFonts w:cs="Segoe UI Light"/>
                <w:highlight w:val="yellow"/>
              </w:rPr>
              <w:t>….</w:t>
            </w:r>
          </w:p>
        </w:tc>
        <w:tc>
          <w:tcPr>
            <w:tcW w:w="778" w:type="pct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1FAEF76" w14:textId="77777777" w:rsidR="00BA068E" w:rsidRPr="00026A84" w:rsidRDefault="00BA068E" w:rsidP="00BA068E">
            <w:pPr>
              <w:spacing w:before="20" w:after="20"/>
              <w:jc w:val="center"/>
              <w:rPr>
                <w:rFonts w:cs="Segoe UI"/>
                <w:szCs w:val="18"/>
                <w:highlight w:val="yellow"/>
              </w:rPr>
            </w:pPr>
          </w:p>
        </w:tc>
        <w:tc>
          <w:tcPr>
            <w:tcW w:w="370" w:type="pct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2C16718" w14:textId="77777777" w:rsidR="00BA068E" w:rsidRPr="00C0148D" w:rsidRDefault="00BA068E" w:rsidP="00BA068E">
            <w:pPr>
              <w:spacing w:before="20" w:after="20"/>
              <w:rPr>
                <w:rFonts w:cs="Segoe UI"/>
                <w:szCs w:val="18"/>
                <w:highlight w:val="yellow"/>
              </w:rPr>
            </w:pPr>
          </w:p>
        </w:tc>
      </w:tr>
    </w:tbl>
    <w:p w14:paraId="5C9FBB98" w14:textId="76ECA14A" w:rsidR="00A00B64" w:rsidRDefault="00A00B64" w:rsidP="00643C5A"/>
    <w:p w14:paraId="6EF48360" w14:textId="4F8C3B22" w:rsidR="00C93DB0" w:rsidRDefault="00C93DB0">
      <w:pPr>
        <w:jc w:val="left"/>
      </w:pPr>
      <w:r>
        <w:br w:type="page"/>
      </w:r>
    </w:p>
    <w:p w14:paraId="51C5659C" w14:textId="77777777" w:rsidR="00A00B64" w:rsidRDefault="00A00B64" w:rsidP="00643C5A"/>
    <w:p w14:paraId="0B8067C6" w14:textId="5819BDAB" w:rsidR="00527BF4" w:rsidRDefault="00527BF4" w:rsidP="0003467C"/>
    <w:p w14:paraId="7163BB48" w14:textId="77777777" w:rsidR="0003467C" w:rsidRDefault="0003467C" w:rsidP="00153509">
      <w:pPr>
        <w:jc w:val="center"/>
        <w:rPr>
          <w:szCs w:val="18"/>
        </w:rPr>
      </w:pPr>
    </w:p>
    <w:p w14:paraId="64F56039" w14:textId="77777777" w:rsidR="006D28F1" w:rsidRDefault="006D28F1" w:rsidP="00153509">
      <w:pPr>
        <w:jc w:val="center"/>
        <w:rPr>
          <w:szCs w:val="18"/>
        </w:rPr>
      </w:pPr>
    </w:p>
    <w:p w14:paraId="347947B2" w14:textId="77777777" w:rsidR="00B45E72" w:rsidRPr="003210ED" w:rsidRDefault="00B45E72" w:rsidP="00153509">
      <w:pPr>
        <w:jc w:val="center"/>
        <w:rPr>
          <w:szCs w:val="18"/>
        </w:rPr>
      </w:pPr>
      <w:r w:rsidRPr="00663F6D">
        <w:rPr>
          <w:rFonts w:cs="Segoe UI Light"/>
          <w:szCs w:val="18"/>
        </w:rPr>
        <w:t xml:space="preserve">Fine della tabella / </w:t>
      </w:r>
      <w:r w:rsidRPr="00663F6D">
        <w:rPr>
          <w:rFonts w:cs="Segoe UI Light"/>
          <w:i/>
          <w:szCs w:val="18"/>
        </w:rPr>
        <w:t>End of annex</w:t>
      </w:r>
    </w:p>
    <w:p w14:paraId="2BC03B1A" w14:textId="77777777" w:rsidR="00B45E72" w:rsidRDefault="00B45E72" w:rsidP="00153509">
      <w:pPr>
        <w:jc w:val="center"/>
      </w:pPr>
    </w:p>
    <w:p w14:paraId="08A81A35" w14:textId="77777777" w:rsidR="0059666C" w:rsidRDefault="0059666C" w:rsidP="00153509">
      <w:pPr>
        <w:jc w:val="center"/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286"/>
        <w:gridCol w:w="1271"/>
        <w:gridCol w:w="4723"/>
        <w:gridCol w:w="1290"/>
      </w:tblGrid>
      <w:tr w:rsidR="00B45E72" w:rsidRPr="00AD62A5" w14:paraId="169C5FAA" w14:textId="77777777" w:rsidTr="009F7854">
        <w:trPr>
          <w:trHeight w:val="907"/>
          <w:jc w:val="center"/>
        </w:trPr>
        <w:tc>
          <w:tcPr>
            <w:tcW w:w="6996" w:type="dxa"/>
            <w:shd w:val="clear" w:color="auto" w:fill="auto"/>
            <w:vAlign w:val="center"/>
          </w:tcPr>
          <w:p w14:paraId="34021ADA" w14:textId="77777777" w:rsidR="00B45E72" w:rsidRPr="009F7854" w:rsidRDefault="00B45E72" w:rsidP="009F7854">
            <w:pPr>
              <w:jc w:val="center"/>
              <w:rPr>
                <w:b/>
                <w:szCs w:val="18"/>
              </w:rPr>
            </w:pPr>
          </w:p>
        </w:tc>
        <w:tc>
          <w:tcPr>
            <w:tcW w:w="6996" w:type="dxa"/>
            <w:gridSpan w:val="3"/>
            <w:shd w:val="clear" w:color="auto" w:fill="auto"/>
            <w:vAlign w:val="center"/>
          </w:tcPr>
          <w:p w14:paraId="4FCCEE7E" w14:textId="77777777" w:rsidR="00B45E72" w:rsidRPr="009F7854" w:rsidRDefault="00B45E72" w:rsidP="009F7854">
            <w:pPr>
              <w:jc w:val="center"/>
              <w:rPr>
                <w:b/>
                <w:szCs w:val="18"/>
              </w:rPr>
            </w:pPr>
            <w:r w:rsidRPr="009F7854">
              <w:rPr>
                <w:b/>
                <w:szCs w:val="18"/>
              </w:rPr>
              <w:t>Ing. Rosalba Mugno</w:t>
            </w:r>
          </w:p>
          <w:p w14:paraId="03E634B0" w14:textId="77777777" w:rsidR="00B45E72" w:rsidRPr="009F7854" w:rsidRDefault="00B45E72" w:rsidP="009F7854">
            <w:pPr>
              <w:jc w:val="center"/>
              <w:rPr>
                <w:sz w:val="16"/>
                <w:szCs w:val="16"/>
              </w:rPr>
            </w:pPr>
            <w:r w:rsidRPr="009F7854">
              <w:rPr>
                <w:b/>
                <w:sz w:val="16"/>
                <w:szCs w:val="16"/>
              </w:rPr>
              <w:t>Direttore Dipartimento / The Department Director</w:t>
            </w:r>
          </w:p>
          <w:p w14:paraId="31800068" w14:textId="77777777" w:rsidR="00B45E72" w:rsidRPr="009F7854" w:rsidRDefault="00B45E72" w:rsidP="009F7854">
            <w:pPr>
              <w:jc w:val="center"/>
              <w:rPr>
                <w:b/>
                <w:sz w:val="16"/>
                <w:szCs w:val="16"/>
              </w:rPr>
            </w:pPr>
            <w:r w:rsidRPr="009F7854">
              <w:rPr>
                <w:b/>
                <w:sz w:val="16"/>
                <w:szCs w:val="16"/>
              </w:rPr>
              <w:t>Laboratori di Taratura</w:t>
            </w:r>
          </w:p>
        </w:tc>
      </w:tr>
      <w:tr w:rsidR="009F7854" w:rsidRPr="00AD62A5" w14:paraId="2E246422" w14:textId="77777777" w:rsidTr="009F7854">
        <w:trPr>
          <w:trHeight w:val="907"/>
          <w:jc w:val="center"/>
        </w:trPr>
        <w:tc>
          <w:tcPr>
            <w:tcW w:w="6996" w:type="dxa"/>
            <w:shd w:val="clear" w:color="auto" w:fill="auto"/>
            <w:vAlign w:val="center"/>
          </w:tcPr>
          <w:p w14:paraId="080EB3FC" w14:textId="77777777" w:rsidR="00B45E72" w:rsidRPr="009F7854" w:rsidRDefault="00B45E72" w:rsidP="009F7854">
            <w:pPr>
              <w:jc w:val="center"/>
              <w:rPr>
                <w:b/>
                <w:szCs w:val="18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14:paraId="371B7901" w14:textId="77777777" w:rsidR="00B45E72" w:rsidRPr="009F7854" w:rsidRDefault="00B45E72" w:rsidP="009F7854">
            <w:pPr>
              <w:jc w:val="center"/>
              <w:rPr>
                <w:b/>
                <w:szCs w:val="18"/>
              </w:rPr>
            </w:pPr>
          </w:p>
        </w:tc>
        <w:tc>
          <w:tcPr>
            <w:tcW w:w="45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3FDE684" w14:textId="77777777" w:rsidR="00B45E72" w:rsidRPr="009F7854" w:rsidRDefault="00B45E72" w:rsidP="009F7854">
            <w:pPr>
              <w:jc w:val="center"/>
              <w:rPr>
                <w:b/>
                <w:szCs w:val="18"/>
              </w:rPr>
            </w:pPr>
          </w:p>
        </w:tc>
        <w:tc>
          <w:tcPr>
            <w:tcW w:w="1239" w:type="dxa"/>
            <w:shd w:val="clear" w:color="auto" w:fill="auto"/>
            <w:vAlign w:val="center"/>
          </w:tcPr>
          <w:p w14:paraId="2E8136E9" w14:textId="77777777" w:rsidR="00B45E72" w:rsidRPr="009F7854" w:rsidRDefault="00B45E72" w:rsidP="009F7854">
            <w:pPr>
              <w:jc w:val="center"/>
              <w:rPr>
                <w:b/>
                <w:szCs w:val="18"/>
              </w:rPr>
            </w:pPr>
          </w:p>
        </w:tc>
      </w:tr>
    </w:tbl>
    <w:p w14:paraId="45223DE0" w14:textId="77777777" w:rsidR="00B45E72" w:rsidRPr="00DC7BF1" w:rsidRDefault="00B45E72" w:rsidP="00B45E72">
      <w:pPr>
        <w:rPr>
          <w:sz w:val="2"/>
        </w:rPr>
      </w:pPr>
    </w:p>
    <w:sectPr w:rsidR="00B45E72" w:rsidRPr="00DC7BF1" w:rsidSect="001C136A">
      <w:headerReference w:type="even" r:id="rId19"/>
      <w:headerReference w:type="default" r:id="rId20"/>
      <w:footerReference w:type="default" r:id="rId21"/>
      <w:headerReference w:type="first" r:id="rId22"/>
      <w:footerReference w:type="first" r:id="rId23"/>
      <w:pgSz w:w="16838" w:h="11906" w:orient="landscape" w:code="9"/>
      <w:pgMar w:top="851" w:right="1134" w:bottom="1701" w:left="1134" w:header="284" w:footer="107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4" w:author="Diego Orgiazzi" w:date="2019-09-12T09:07:00Z" w:initials="DO">
    <w:p w14:paraId="7A48810E" w14:textId="77777777" w:rsidR="00E96011" w:rsidRDefault="00E96011">
      <w:pPr>
        <w:pStyle w:val="Testocommento"/>
      </w:pPr>
      <w:r>
        <w:rPr>
          <w:rStyle w:val="Rimandocommento"/>
        </w:rPr>
        <w:annotationRef/>
      </w:r>
      <w:r>
        <w:t>Le norme già presenti nelle tabelle sono da intendersi come degli esempi di compilazione, sebbene siano già quelle rappresentative di quell’ambito.</w:t>
      </w:r>
    </w:p>
    <w:p w14:paraId="2E7D3328" w14:textId="010E1751" w:rsidR="00E96011" w:rsidRDefault="00E96011">
      <w:pPr>
        <w:pStyle w:val="Testocommento"/>
      </w:pPr>
      <w:r>
        <w:t>Il campo va quindi modificato qualora il metodo effettivamente in uso differisca da quelli indicati (ad esempio, qualora si ricorra ad un metodo interno).</w:t>
      </w:r>
    </w:p>
  </w:comment>
  <w:comment w:id="5" w:author="Diego Orgiazzi" w:date="2019-09-11T09:30:00Z" w:initials="DO">
    <w:p w14:paraId="5553D5BB" w14:textId="77777777" w:rsidR="00903C68" w:rsidRDefault="00903C68">
      <w:pPr>
        <w:pStyle w:val="Testocommento"/>
      </w:pPr>
      <w:r>
        <w:rPr>
          <w:rStyle w:val="Rimandocommento"/>
        </w:rPr>
        <w:annotationRef/>
      </w:r>
      <w:r>
        <w:t>Si deve indicare</w:t>
      </w:r>
    </w:p>
    <w:p w14:paraId="5052743A" w14:textId="77777777" w:rsidR="00903C68" w:rsidRDefault="00903C68">
      <w:pPr>
        <w:pStyle w:val="Testocommento"/>
      </w:pPr>
      <w:r>
        <w:t>A – se la taratura avviene in Laboratorio</w:t>
      </w:r>
    </w:p>
    <w:p w14:paraId="58DF2C09" w14:textId="43BB4D51" w:rsidR="00903C68" w:rsidRDefault="00903C68">
      <w:pPr>
        <w:pStyle w:val="Testocommento"/>
      </w:pPr>
      <w:r>
        <w:t>EXT – se la taratura avviene in esterno presso Cliente</w:t>
      </w:r>
    </w:p>
  </w:comment>
  <w:comment w:id="6" w:author="Diego Orgiazzi" w:date="2019-09-11T09:30:00Z" w:initials="DO">
    <w:p w14:paraId="0391EF00" w14:textId="1FF574D0" w:rsidR="00903C68" w:rsidRDefault="00903C68">
      <w:pPr>
        <w:pStyle w:val="Testocommento"/>
      </w:pPr>
      <w:r>
        <w:rPr>
          <w:rStyle w:val="Rimandocommento"/>
        </w:rPr>
        <w:annotationRef/>
      </w:r>
      <w:r>
        <w:t>Ha senso differenziare tra fissi e portatili solo qualora siano diversi i campi successivi, vale a dire incertezza, campi di misura, ecc oppure la sede dove avviene la taratura</w:t>
      </w:r>
    </w:p>
  </w:comment>
  <w:comment w:id="7" w:author="Diego Orgiazzi" w:date="2019-09-11T09:33:00Z" w:initials="DO">
    <w:p w14:paraId="4B3CDD62" w14:textId="77972914" w:rsidR="00903C68" w:rsidRDefault="00903C68">
      <w:pPr>
        <w:pStyle w:val="Testocommento"/>
      </w:pPr>
      <w:r>
        <w:rPr>
          <w:rStyle w:val="Rimandocommento"/>
        </w:rPr>
        <w:annotationRef/>
      </w:r>
      <w:r>
        <w:t>Si veda commento precedente</w:t>
      </w:r>
    </w:p>
  </w:comment>
  <w:comment w:id="8" w:author="Diego Orgiazzi" w:date="2019-09-12T09:12:00Z" w:initials="DO">
    <w:p w14:paraId="64C4D27D" w14:textId="0D66E41A" w:rsidR="00E96011" w:rsidRDefault="00E96011">
      <w:pPr>
        <w:pStyle w:val="Testocommento"/>
      </w:pPr>
      <w:r>
        <w:rPr>
          <w:rStyle w:val="Rimandocommento"/>
        </w:rPr>
        <w:annotationRef/>
      </w:r>
      <w:r>
        <w:t>Evidenziare (es. colore testo, testo barrato) i parametri che non vengono effettivamente misurati (e che non rientrano quindi nelle CMC del LAT) e/o aggiungerne altri qualora non elencati.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E7D3328" w15:done="0"/>
  <w15:commentEx w15:paraId="58DF2C09" w15:done="0"/>
  <w15:commentEx w15:paraId="0391EF00" w15:done="0"/>
  <w15:commentEx w15:paraId="4B3CDD62" w15:done="0"/>
  <w15:commentEx w15:paraId="64C4D27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7D3328" w16cid:durableId="21248941"/>
  <w16cid:commentId w16cid:paraId="58DF2C09" w16cid:durableId="21233D1A"/>
  <w16cid:commentId w16cid:paraId="0391EF00" w16cid:durableId="21233D51"/>
  <w16cid:commentId w16cid:paraId="4B3CDD62" w16cid:durableId="21233DE0"/>
  <w16cid:commentId w16cid:paraId="64C4D27D" w16cid:durableId="21248A6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D731D" w14:textId="77777777" w:rsidR="003B2C49" w:rsidRDefault="003B2C49" w:rsidP="00794CB8">
      <w:r>
        <w:separator/>
      </w:r>
    </w:p>
  </w:endnote>
  <w:endnote w:type="continuationSeparator" w:id="0">
    <w:p w14:paraId="4C9D4F9C" w14:textId="77777777" w:rsidR="003B2C49" w:rsidRDefault="003B2C49" w:rsidP="00794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3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tblpY="10320"/>
      <w:tblOverlap w:val="never"/>
      <w:tblW w:w="14577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59"/>
      <w:gridCol w:w="4859"/>
      <w:gridCol w:w="4859"/>
    </w:tblGrid>
    <w:tr w:rsidR="00903C68" w:rsidRPr="00DA2931" w14:paraId="3983EEA0" w14:textId="77777777" w:rsidTr="001C136A">
      <w:trPr>
        <w:trHeight w:hRule="exact" w:val="283"/>
      </w:trPr>
      <w:tc>
        <w:tcPr>
          <w:tcW w:w="4859" w:type="dxa"/>
          <w:shd w:val="clear" w:color="auto" w:fill="auto"/>
          <w:vAlign w:val="bottom"/>
        </w:tcPr>
        <w:p w14:paraId="63721F0C" w14:textId="77777777" w:rsidR="00903C68" w:rsidRPr="00C34BD5" w:rsidRDefault="00903C68" w:rsidP="009E0877">
          <w:pPr>
            <w:pStyle w:val="Pidipagina"/>
            <w:spacing w:before="40"/>
            <w:jc w:val="left"/>
            <w:rPr>
              <w:rFonts w:cs="Segoe UI Light"/>
              <w:szCs w:val="16"/>
            </w:rPr>
          </w:pPr>
        </w:p>
      </w:tc>
      <w:tc>
        <w:tcPr>
          <w:tcW w:w="4859" w:type="dxa"/>
          <w:shd w:val="clear" w:color="auto" w:fill="auto"/>
          <w:vAlign w:val="bottom"/>
        </w:tcPr>
        <w:p w14:paraId="2C1DF45D" w14:textId="77777777" w:rsidR="00903C68" w:rsidRPr="00971C15" w:rsidRDefault="00903C68" w:rsidP="009E0877">
          <w:pPr>
            <w:pStyle w:val="Pidipagina"/>
            <w:jc w:val="center"/>
            <w:rPr>
              <w:color w:val="3B3D3C"/>
              <w:sz w:val="14"/>
            </w:rPr>
          </w:pPr>
        </w:p>
      </w:tc>
      <w:tc>
        <w:tcPr>
          <w:tcW w:w="4859" w:type="dxa"/>
        </w:tcPr>
        <w:p w14:paraId="143467EF" w14:textId="77777777" w:rsidR="00903C68" w:rsidRPr="00971C15" w:rsidRDefault="00903C68" w:rsidP="009E0877">
          <w:pPr>
            <w:pStyle w:val="Pidipagina"/>
            <w:jc w:val="right"/>
            <w:rPr>
              <w:color w:val="3B3D3C"/>
              <w:sz w:val="14"/>
            </w:rPr>
          </w:pPr>
        </w:p>
      </w:tc>
    </w:tr>
    <w:tr w:rsidR="00903C68" w:rsidRPr="00DA2931" w14:paraId="36CB153E" w14:textId="77777777" w:rsidTr="00257E7C">
      <w:trPr>
        <w:trHeight w:hRule="exact" w:val="60"/>
      </w:trPr>
      <w:tc>
        <w:tcPr>
          <w:tcW w:w="4859" w:type="dxa"/>
          <w:shd w:val="clear" w:color="auto" w:fill="auto"/>
          <w:vAlign w:val="bottom"/>
        </w:tcPr>
        <w:p w14:paraId="15664FD0" w14:textId="77777777" w:rsidR="00903C68" w:rsidRPr="00231848" w:rsidRDefault="00903C68" w:rsidP="009E0877">
          <w:pPr>
            <w:pStyle w:val="Pidipagina"/>
            <w:spacing w:before="40"/>
            <w:jc w:val="left"/>
            <w:rPr>
              <w:rFonts w:cs="Segoe UI Light"/>
              <w:szCs w:val="16"/>
            </w:rPr>
          </w:pPr>
        </w:p>
      </w:tc>
      <w:tc>
        <w:tcPr>
          <w:tcW w:w="4859" w:type="dxa"/>
          <w:shd w:val="clear" w:color="auto" w:fill="auto"/>
          <w:vAlign w:val="bottom"/>
        </w:tcPr>
        <w:p w14:paraId="11109051" w14:textId="77777777" w:rsidR="00903C68" w:rsidRPr="00231848" w:rsidRDefault="00903C68" w:rsidP="009E0877">
          <w:pPr>
            <w:pStyle w:val="Pidipagina"/>
            <w:jc w:val="center"/>
            <w:rPr>
              <w:color w:val="3B3D3C"/>
              <w:sz w:val="14"/>
            </w:rPr>
          </w:pPr>
        </w:p>
      </w:tc>
      <w:tc>
        <w:tcPr>
          <w:tcW w:w="4859" w:type="dxa"/>
        </w:tcPr>
        <w:p w14:paraId="437D3E47" w14:textId="77777777" w:rsidR="00903C68" w:rsidRPr="00971C15" w:rsidRDefault="00903C68" w:rsidP="009E0877">
          <w:pPr>
            <w:pStyle w:val="Pidipagina"/>
            <w:jc w:val="right"/>
            <w:rPr>
              <w:color w:val="3B3D3C"/>
              <w:sz w:val="14"/>
            </w:rPr>
          </w:pPr>
        </w:p>
      </w:tc>
    </w:tr>
    <w:tr w:rsidR="00903C68" w:rsidRPr="00DA2931" w14:paraId="6FD0675C" w14:textId="77777777" w:rsidTr="001C136A">
      <w:trPr>
        <w:trHeight w:hRule="exact" w:val="510"/>
      </w:trPr>
      <w:tc>
        <w:tcPr>
          <w:tcW w:w="4859" w:type="dxa"/>
          <w:shd w:val="clear" w:color="auto" w:fill="auto"/>
        </w:tcPr>
        <w:p w14:paraId="27FAB122" w14:textId="49007A97" w:rsidR="00903C68" w:rsidRPr="00231848" w:rsidRDefault="00903C68" w:rsidP="009E0877">
          <w:pPr>
            <w:pStyle w:val="Pidipagina"/>
            <w:jc w:val="left"/>
            <w:rPr>
              <w:rFonts w:cs="Segoe UI Light"/>
              <w:szCs w:val="16"/>
            </w:rPr>
          </w:pPr>
          <w:r w:rsidRPr="00231848">
            <w:rPr>
              <w:rFonts w:cs="Segoe UI Light"/>
              <w:szCs w:val="16"/>
            </w:rPr>
            <w:t xml:space="preserve">Allegato n. </w:t>
          </w:r>
          <w:r>
            <w:rPr>
              <w:rFonts w:cs="Segoe UI Light"/>
              <w:szCs w:val="16"/>
              <w:highlight w:val="yellow"/>
            </w:rPr>
            <w:t>nnn</w:t>
          </w:r>
          <w:r w:rsidRPr="00EE0D4A">
            <w:rPr>
              <w:rFonts w:cs="Segoe UI Light"/>
              <w:szCs w:val="16"/>
              <w:highlight w:val="yellow"/>
            </w:rPr>
            <w:t>T/</w:t>
          </w:r>
          <w:r>
            <w:rPr>
              <w:rFonts w:cs="Segoe UI Light"/>
              <w:szCs w:val="16"/>
              <w:highlight w:val="yellow"/>
            </w:rPr>
            <w:t>nn</w:t>
          </w:r>
          <w:r w:rsidRPr="00EE0D4A">
            <w:rPr>
              <w:rFonts w:cs="Segoe UI Light"/>
              <w:szCs w:val="16"/>
              <w:highlight w:val="yellow"/>
            </w:rPr>
            <w:t>-ALL</w:t>
          </w:r>
        </w:p>
        <w:p w14:paraId="576A3560" w14:textId="77777777" w:rsidR="00903C68" w:rsidRPr="00231848" w:rsidRDefault="00903C68" w:rsidP="009E0877">
          <w:pPr>
            <w:pStyle w:val="Pidipagina"/>
            <w:jc w:val="left"/>
            <w:rPr>
              <w:color w:val="3B3D3C"/>
              <w:sz w:val="14"/>
            </w:rPr>
          </w:pPr>
          <w:r w:rsidRPr="00231848">
            <w:rPr>
              <w:rFonts w:cs="Segoe UI Light"/>
              <w:i/>
              <w:sz w:val="14"/>
              <w:szCs w:val="14"/>
            </w:rPr>
            <w:t>Annex n.</w:t>
          </w:r>
        </w:p>
      </w:tc>
      <w:tc>
        <w:tcPr>
          <w:tcW w:w="4859" w:type="dxa"/>
          <w:shd w:val="clear" w:color="auto" w:fill="auto"/>
        </w:tcPr>
        <w:p w14:paraId="208E7D6B" w14:textId="4A1A5383" w:rsidR="00903C68" w:rsidRPr="00231848" w:rsidRDefault="00903C68" w:rsidP="00254F8C">
          <w:pPr>
            <w:pStyle w:val="Pidipagina"/>
            <w:ind w:left="1416"/>
            <w:jc w:val="left"/>
            <w:rPr>
              <w:rFonts w:cs="Segoe UI Light"/>
              <w:szCs w:val="16"/>
              <w:lang w:val="it-IT"/>
            </w:rPr>
          </w:pPr>
          <w:r w:rsidRPr="00231848">
            <w:rPr>
              <w:rFonts w:cs="Segoe UI Light"/>
              <w:szCs w:val="16"/>
              <w:lang w:val="it-IT"/>
            </w:rPr>
            <w:t>Aggiornato in data</w:t>
          </w:r>
          <w:r>
            <w:rPr>
              <w:rFonts w:cs="Segoe UI Light"/>
              <w:szCs w:val="16"/>
              <w:lang w:val="it-IT"/>
            </w:rPr>
            <w:t xml:space="preserve"> </w:t>
          </w:r>
          <w:r w:rsidRPr="00257E7C">
            <w:rPr>
              <w:rFonts w:cs="Segoe UI Light"/>
              <w:szCs w:val="16"/>
              <w:highlight w:val="yellow"/>
              <w:lang w:val="it-IT"/>
            </w:rPr>
            <w:t>2019-mm-dd</w:t>
          </w:r>
        </w:p>
        <w:p w14:paraId="156E27AC" w14:textId="77777777" w:rsidR="00903C68" w:rsidRPr="006972D2" w:rsidRDefault="00903C68" w:rsidP="00254F8C">
          <w:pPr>
            <w:pStyle w:val="Pidipagina"/>
            <w:ind w:left="1416"/>
            <w:jc w:val="left"/>
            <w:rPr>
              <w:color w:val="3B3D3C"/>
              <w:sz w:val="14"/>
              <w:lang w:val="it-IT"/>
            </w:rPr>
          </w:pPr>
          <w:r w:rsidRPr="00231848">
            <w:rPr>
              <w:rFonts w:cs="Segoe UI Light"/>
              <w:i/>
              <w:sz w:val="14"/>
              <w:szCs w:val="14"/>
              <w:lang w:val="it-IT"/>
            </w:rPr>
            <w:t>Updated on</w:t>
          </w:r>
        </w:p>
      </w:tc>
      <w:tc>
        <w:tcPr>
          <w:tcW w:w="4859" w:type="dxa"/>
        </w:tcPr>
        <w:p w14:paraId="3DF4B4FF" w14:textId="41F7CAB1" w:rsidR="00903C68" w:rsidRPr="00971C15" w:rsidRDefault="00903C68" w:rsidP="009E0877">
          <w:pPr>
            <w:pStyle w:val="Pidipagina"/>
            <w:jc w:val="right"/>
            <w:rPr>
              <w:color w:val="3B3D3C"/>
              <w:sz w:val="14"/>
            </w:rPr>
          </w:pPr>
          <w:r w:rsidRPr="00971C15">
            <w:rPr>
              <w:color w:val="3B3D3C"/>
              <w:sz w:val="14"/>
            </w:rPr>
            <w:t xml:space="preserve">pag. </w:t>
          </w:r>
          <w:r w:rsidRPr="00971C15">
            <w:rPr>
              <w:color w:val="3B3D3C"/>
              <w:sz w:val="14"/>
            </w:rPr>
            <w:fldChar w:fldCharType="begin"/>
          </w:r>
          <w:r w:rsidRPr="00971C15">
            <w:rPr>
              <w:color w:val="3B3D3C"/>
              <w:sz w:val="14"/>
            </w:rPr>
            <w:instrText xml:space="preserve"> PAGE   \* MERGEFORMAT </w:instrText>
          </w:r>
          <w:r w:rsidRPr="00971C15">
            <w:rPr>
              <w:color w:val="3B3D3C"/>
              <w:sz w:val="14"/>
            </w:rPr>
            <w:fldChar w:fldCharType="separate"/>
          </w:r>
          <w:r w:rsidR="00362BC8">
            <w:rPr>
              <w:noProof/>
              <w:color w:val="3B3D3C"/>
              <w:sz w:val="14"/>
            </w:rPr>
            <w:t>4</w:t>
          </w:r>
          <w:r w:rsidRPr="00971C15">
            <w:rPr>
              <w:color w:val="3B3D3C"/>
              <w:sz w:val="14"/>
            </w:rPr>
            <w:fldChar w:fldCharType="end"/>
          </w:r>
          <w:r w:rsidRPr="00971C15">
            <w:rPr>
              <w:color w:val="3B3D3C"/>
              <w:sz w:val="14"/>
            </w:rPr>
            <w:t>/</w:t>
          </w:r>
          <w:r w:rsidRPr="00971C15">
            <w:rPr>
              <w:color w:val="3B3D3C"/>
              <w:sz w:val="14"/>
            </w:rPr>
            <w:fldChar w:fldCharType="begin"/>
          </w:r>
          <w:r w:rsidRPr="00971C15">
            <w:rPr>
              <w:color w:val="3B3D3C"/>
              <w:sz w:val="14"/>
            </w:rPr>
            <w:instrText xml:space="preserve"> NUMPAGES   \* MERGEFORMAT </w:instrText>
          </w:r>
          <w:r w:rsidRPr="00971C15">
            <w:rPr>
              <w:color w:val="3B3D3C"/>
              <w:sz w:val="14"/>
            </w:rPr>
            <w:fldChar w:fldCharType="separate"/>
          </w:r>
          <w:r w:rsidR="00362BC8">
            <w:rPr>
              <w:noProof/>
              <w:color w:val="3B3D3C"/>
              <w:sz w:val="14"/>
            </w:rPr>
            <w:t>6</w:t>
          </w:r>
          <w:r w:rsidRPr="00971C15">
            <w:rPr>
              <w:color w:val="3B3D3C"/>
              <w:sz w:val="14"/>
            </w:rPr>
            <w:fldChar w:fldCharType="end"/>
          </w:r>
        </w:p>
      </w:tc>
    </w:tr>
  </w:tbl>
  <w:p w14:paraId="291A34A0" w14:textId="77777777" w:rsidR="00903C68" w:rsidRPr="00C33B96" w:rsidRDefault="00903C68" w:rsidP="00C33B96">
    <w:pPr>
      <w:pStyle w:val="Pidipagina"/>
      <w:rPr>
        <w:color w:val="3B3D3C"/>
        <w:sz w:val="14"/>
      </w:rPr>
    </w:pPr>
    <w:r>
      <w:rPr>
        <w:noProof/>
        <w:lang w:val="it-IT" w:eastAsia="it-IT"/>
      </w:rPr>
      <w:drawing>
        <wp:anchor distT="0" distB="0" distL="114300" distR="114300" simplePos="0" relativeHeight="251667456" behindDoc="1" locked="0" layoutInCell="1" allowOverlap="1" wp14:anchorId="1F28AB50" wp14:editId="6DAF4F37">
          <wp:simplePos x="0" y="0"/>
          <wp:positionH relativeFrom="page">
            <wp:posOffset>-6985</wp:posOffset>
          </wp:positionH>
          <wp:positionV relativeFrom="page">
            <wp:posOffset>6560820</wp:posOffset>
          </wp:positionV>
          <wp:extent cx="9993630" cy="190500"/>
          <wp:effectExtent l="0" t="0" r="0" b="0"/>
          <wp:wrapNone/>
          <wp:docPr id="5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924"/>
                  <a:stretch>
                    <a:fillRect/>
                  </a:stretch>
                </pic:blipFill>
                <pic:spPr bwMode="auto">
                  <a:xfrm>
                    <a:off x="0" y="0"/>
                    <a:ext cx="999363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6192" behindDoc="1" locked="0" layoutInCell="1" allowOverlap="1" wp14:anchorId="33438651" wp14:editId="797EF17B">
          <wp:simplePos x="0" y="0"/>
          <wp:positionH relativeFrom="margin">
            <wp:posOffset>-900430</wp:posOffset>
          </wp:positionH>
          <wp:positionV relativeFrom="margin">
            <wp:posOffset>8361045</wp:posOffset>
          </wp:positionV>
          <wp:extent cx="6685280" cy="187325"/>
          <wp:effectExtent l="0" t="0" r="0" b="0"/>
          <wp:wrapNone/>
          <wp:docPr id="4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5280" cy="18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tblpXSpec="center" w:tblpY="10320"/>
      <w:tblOverlap w:val="never"/>
      <w:tblW w:w="14577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59"/>
      <w:gridCol w:w="4859"/>
      <w:gridCol w:w="4859"/>
    </w:tblGrid>
    <w:tr w:rsidR="00903C68" w:rsidRPr="00E707D1" w14:paraId="2437215B" w14:textId="77777777" w:rsidTr="001C136A">
      <w:trPr>
        <w:trHeight w:hRule="exact" w:val="283"/>
      </w:trPr>
      <w:tc>
        <w:tcPr>
          <w:tcW w:w="4859" w:type="dxa"/>
          <w:shd w:val="clear" w:color="auto" w:fill="auto"/>
        </w:tcPr>
        <w:p w14:paraId="2137B545" w14:textId="77777777" w:rsidR="00903C68" w:rsidRPr="00E707D1" w:rsidRDefault="00903C68" w:rsidP="00763D67">
          <w:pPr>
            <w:pStyle w:val="Pidipagina"/>
            <w:jc w:val="right"/>
            <w:rPr>
              <w:color w:val="808080"/>
            </w:rPr>
          </w:pPr>
        </w:p>
      </w:tc>
      <w:tc>
        <w:tcPr>
          <w:tcW w:w="4859" w:type="dxa"/>
          <w:shd w:val="clear" w:color="auto" w:fill="auto"/>
        </w:tcPr>
        <w:p w14:paraId="7131D86D" w14:textId="77777777" w:rsidR="00903C68" w:rsidRPr="00E707D1" w:rsidRDefault="00903C68" w:rsidP="00763D67">
          <w:pPr>
            <w:pStyle w:val="Pidipagina"/>
            <w:jc w:val="right"/>
            <w:rPr>
              <w:color w:val="808080"/>
            </w:rPr>
          </w:pPr>
        </w:p>
      </w:tc>
      <w:tc>
        <w:tcPr>
          <w:tcW w:w="4859" w:type="dxa"/>
        </w:tcPr>
        <w:p w14:paraId="2048CEED" w14:textId="77777777" w:rsidR="00903C68" w:rsidRPr="00E707D1" w:rsidRDefault="00903C68" w:rsidP="00763D67">
          <w:pPr>
            <w:pStyle w:val="Pidipagina"/>
            <w:jc w:val="right"/>
            <w:rPr>
              <w:color w:val="808080"/>
            </w:rPr>
          </w:pPr>
        </w:p>
      </w:tc>
    </w:tr>
    <w:tr w:rsidR="00903C68" w:rsidRPr="00DA2931" w14:paraId="717D81FE" w14:textId="77777777" w:rsidTr="001C136A">
      <w:trPr>
        <w:trHeight w:hRule="exact" w:val="57"/>
      </w:trPr>
      <w:tc>
        <w:tcPr>
          <w:tcW w:w="4859" w:type="dxa"/>
          <w:shd w:val="clear" w:color="auto" w:fill="auto"/>
          <w:vAlign w:val="bottom"/>
        </w:tcPr>
        <w:p w14:paraId="72076FEE" w14:textId="77777777" w:rsidR="00903C68" w:rsidRPr="00971C15" w:rsidRDefault="00903C68" w:rsidP="00763D67">
          <w:pPr>
            <w:pStyle w:val="Pidipagina"/>
            <w:jc w:val="center"/>
            <w:rPr>
              <w:color w:val="3B3D3C"/>
              <w:sz w:val="14"/>
            </w:rPr>
          </w:pPr>
        </w:p>
      </w:tc>
      <w:tc>
        <w:tcPr>
          <w:tcW w:w="4859" w:type="dxa"/>
          <w:shd w:val="clear" w:color="auto" w:fill="auto"/>
          <w:vAlign w:val="bottom"/>
        </w:tcPr>
        <w:p w14:paraId="225DEF6E" w14:textId="77777777" w:rsidR="00903C68" w:rsidRPr="00971C15" w:rsidRDefault="00903C68" w:rsidP="00763D67">
          <w:pPr>
            <w:pStyle w:val="Pidipagina"/>
            <w:jc w:val="center"/>
            <w:rPr>
              <w:color w:val="3B3D3C"/>
              <w:sz w:val="14"/>
            </w:rPr>
          </w:pPr>
        </w:p>
      </w:tc>
      <w:tc>
        <w:tcPr>
          <w:tcW w:w="4859" w:type="dxa"/>
        </w:tcPr>
        <w:p w14:paraId="08B70D15" w14:textId="77777777" w:rsidR="00903C68" w:rsidRPr="00971C15" w:rsidRDefault="00903C68" w:rsidP="00763D67">
          <w:pPr>
            <w:pStyle w:val="Pidipagina"/>
            <w:jc w:val="right"/>
            <w:rPr>
              <w:color w:val="3B3D3C"/>
              <w:sz w:val="14"/>
            </w:rPr>
          </w:pPr>
        </w:p>
      </w:tc>
    </w:tr>
    <w:tr w:rsidR="00903C68" w:rsidRPr="00DA2931" w14:paraId="03B5DD2C" w14:textId="77777777" w:rsidTr="001C136A">
      <w:trPr>
        <w:trHeight w:hRule="exact" w:val="283"/>
      </w:trPr>
      <w:tc>
        <w:tcPr>
          <w:tcW w:w="4859" w:type="dxa"/>
          <w:shd w:val="clear" w:color="auto" w:fill="auto"/>
          <w:vAlign w:val="bottom"/>
        </w:tcPr>
        <w:p w14:paraId="76F0E348" w14:textId="77777777" w:rsidR="00903C68" w:rsidRPr="00971C15" w:rsidRDefault="00903C68" w:rsidP="00763D67">
          <w:pPr>
            <w:pStyle w:val="Pidipagina"/>
            <w:jc w:val="center"/>
            <w:rPr>
              <w:color w:val="3B3D3C"/>
              <w:sz w:val="14"/>
            </w:rPr>
          </w:pPr>
        </w:p>
      </w:tc>
      <w:tc>
        <w:tcPr>
          <w:tcW w:w="4859" w:type="dxa"/>
          <w:shd w:val="clear" w:color="auto" w:fill="auto"/>
          <w:vAlign w:val="bottom"/>
        </w:tcPr>
        <w:p w14:paraId="124C44A9" w14:textId="77777777" w:rsidR="00903C68" w:rsidRPr="00971C15" w:rsidRDefault="00903C68" w:rsidP="00763D67">
          <w:pPr>
            <w:pStyle w:val="Pidipagina"/>
            <w:jc w:val="center"/>
            <w:rPr>
              <w:color w:val="3B3D3C"/>
              <w:sz w:val="14"/>
            </w:rPr>
          </w:pPr>
        </w:p>
      </w:tc>
      <w:tc>
        <w:tcPr>
          <w:tcW w:w="4859" w:type="dxa"/>
          <w:vAlign w:val="bottom"/>
        </w:tcPr>
        <w:p w14:paraId="12F2B27B" w14:textId="0CE5888D" w:rsidR="00903C68" w:rsidRPr="00971C15" w:rsidRDefault="00903C68" w:rsidP="00C06BB6">
          <w:pPr>
            <w:pStyle w:val="Pidipagina"/>
            <w:jc w:val="right"/>
            <w:rPr>
              <w:color w:val="3B3D3C"/>
              <w:sz w:val="14"/>
            </w:rPr>
          </w:pPr>
          <w:r w:rsidRPr="00971C15">
            <w:rPr>
              <w:color w:val="3B3D3C"/>
              <w:sz w:val="14"/>
            </w:rPr>
            <w:t xml:space="preserve">pag. </w:t>
          </w:r>
          <w:r w:rsidRPr="00971C15">
            <w:rPr>
              <w:color w:val="3B3D3C"/>
              <w:sz w:val="14"/>
            </w:rPr>
            <w:fldChar w:fldCharType="begin"/>
          </w:r>
          <w:r w:rsidRPr="00971C15">
            <w:rPr>
              <w:color w:val="3B3D3C"/>
              <w:sz w:val="14"/>
            </w:rPr>
            <w:instrText xml:space="preserve"> PAGE   \* MERGEFORMAT </w:instrText>
          </w:r>
          <w:r w:rsidRPr="00971C15">
            <w:rPr>
              <w:color w:val="3B3D3C"/>
              <w:sz w:val="14"/>
            </w:rPr>
            <w:fldChar w:fldCharType="separate"/>
          </w:r>
          <w:r w:rsidR="00362BC8">
            <w:rPr>
              <w:noProof/>
              <w:color w:val="3B3D3C"/>
              <w:sz w:val="14"/>
            </w:rPr>
            <w:t>1</w:t>
          </w:r>
          <w:r w:rsidRPr="00971C15">
            <w:rPr>
              <w:color w:val="3B3D3C"/>
              <w:sz w:val="14"/>
            </w:rPr>
            <w:fldChar w:fldCharType="end"/>
          </w:r>
          <w:r w:rsidRPr="00971C15">
            <w:rPr>
              <w:color w:val="3B3D3C"/>
              <w:sz w:val="14"/>
            </w:rPr>
            <w:t>/</w:t>
          </w:r>
          <w:r w:rsidRPr="00971C15">
            <w:rPr>
              <w:color w:val="3B3D3C"/>
              <w:sz w:val="14"/>
            </w:rPr>
            <w:fldChar w:fldCharType="begin"/>
          </w:r>
          <w:r w:rsidRPr="00971C15">
            <w:rPr>
              <w:color w:val="3B3D3C"/>
              <w:sz w:val="14"/>
            </w:rPr>
            <w:instrText xml:space="preserve"> NUMPAGES   \* MERGEFORMAT </w:instrText>
          </w:r>
          <w:r w:rsidRPr="00971C15">
            <w:rPr>
              <w:color w:val="3B3D3C"/>
              <w:sz w:val="14"/>
            </w:rPr>
            <w:fldChar w:fldCharType="separate"/>
          </w:r>
          <w:r w:rsidR="00362BC8">
            <w:rPr>
              <w:noProof/>
              <w:color w:val="3B3D3C"/>
              <w:sz w:val="14"/>
            </w:rPr>
            <w:t>6</w:t>
          </w:r>
          <w:r w:rsidRPr="00971C15">
            <w:rPr>
              <w:color w:val="3B3D3C"/>
              <w:sz w:val="14"/>
            </w:rPr>
            <w:fldChar w:fldCharType="end"/>
          </w:r>
        </w:p>
      </w:tc>
    </w:tr>
  </w:tbl>
  <w:p w14:paraId="72F29535" w14:textId="77777777" w:rsidR="00903C68" w:rsidRPr="00763D67" w:rsidRDefault="00903C68" w:rsidP="00763D67">
    <w:pPr>
      <w:pStyle w:val="Pidipagina"/>
      <w:jc w:val="left"/>
      <w:rPr>
        <w:color w:val="3B3D3C"/>
        <w:sz w:val="14"/>
      </w:rPr>
    </w:pPr>
    <w:r>
      <w:rPr>
        <w:noProof/>
        <w:lang w:val="it-IT" w:eastAsia="it-IT"/>
      </w:rPr>
      <w:drawing>
        <wp:anchor distT="0" distB="0" distL="114300" distR="114300" simplePos="0" relativeHeight="251658752" behindDoc="1" locked="0" layoutInCell="1" allowOverlap="1" wp14:anchorId="29AC7F14" wp14:editId="1602E94E">
          <wp:simplePos x="0" y="0"/>
          <wp:positionH relativeFrom="page">
            <wp:posOffset>1270</wp:posOffset>
          </wp:positionH>
          <wp:positionV relativeFrom="page">
            <wp:posOffset>6562725</wp:posOffset>
          </wp:positionV>
          <wp:extent cx="9972040" cy="822325"/>
          <wp:effectExtent l="0" t="0" r="0" b="0"/>
          <wp:wrapNone/>
          <wp:docPr id="3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2040" cy="82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7728" behindDoc="1" locked="0" layoutInCell="1" allowOverlap="1" wp14:anchorId="1C9D5099" wp14:editId="08BD254A">
          <wp:simplePos x="0" y="0"/>
          <wp:positionH relativeFrom="page">
            <wp:posOffset>3810</wp:posOffset>
          </wp:positionH>
          <wp:positionV relativeFrom="page">
            <wp:posOffset>9650095</wp:posOffset>
          </wp:positionV>
          <wp:extent cx="6659880" cy="824230"/>
          <wp:effectExtent l="0" t="0" r="0" b="0"/>
          <wp:wrapNone/>
          <wp:docPr id="2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935" distR="114935" simplePos="0" relativeHeight="251655680" behindDoc="1" locked="0" layoutInCell="1" allowOverlap="1" wp14:anchorId="0BE204FB" wp14:editId="78E5B871">
          <wp:simplePos x="0" y="0"/>
          <wp:positionH relativeFrom="column">
            <wp:posOffset>374650</wp:posOffset>
          </wp:positionH>
          <wp:positionV relativeFrom="paragraph">
            <wp:posOffset>4963795</wp:posOffset>
          </wp:positionV>
          <wp:extent cx="6814820" cy="761365"/>
          <wp:effectExtent l="0" t="0" r="0" b="0"/>
          <wp:wrapNone/>
          <wp:docPr id="1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20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1B77F" w14:textId="77777777" w:rsidR="003B2C49" w:rsidRDefault="003B2C49" w:rsidP="00794CB8">
      <w:r>
        <w:separator/>
      </w:r>
    </w:p>
  </w:footnote>
  <w:footnote w:type="continuationSeparator" w:id="0">
    <w:p w14:paraId="25D64EE0" w14:textId="77777777" w:rsidR="003B2C49" w:rsidRDefault="003B2C49" w:rsidP="00794CB8">
      <w:r>
        <w:continuationSeparator/>
      </w:r>
    </w:p>
  </w:footnote>
  <w:footnote w:id="1">
    <w:p w14:paraId="5F5CEDC2" w14:textId="1FC38DBE" w:rsidR="00BA068E" w:rsidRPr="00903C68" w:rsidRDefault="00BA068E" w:rsidP="00A33893">
      <w:pPr>
        <w:pStyle w:val="Testonotaapidipagina"/>
      </w:pPr>
      <w:r w:rsidRPr="00903C68">
        <w:rPr>
          <w:rStyle w:val="Rimandonotaapidipagina"/>
        </w:rPr>
        <w:footnoteRef/>
      </w:r>
      <w:r w:rsidRPr="00903C68">
        <w:t xml:space="preserve"> </w:t>
      </w:r>
      <w:r w:rsidRPr="00903C68">
        <w:rPr>
          <w:rFonts w:cs="Segoe UI Light"/>
          <w:sz w:val="16"/>
          <w:szCs w:val="16"/>
        </w:rPr>
        <w:t>Durometri conformi alle norme ISO 48-4:2018 e ISO 868:2003.</w:t>
      </w:r>
      <w:r>
        <w:rPr>
          <w:rFonts w:cs="Segoe UI Light"/>
          <w:sz w:val="16"/>
          <w:szCs w:val="16"/>
        </w:rPr>
        <w:t xml:space="preserve"> </w:t>
      </w:r>
      <w:r w:rsidRPr="00E96011">
        <w:rPr>
          <w:rFonts w:cs="Segoe UI Light"/>
          <w:sz w:val="16"/>
          <w:szCs w:val="16"/>
          <w:highlight w:val="yellow"/>
        </w:rPr>
        <w:t>(ad esempio)</w:t>
      </w:r>
    </w:p>
  </w:footnote>
  <w:footnote w:id="2">
    <w:p w14:paraId="54921B3F" w14:textId="3BB33353" w:rsidR="00903C68" w:rsidRDefault="00903C68" w:rsidP="007C633E">
      <w:pPr>
        <w:pStyle w:val="Testonotaapidipagina"/>
      </w:pPr>
      <w:r w:rsidRPr="00903C68">
        <w:rPr>
          <w:rStyle w:val="Rimandonotaapidipagina"/>
        </w:rPr>
        <w:footnoteRef/>
      </w:r>
      <w:r w:rsidRPr="00903C68">
        <w:t xml:space="preserve"> </w:t>
      </w:r>
      <w:r w:rsidRPr="00903C68">
        <w:rPr>
          <w:rFonts w:cs="Segoe UI Light"/>
          <w:sz w:val="16"/>
          <w:szCs w:val="16"/>
        </w:rPr>
        <w:t>Durometri conformi alla norma ISO 48-2:2018.</w:t>
      </w:r>
      <w:r w:rsidR="00BA068E">
        <w:rPr>
          <w:rFonts w:cs="Segoe UI Light"/>
          <w:sz w:val="16"/>
          <w:szCs w:val="16"/>
        </w:rPr>
        <w:t xml:space="preserve"> </w:t>
      </w:r>
      <w:r w:rsidR="00E96011" w:rsidRPr="00E96011">
        <w:rPr>
          <w:rFonts w:cs="Segoe UI Light"/>
          <w:sz w:val="16"/>
          <w:szCs w:val="16"/>
          <w:highlight w:val="yellow"/>
        </w:rPr>
        <w:t>(ad esempio)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0A64C" w14:textId="17A5835C" w:rsidR="00903C68" w:rsidRDefault="003B2C49">
    <w:pPr>
      <w:pStyle w:val="Intestazione"/>
    </w:pPr>
    <w:r>
      <w:rPr>
        <w:noProof/>
      </w:rPr>
      <w:pict w14:anchorId="1E6159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5840704" o:spid="_x0000_s2050" type="#_x0000_t136" style="position:absolute;left:0;text-align:left;margin-left:0;margin-top:0;width:494.55pt;height:164.85pt;rotation:315;z-index:-251639808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64E26" w14:textId="5B7BB1E5" w:rsidR="00903C68" w:rsidRDefault="003B2C49">
    <w:pPr>
      <w:pStyle w:val="Intestazione"/>
    </w:pPr>
    <w:r>
      <w:rPr>
        <w:noProof/>
      </w:rPr>
      <w:pict w14:anchorId="2F228C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5840705" o:spid="_x0000_s2051" type="#_x0000_t136" style="position:absolute;left:0;text-align:left;margin-left:0;margin-top:0;width:494.55pt;height:164.85pt;rotation:315;z-index:-251637760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ABE00" w14:textId="2175D93C" w:rsidR="00903C68" w:rsidRDefault="003B2C49">
    <w:pPr>
      <w:pStyle w:val="Intestazione"/>
    </w:pPr>
    <w:r>
      <w:rPr>
        <w:noProof/>
      </w:rPr>
      <w:pict w14:anchorId="226F43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5840703" o:spid="_x0000_s2049" type="#_x0000_t136" style="position:absolute;left:0;text-align:left;margin-left:0;margin-top:0;width:494.55pt;height:164.85pt;rotation:315;z-index:-251641856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75080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4435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A74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F476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E389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F84E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94A3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E7640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085B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607E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BB3976"/>
    <w:multiLevelType w:val="hybridMultilevel"/>
    <w:tmpl w:val="73DC6092"/>
    <w:lvl w:ilvl="0" w:tplc="9E0CD3E6">
      <w:start w:val="1"/>
      <w:numFmt w:val="lowerLetter"/>
      <w:pStyle w:val="Paragrafoelenco"/>
      <w:lvlText w:val="%1)"/>
      <w:lvlJc w:val="left"/>
      <w:pPr>
        <w:ind w:left="717" w:hanging="360"/>
      </w:pPr>
      <w:rPr>
        <w:rFonts w:hint="default"/>
        <w:b w:val="0"/>
      </w:rPr>
    </w:lvl>
    <w:lvl w:ilvl="1" w:tplc="04100019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4B2A3C8F"/>
    <w:multiLevelType w:val="hybridMultilevel"/>
    <w:tmpl w:val="415E1B3A"/>
    <w:lvl w:ilvl="0" w:tplc="D6C031C0">
      <w:start w:val="4"/>
      <w:numFmt w:val="bullet"/>
      <w:pStyle w:val="PuntL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57067"/>
    <w:multiLevelType w:val="hybridMultilevel"/>
    <w:tmpl w:val="D7E63814"/>
    <w:lvl w:ilvl="0" w:tplc="A21E0228">
      <w:numFmt w:val="bullet"/>
      <w:pStyle w:val="PuntL1"/>
      <w:lvlText w:val="-"/>
      <w:lvlJc w:val="left"/>
      <w:pPr>
        <w:ind w:left="644" w:hanging="360"/>
      </w:pPr>
      <w:rPr>
        <w:rFonts w:ascii="Verdana" w:eastAsia="Calibri" w:hAnsi="Verdana" w:cs="Segoe U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EB46553"/>
    <w:multiLevelType w:val="hybridMultilevel"/>
    <w:tmpl w:val="FAD0AC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87546F"/>
    <w:multiLevelType w:val="hybridMultilevel"/>
    <w:tmpl w:val="CEA2C48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iego Orgiazzi">
    <w15:presenceInfo w15:providerId="AD" w15:userId="S-1-5-21-690048076-3765188944-1318464363-51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854"/>
    <w:rsid w:val="00000DF2"/>
    <w:rsid w:val="0000213A"/>
    <w:rsid w:val="00006122"/>
    <w:rsid w:val="00006771"/>
    <w:rsid w:val="000071A4"/>
    <w:rsid w:val="00007F5A"/>
    <w:rsid w:val="0001244E"/>
    <w:rsid w:val="00012DD1"/>
    <w:rsid w:val="00012F8E"/>
    <w:rsid w:val="000159DD"/>
    <w:rsid w:val="00016DF8"/>
    <w:rsid w:val="00021DE3"/>
    <w:rsid w:val="00022B6B"/>
    <w:rsid w:val="00025CB7"/>
    <w:rsid w:val="00025D97"/>
    <w:rsid w:val="0002619A"/>
    <w:rsid w:val="00027793"/>
    <w:rsid w:val="00030B7F"/>
    <w:rsid w:val="0003467C"/>
    <w:rsid w:val="00041534"/>
    <w:rsid w:val="00050AEA"/>
    <w:rsid w:val="000510CD"/>
    <w:rsid w:val="000537CC"/>
    <w:rsid w:val="0005388B"/>
    <w:rsid w:val="00055320"/>
    <w:rsid w:val="00064341"/>
    <w:rsid w:val="00064F3A"/>
    <w:rsid w:val="00066C1D"/>
    <w:rsid w:val="00067312"/>
    <w:rsid w:val="000714F6"/>
    <w:rsid w:val="0007317B"/>
    <w:rsid w:val="00073CA1"/>
    <w:rsid w:val="0008118C"/>
    <w:rsid w:val="00084BDC"/>
    <w:rsid w:val="00092C66"/>
    <w:rsid w:val="000952E8"/>
    <w:rsid w:val="000A00A6"/>
    <w:rsid w:val="000A10C0"/>
    <w:rsid w:val="000A621F"/>
    <w:rsid w:val="000B2BFA"/>
    <w:rsid w:val="000B45E1"/>
    <w:rsid w:val="000B6116"/>
    <w:rsid w:val="000C338D"/>
    <w:rsid w:val="000C4F50"/>
    <w:rsid w:val="000C63B5"/>
    <w:rsid w:val="000C7B16"/>
    <w:rsid w:val="000E1B9C"/>
    <w:rsid w:val="000E357E"/>
    <w:rsid w:val="000E7616"/>
    <w:rsid w:val="000F03AF"/>
    <w:rsid w:val="000F216F"/>
    <w:rsid w:val="000F2CC1"/>
    <w:rsid w:val="0011102E"/>
    <w:rsid w:val="001115FA"/>
    <w:rsid w:val="00121ACF"/>
    <w:rsid w:val="00121B24"/>
    <w:rsid w:val="00125F56"/>
    <w:rsid w:val="0012757E"/>
    <w:rsid w:val="00127C96"/>
    <w:rsid w:val="00140911"/>
    <w:rsid w:val="00142D9F"/>
    <w:rsid w:val="00144099"/>
    <w:rsid w:val="00153509"/>
    <w:rsid w:val="00153ED0"/>
    <w:rsid w:val="00155E9D"/>
    <w:rsid w:val="00162534"/>
    <w:rsid w:val="0016319B"/>
    <w:rsid w:val="0016744F"/>
    <w:rsid w:val="00172A3C"/>
    <w:rsid w:val="00175341"/>
    <w:rsid w:val="00177716"/>
    <w:rsid w:val="00177D51"/>
    <w:rsid w:val="001970B8"/>
    <w:rsid w:val="001A08FC"/>
    <w:rsid w:val="001A1A54"/>
    <w:rsid w:val="001B0D44"/>
    <w:rsid w:val="001B3380"/>
    <w:rsid w:val="001B5986"/>
    <w:rsid w:val="001B71EE"/>
    <w:rsid w:val="001B781F"/>
    <w:rsid w:val="001C136A"/>
    <w:rsid w:val="001C16C7"/>
    <w:rsid w:val="001C487D"/>
    <w:rsid w:val="001C49E1"/>
    <w:rsid w:val="001C5CC9"/>
    <w:rsid w:val="001D76D3"/>
    <w:rsid w:val="001E0B6E"/>
    <w:rsid w:val="001F0CE6"/>
    <w:rsid w:val="001F6B1C"/>
    <w:rsid w:val="0020141B"/>
    <w:rsid w:val="002026F4"/>
    <w:rsid w:val="00207521"/>
    <w:rsid w:val="00207EA6"/>
    <w:rsid w:val="002143C6"/>
    <w:rsid w:val="002164B2"/>
    <w:rsid w:val="002171C2"/>
    <w:rsid w:val="00217A6B"/>
    <w:rsid w:val="00222E3A"/>
    <w:rsid w:val="002240CD"/>
    <w:rsid w:val="00224703"/>
    <w:rsid w:val="00226850"/>
    <w:rsid w:val="00230012"/>
    <w:rsid w:val="00231848"/>
    <w:rsid w:val="002343FE"/>
    <w:rsid w:val="00234B0D"/>
    <w:rsid w:val="0023611D"/>
    <w:rsid w:val="00237227"/>
    <w:rsid w:val="00241CE2"/>
    <w:rsid w:val="0024223A"/>
    <w:rsid w:val="00243CA5"/>
    <w:rsid w:val="00252FFD"/>
    <w:rsid w:val="00254F8C"/>
    <w:rsid w:val="00256535"/>
    <w:rsid w:val="00257E7C"/>
    <w:rsid w:val="00261D48"/>
    <w:rsid w:val="00270896"/>
    <w:rsid w:val="00276573"/>
    <w:rsid w:val="0027662C"/>
    <w:rsid w:val="002823D9"/>
    <w:rsid w:val="00282457"/>
    <w:rsid w:val="0029674F"/>
    <w:rsid w:val="002A1A52"/>
    <w:rsid w:val="002A493C"/>
    <w:rsid w:val="002A55F8"/>
    <w:rsid w:val="002B2509"/>
    <w:rsid w:val="002B3757"/>
    <w:rsid w:val="002B44B3"/>
    <w:rsid w:val="002B4CD3"/>
    <w:rsid w:val="002C070E"/>
    <w:rsid w:val="002C4855"/>
    <w:rsid w:val="002C73BD"/>
    <w:rsid w:val="002D2C06"/>
    <w:rsid w:val="002D4CA3"/>
    <w:rsid w:val="002E2A1B"/>
    <w:rsid w:val="002F2536"/>
    <w:rsid w:val="0030281B"/>
    <w:rsid w:val="003071F2"/>
    <w:rsid w:val="00310DEF"/>
    <w:rsid w:val="00312475"/>
    <w:rsid w:val="0031365D"/>
    <w:rsid w:val="0031552F"/>
    <w:rsid w:val="00336478"/>
    <w:rsid w:val="003405F3"/>
    <w:rsid w:val="00344405"/>
    <w:rsid w:val="00351A1D"/>
    <w:rsid w:val="0035420F"/>
    <w:rsid w:val="00362BC8"/>
    <w:rsid w:val="003652D7"/>
    <w:rsid w:val="00365972"/>
    <w:rsid w:val="0036636A"/>
    <w:rsid w:val="00366621"/>
    <w:rsid w:val="0038110C"/>
    <w:rsid w:val="003869DD"/>
    <w:rsid w:val="00386C30"/>
    <w:rsid w:val="003945E5"/>
    <w:rsid w:val="003949CB"/>
    <w:rsid w:val="003A1B7D"/>
    <w:rsid w:val="003A2B6D"/>
    <w:rsid w:val="003A4FA2"/>
    <w:rsid w:val="003A7172"/>
    <w:rsid w:val="003B147B"/>
    <w:rsid w:val="003B2C49"/>
    <w:rsid w:val="003B3133"/>
    <w:rsid w:val="003B52B0"/>
    <w:rsid w:val="003C056D"/>
    <w:rsid w:val="003C0D95"/>
    <w:rsid w:val="003C2C43"/>
    <w:rsid w:val="003C3B06"/>
    <w:rsid w:val="003C43B1"/>
    <w:rsid w:val="003D21CE"/>
    <w:rsid w:val="003D2871"/>
    <w:rsid w:val="003D3D4D"/>
    <w:rsid w:val="003D46D9"/>
    <w:rsid w:val="003D6EAE"/>
    <w:rsid w:val="003E036A"/>
    <w:rsid w:val="003E379D"/>
    <w:rsid w:val="003E3B4F"/>
    <w:rsid w:val="003F460C"/>
    <w:rsid w:val="003F670A"/>
    <w:rsid w:val="00403F07"/>
    <w:rsid w:val="00404E75"/>
    <w:rsid w:val="00415E48"/>
    <w:rsid w:val="0041618A"/>
    <w:rsid w:val="004215C8"/>
    <w:rsid w:val="004333A8"/>
    <w:rsid w:val="004428A3"/>
    <w:rsid w:val="004454CB"/>
    <w:rsid w:val="0045089D"/>
    <w:rsid w:val="004508E6"/>
    <w:rsid w:val="00450EE7"/>
    <w:rsid w:val="00453357"/>
    <w:rsid w:val="004574A3"/>
    <w:rsid w:val="0046031E"/>
    <w:rsid w:val="00461EC9"/>
    <w:rsid w:val="004649E8"/>
    <w:rsid w:val="0046591A"/>
    <w:rsid w:val="00477F82"/>
    <w:rsid w:val="00477FBD"/>
    <w:rsid w:val="00480553"/>
    <w:rsid w:val="00480E48"/>
    <w:rsid w:val="00482FC2"/>
    <w:rsid w:val="00484D20"/>
    <w:rsid w:val="0049124B"/>
    <w:rsid w:val="00495E49"/>
    <w:rsid w:val="004A2F15"/>
    <w:rsid w:val="004B4F7C"/>
    <w:rsid w:val="004B69FD"/>
    <w:rsid w:val="004C2811"/>
    <w:rsid w:val="004D24F9"/>
    <w:rsid w:val="004D7672"/>
    <w:rsid w:val="004E1BC7"/>
    <w:rsid w:val="004E5FBE"/>
    <w:rsid w:val="004E6262"/>
    <w:rsid w:val="004F0B55"/>
    <w:rsid w:val="004F1A91"/>
    <w:rsid w:val="004F2553"/>
    <w:rsid w:val="004F447A"/>
    <w:rsid w:val="004F4C94"/>
    <w:rsid w:val="004F7CCF"/>
    <w:rsid w:val="00501EB6"/>
    <w:rsid w:val="005049EB"/>
    <w:rsid w:val="00505A8D"/>
    <w:rsid w:val="00506BC8"/>
    <w:rsid w:val="00510118"/>
    <w:rsid w:val="005246BF"/>
    <w:rsid w:val="00527BF4"/>
    <w:rsid w:val="00532DD2"/>
    <w:rsid w:val="00536119"/>
    <w:rsid w:val="00540C0C"/>
    <w:rsid w:val="00552C1E"/>
    <w:rsid w:val="00553445"/>
    <w:rsid w:val="005548D4"/>
    <w:rsid w:val="0055537E"/>
    <w:rsid w:val="00565029"/>
    <w:rsid w:val="00570E37"/>
    <w:rsid w:val="00571980"/>
    <w:rsid w:val="00571C89"/>
    <w:rsid w:val="0057672E"/>
    <w:rsid w:val="0057677E"/>
    <w:rsid w:val="00591349"/>
    <w:rsid w:val="0059666C"/>
    <w:rsid w:val="00597947"/>
    <w:rsid w:val="005A05FD"/>
    <w:rsid w:val="005A1938"/>
    <w:rsid w:val="005A1BD8"/>
    <w:rsid w:val="005A37D9"/>
    <w:rsid w:val="005B190F"/>
    <w:rsid w:val="005B612A"/>
    <w:rsid w:val="005D5FF0"/>
    <w:rsid w:val="005D75A2"/>
    <w:rsid w:val="005D7C4F"/>
    <w:rsid w:val="005E08C6"/>
    <w:rsid w:val="005F2A75"/>
    <w:rsid w:val="005F45BD"/>
    <w:rsid w:val="00602538"/>
    <w:rsid w:val="00603810"/>
    <w:rsid w:val="00606A0B"/>
    <w:rsid w:val="006159AC"/>
    <w:rsid w:val="006160D0"/>
    <w:rsid w:val="006168FC"/>
    <w:rsid w:val="0062337B"/>
    <w:rsid w:val="006236B7"/>
    <w:rsid w:val="00623E0F"/>
    <w:rsid w:val="0062600B"/>
    <w:rsid w:val="00627ACD"/>
    <w:rsid w:val="0063250B"/>
    <w:rsid w:val="006353A4"/>
    <w:rsid w:val="00637845"/>
    <w:rsid w:val="00640530"/>
    <w:rsid w:val="00642DD0"/>
    <w:rsid w:val="00643C5A"/>
    <w:rsid w:val="00653C63"/>
    <w:rsid w:val="00655E9A"/>
    <w:rsid w:val="00662861"/>
    <w:rsid w:val="00666235"/>
    <w:rsid w:val="00672CE4"/>
    <w:rsid w:val="00676D25"/>
    <w:rsid w:val="00677385"/>
    <w:rsid w:val="0068291A"/>
    <w:rsid w:val="00692F81"/>
    <w:rsid w:val="00694424"/>
    <w:rsid w:val="0069565B"/>
    <w:rsid w:val="006972D2"/>
    <w:rsid w:val="006A2001"/>
    <w:rsid w:val="006A3487"/>
    <w:rsid w:val="006A473B"/>
    <w:rsid w:val="006A4973"/>
    <w:rsid w:val="006A49FB"/>
    <w:rsid w:val="006A51E7"/>
    <w:rsid w:val="006B1AB1"/>
    <w:rsid w:val="006B538E"/>
    <w:rsid w:val="006B5888"/>
    <w:rsid w:val="006C30FA"/>
    <w:rsid w:val="006C39F1"/>
    <w:rsid w:val="006C786E"/>
    <w:rsid w:val="006D12FE"/>
    <w:rsid w:val="006D207F"/>
    <w:rsid w:val="006D28F1"/>
    <w:rsid w:val="006D2FFC"/>
    <w:rsid w:val="006E2A4D"/>
    <w:rsid w:val="007028F3"/>
    <w:rsid w:val="007033FB"/>
    <w:rsid w:val="007046A0"/>
    <w:rsid w:val="00711A32"/>
    <w:rsid w:val="00712192"/>
    <w:rsid w:val="00716814"/>
    <w:rsid w:val="00720A45"/>
    <w:rsid w:val="007243F1"/>
    <w:rsid w:val="007316C4"/>
    <w:rsid w:val="00743006"/>
    <w:rsid w:val="00743BEC"/>
    <w:rsid w:val="007461B6"/>
    <w:rsid w:val="0074788D"/>
    <w:rsid w:val="00753A1B"/>
    <w:rsid w:val="00753E0E"/>
    <w:rsid w:val="00757791"/>
    <w:rsid w:val="007619BD"/>
    <w:rsid w:val="00762324"/>
    <w:rsid w:val="00763D67"/>
    <w:rsid w:val="00765E5F"/>
    <w:rsid w:val="00767EEA"/>
    <w:rsid w:val="00770704"/>
    <w:rsid w:val="0077190A"/>
    <w:rsid w:val="00780364"/>
    <w:rsid w:val="007827A0"/>
    <w:rsid w:val="00782863"/>
    <w:rsid w:val="007840FB"/>
    <w:rsid w:val="007847B0"/>
    <w:rsid w:val="00785EC5"/>
    <w:rsid w:val="00794CB8"/>
    <w:rsid w:val="00796DC9"/>
    <w:rsid w:val="007A0A51"/>
    <w:rsid w:val="007A6756"/>
    <w:rsid w:val="007B004C"/>
    <w:rsid w:val="007B2FBB"/>
    <w:rsid w:val="007B3DCC"/>
    <w:rsid w:val="007C28EF"/>
    <w:rsid w:val="007C633E"/>
    <w:rsid w:val="007D0A76"/>
    <w:rsid w:val="007E2BF8"/>
    <w:rsid w:val="007E558F"/>
    <w:rsid w:val="007E697C"/>
    <w:rsid w:val="007E7FDD"/>
    <w:rsid w:val="007F0633"/>
    <w:rsid w:val="007F3384"/>
    <w:rsid w:val="007F362D"/>
    <w:rsid w:val="007F5110"/>
    <w:rsid w:val="007F63FA"/>
    <w:rsid w:val="0080408A"/>
    <w:rsid w:val="00811218"/>
    <w:rsid w:val="00820D79"/>
    <w:rsid w:val="00822580"/>
    <w:rsid w:val="00823487"/>
    <w:rsid w:val="00835C12"/>
    <w:rsid w:val="00836BC1"/>
    <w:rsid w:val="008521AF"/>
    <w:rsid w:val="0085426A"/>
    <w:rsid w:val="008557B9"/>
    <w:rsid w:val="00855A61"/>
    <w:rsid w:val="0086274F"/>
    <w:rsid w:val="00866469"/>
    <w:rsid w:val="008741D0"/>
    <w:rsid w:val="00877468"/>
    <w:rsid w:val="00882188"/>
    <w:rsid w:val="0089082A"/>
    <w:rsid w:val="008A4C46"/>
    <w:rsid w:val="008A7122"/>
    <w:rsid w:val="008B0BEA"/>
    <w:rsid w:val="008B5001"/>
    <w:rsid w:val="008B7144"/>
    <w:rsid w:val="008C2339"/>
    <w:rsid w:val="008D1440"/>
    <w:rsid w:val="008E04AB"/>
    <w:rsid w:val="008E2F63"/>
    <w:rsid w:val="008E58FA"/>
    <w:rsid w:val="008F5256"/>
    <w:rsid w:val="00903C68"/>
    <w:rsid w:val="00910A67"/>
    <w:rsid w:val="0091463B"/>
    <w:rsid w:val="00916AA5"/>
    <w:rsid w:val="009361BF"/>
    <w:rsid w:val="009375C2"/>
    <w:rsid w:val="0093766A"/>
    <w:rsid w:val="00947440"/>
    <w:rsid w:val="00947D75"/>
    <w:rsid w:val="00950307"/>
    <w:rsid w:val="009519D1"/>
    <w:rsid w:val="00952A20"/>
    <w:rsid w:val="00954E1D"/>
    <w:rsid w:val="00960C11"/>
    <w:rsid w:val="00963EE8"/>
    <w:rsid w:val="0096749D"/>
    <w:rsid w:val="00971C15"/>
    <w:rsid w:val="009741B6"/>
    <w:rsid w:val="00975288"/>
    <w:rsid w:val="00975C4A"/>
    <w:rsid w:val="00984599"/>
    <w:rsid w:val="00990052"/>
    <w:rsid w:val="009911C6"/>
    <w:rsid w:val="00992068"/>
    <w:rsid w:val="00994520"/>
    <w:rsid w:val="00995557"/>
    <w:rsid w:val="009A3A41"/>
    <w:rsid w:val="009A78FF"/>
    <w:rsid w:val="009B133D"/>
    <w:rsid w:val="009B1676"/>
    <w:rsid w:val="009B3FB4"/>
    <w:rsid w:val="009B5D5F"/>
    <w:rsid w:val="009B6488"/>
    <w:rsid w:val="009C40FC"/>
    <w:rsid w:val="009C4D5D"/>
    <w:rsid w:val="009D00C0"/>
    <w:rsid w:val="009D3878"/>
    <w:rsid w:val="009D5E62"/>
    <w:rsid w:val="009D70B0"/>
    <w:rsid w:val="009E0877"/>
    <w:rsid w:val="009E7952"/>
    <w:rsid w:val="009F095D"/>
    <w:rsid w:val="009F22E6"/>
    <w:rsid w:val="009F7854"/>
    <w:rsid w:val="00A00B64"/>
    <w:rsid w:val="00A02DCE"/>
    <w:rsid w:val="00A0345F"/>
    <w:rsid w:val="00A138DA"/>
    <w:rsid w:val="00A1434C"/>
    <w:rsid w:val="00A2316A"/>
    <w:rsid w:val="00A25880"/>
    <w:rsid w:val="00A27F83"/>
    <w:rsid w:val="00A33893"/>
    <w:rsid w:val="00A3402F"/>
    <w:rsid w:val="00A35E10"/>
    <w:rsid w:val="00A37C92"/>
    <w:rsid w:val="00A414CB"/>
    <w:rsid w:val="00A452E9"/>
    <w:rsid w:val="00A50E7B"/>
    <w:rsid w:val="00A53CFA"/>
    <w:rsid w:val="00A56CBB"/>
    <w:rsid w:val="00A57A89"/>
    <w:rsid w:val="00A650F3"/>
    <w:rsid w:val="00A66220"/>
    <w:rsid w:val="00A66925"/>
    <w:rsid w:val="00A66AF4"/>
    <w:rsid w:val="00A670B7"/>
    <w:rsid w:val="00A71156"/>
    <w:rsid w:val="00A71F6B"/>
    <w:rsid w:val="00A75863"/>
    <w:rsid w:val="00A8616C"/>
    <w:rsid w:val="00A925C2"/>
    <w:rsid w:val="00A9531C"/>
    <w:rsid w:val="00A97468"/>
    <w:rsid w:val="00AA2ABA"/>
    <w:rsid w:val="00AA7AD2"/>
    <w:rsid w:val="00AB0652"/>
    <w:rsid w:val="00AB2893"/>
    <w:rsid w:val="00AB2E48"/>
    <w:rsid w:val="00AB401B"/>
    <w:rsid w:val="00AB617F"/>
    <w:rsid w:val="00AB77E0"/>
    <w:rsid w:val="00AC5768"/>
    <w:rsid w:val="00AC5E23"/>
    <w:rsid w:val="00AD2F92"/>
    <w:rsid w:val="00AD7FD6"/>
    <w:rsid w:val="00AE0781"/>
    <w:rsid w:val="00AF51C7"/>
    <w:rsid w:val="00AF703A"/>
    <w:rsid w:val="00B0390B"/>
    <w:rsid w:val="00B06C4F"/>
    <w:rsid w:val="00B10563"/>
    <w:rsid w:val="00B12A7D"/>
    <w:rsid w:val="00B135A1"/>
    <w:rsid w:val="00B143DF"/>
    <w:rsid w:val="00B15790"/>
    <w:rsid w:val="00B161E5"/>
    <w:rsid w:val="00B24E3B"/>
    <w:rsid w:val="00B26BC9"/>
    <w:rsid w:val="00B309B2"/>
    <w:rsid w:val="00B31400"/>
    <w:rsid w:val="00B33FED"/>
    <w:rsid w:val="00B35282"/>
    <w:rsid w:val="00B403F5"/>
    <w:rsid w:val="00B4070A"/>
    <w:rsid w:val="00B41D7E"/>
    <w:rsid w:val="00B4320D"/>
    <w:rsid w:val="00B43842"/>
    <w:rsid w:val="00B45343"/>
    <w:rsid w:val="00B4565F"/>
    <w:rsid w:val="00B45E72"/>
    <w:rsid w:val="00B46DD1"/>
    <w:rsid w:val="00B46F44"/>
    <w:rsid w:val="00B72B81"/>
    <w:rsid w:val="00B7385E"/>
    <w:rsid w:val="00B73DFF"/>
    <w:rsid w:val="00B81C4F"/>
    <w:rsid w:val="00B8452A"/>
    <w:rsid w:val="00B84D2E"/>
    <w:rsid w:val="00B852E8"/>
    <w:rsid w:val="00BA068E"/>
    <w:rsid w:val="00BA13AE"/>
    <w:rsid w:val="00BA1FBF"/>
    <w:rsid w:val="00BA3E83"/>
    <w:rsid w:val="00BA6FBD"/>
    <w:rsid w:val="00BA73B9"/>
    <w:rsid w:val="00BA7583"/>
    <w:rsid w:val="00BA7C15"/>
    <w:rsid w:val="00BB2241"/>
    <w:rsid w:val="00BB782D"/>
    <w:rsid w:val="00BC0CD2"/>
    <w:rsid w:val="00BD19ED"/>
    <w:rsid w:val="00BD488B"/>
    <w:rsid w:val="00BD5E4D"/>
    <w:rsid w:val="00BD705A"/>
    <w:rsid w:val="00BD709C"/>
    <w:rsid w:val="00BE6CF0"/>
    <w:rsid w:val="00BE72F6"/>
    <w:rsid w:val="00BF186F"/>
    <w:rsid w:val="00BF1DA4"/>
    <w:rsid w:val="00BF2E9A"/>
    <w:rsid w:val="00BF56D7"/>
    <w:rsid w:val="00C000ED"/>
    <w:rsid w:val="00C0023E"/>
    <w:rsid w:val="00C005C1"/>
    <w:rsid w:val="00C0148D"/>
    <w:rsid w:val="00C019A5"/>
    <w:rsid w:val="00C021C4"/>
    <w:rsid w:val="00C029C9"/>
    <w:rsid w:val="00C03F79"/>
    <w:rsid w:val="00C061BA"/>
    <w:rsid w:val="00C06BB6"/>
    <w:rsid w:val="00C13E83"/>
    <w:rsid w:val="00C1512B"/>
    <w:rsid w:val="00C2459B"/>
    <w:rsid w:val="00C31115"/>
    <w:rsid w:val="00C3128C"/>
    <w:rsid w:val="00C31A0D"/>
    <w:rsid w:val="00C3320C"/>
    <w:rsid w:val="00C33B96"/>
    <w:rsid w:val="00C45AC9"/>
    <w:rsid w:val="00C50293"/>
    <w:rsid w:val="00C62551"/>
    <w:rsid w:val="00C6526D"/>
    <w:rsid w:val="00C67B4A"/>
    <w:rsid w:val="00C73DB8"/>
    <w:rsid w:val="00C763BD"/>
    <w:rsid w:val="00C80534"/>
    <w:rsid w:val="00C80B97"/>
    <w:rsid w:val="00C817B7"/>
    <w:rsid w:val="00C8558F"/>
    <w:rsid w:val="00C9223F"/>
    <w:rsid w:val="00C9292C"/>
    <w:rsid w:val="00C932E5"/>
    <w:rsid w:val="00C93DB0"/>
    <w:rsid w:val="00C96B0A"/>
    <w:rsid w:val="00CA151B"/>
    <w:rsid w:val="00CA382E"/>
    <w:rsid w:val="00CA7145"/>
    <w:rsid w:val="00CA7A34"/>
    <w:rsid w:val="00CB185F"/>
    <w:rsid w:val="00CB344E"/>
    <w:rsid w:val="00CB56D1"/>
    <w:rsid w:val="00CB5729"/>
    <w:rsid w:val="00CD0621"/>
    <w:rsid w:val="00CD5C2D"/>
    <w:rsid w:val="00CD76D6"/>
    <w:rsid w:val="00CF0A88"/>
    <w:rsid w:val="00CF0DDD"/>
    <w:rsid w:val="00CF2753"/>
    <w:rsid w:val="00CF3C00"/>
    <w:rsid w:val="00D23044"/>
    <w:rsid w:val="00D2323E"/>
    <w:rsid w:val="00D27112"/>
    <w:rsid w:val="00D30133"/>
    <w:rsid w:val="00D33C3F"/>
    <w:rsid w:val="00D3503C"/>
    <w:rsid w:val="00D351F3"/>
    <w:rsid w:val="00D36A79"/>
    <w:rsid w:val="00D42BA4"/>
    <w:rsid w:val="00D46EE6"/>
    <w:rsid w:val="00D46F1B"/>
    <w:rsid w:val="00D51B3D"/>
    <w:rsid w:val="00D55167"/>
    <w:rsid w:val="00D57BE9"/>
    <w:rsid w:val="00D609D0"/>
    <w:rsid w:val="00D60EF5"/>
    <w:rsid w:val="00D66382"/>
    <w:rsid w:val="00D6793A"/>
    <w:rsid w:val="00D7006F"/>
    <w:rsid w:val="00D7108F"/>
    <w:rsid w:val="00D72949"/>
    <w:rsid w:val="00D76931"/>
    <w:rsid w:val="00D77F97"/>
    <w:rsid w:val="00D829AC"/>
    <w:rsid w:val="00D83E99"/>
    <w:rsid w:val="00D8485C"/>
    <w:rsid w:val="00D854B1"/>
    <w:rsid w:val="00D86591"/>
    <w:rsid w:val="00D921DD"/>
    <w:rsid w:val="00D92948"/>
    <w:rsid w:val="00DA55BD"/>
    <w:rsid w:val="00DB73BD"/>
    <w:rsid w:val="00DB7D26"/>
    <w:rsid w:val="00DC2976"/>
    <w:rsid w:val="00DC45AF"/>
    <w:rsid w:val="00DC7BF1"/>
    <w:rsid w:val="00DD01E7"/>
    <w:rsid w:val="00DD0437"/>
    <w:rsid w:val="00DD6122"/>
    <w:rsid w:val="00DD6751"/>
    <w:rsid w:val="00DD7E10"/>
    <w:rsid w:val="00DE19A1"/>
    <w:rsid w:val="00DE4370"/>
    <w:rsid w:val="00DF0C6A"/>
    <w:rsid w:val="00DF2DF4"/>
    <w:rsid w:val="00DF634B"/>
    <w:rsid w:val="00DF70A1"/>
    <w:rsid w:val="00E00D04"/>
    <w:rsid w:val="00E04556"/>
    <w:rsid w:val="00E1088C"/>
    <w:rsid w:val="00E112BA"/>
    <w:rsid w:val="00E12CC2"/>
    <w:rsid w:val="00E202D7"/>
    <w:rsid w:val="00E242A0"/>
    <w:rsid w:val="00E25063"/>
    <w:rsid w:val="00E277E0"/>
    <w:rsid w:val="00E27FE4"/>
    <w:rsid w:val="00E30E8A"/>
    <w:rsid w:val="00E3213D"/>
    <w:rsid w:val="00E32DF2"/>
    <w:rsid w:val="00E33372"/>
    <w:rsid w:val="00E34F04"/>
    <w:rsid w:val="00E35C67"/>
    <w:rsid w:val="00E363EB"/>
    <w:rsid w:val="00E36EB5"/>
    <w:rsid w:val="00E43541"/>
    <w:rsid w:val="00E4538A"/>
    <w:rsid w:val="00E53EF6"/>
    <w:rsid w:val="00E61C27"/>
    <w:rsid w:val="00E70B10"/>
    <w:rsid w:val="00E70ED8"/>
    <w:rsid w:val="00E73674"/>
    <w:rsid w:val="00E80001"/>
    <w:rsid w:val="00E8285A"/>
    <w:rsid w:val="00E875D9"/>
    <w:rsid w:val="00E90B3E"/>
    <w:rsid w:val="00E937B4"/>
    <w:rsid w:val="00E96011"/>
    <w:rsid w:val="00EA4BD6"/>
    <w:rsid w:val="00EA4C4A"/>
    <w:rsid w:val="00EB11C6"/>
    <w:rsid w:val="00EB171B"/>
    <w:rsid w:val="00EB572F"/>
    <w:rsid w:val="00EB6C10"/>
    <w:rsid w:val="00EC02B8"/>
    <w:rsid w:val="00EC2C3D"/>
    <w:rsid w:val="00EC32B5"/>
    <w:rsid w:val="00EC42DA"/>
    <w:rsid w:val="00ED1A58"/>
    <w:rsid w:val="00ED1DCE"/>
    <w:rsid w:val="00ED3BA4"/>
    <w:rsid w:val="00ED4EA7"/>
    <w:rsid w:val="00EE0D4A"/>
    <w:rsid w:val="00EE2ADE"/>
    <w:rsid w:val="00EF6049"/>
    <w:rsid w:val="00EF61E1"/>
    <w:rsid w:val="00F01FD3"/>
    <w:rsid w:val="00F02F50"/>
    <w:rsid w:val="00F04068"/>
    <w:rsid w:val="00F14EB4"/>
    <w:rsid w:val="00F16841"/>
    <w:rsid w:val="00F179FC"/>
    <w:rsid w:val="00F24485"/>
    <w:rsid w:val="00F24850"/>
    <w:rsid w:val="00F31D9B"/>
    <w:rsid w:val="00F34C33"/>
    <w:rsid w:val="00F35856"/>
    <w:rsid w:val="00F369FD"/>
    <w:rsid w:val="00F4147B"/>
    <w:rsid w:val="00F43110"/>
    <w:rsid w:val="00F4638C"/>
    <w:rsid w:val="00F52A94"/>
    <w:rsid w:val="00F535F3"/>
    <w:rsid w:val="00F537D8"/>
    <w:rsid w:val="00F538A9"/>
    <w:rsid w:val="00F560EF"/>
    <w:rsid w:val="00F603E8"/>
    <w:rsid w:val="00F63685"/>
    <w:rsid w:val="00F63F89"/>
    <w:rsid w:val="00F711A4"/>
    <w:rsid w:val="00F723EF"/>
    <w:rsid w:val="00F7618A"/>
    <w:rsid w:val="00F802AC"/>
    <w:rsid w:val="00F85E31"/>
    <w:rsid w:val="00F92F68"/>
    <w:rsid w:val="00F954DF"/>
    <w:rsid w:val="00FA2476"/>
    <w:rsid w:val="00FA2ACC"/>
    <w:rsid w:val="00FA51A3"/>
    <w:rsid w:val="00FA54CF"/>
    <w:rsid w:val="00FB08C6"/>
    <w:rsid w:val="00FB1F90"/>
    <w:rsid w:val="00FB4AEC"/>
    <w:rsid w:val="00FB5CE9"/>
    <w:rsid w:val="00FB7279"/>
    <w:rsid w:val="00FC3918"/>
    <w:rsid w:val="00FC77F3"/>
    <w:rsid w:val="00FD1AF6"/>
    <w:rsid w:val="00FD1B26"/>
    <w:rsid w:val="00FD309E"/>
    <w:rsid w:val="00FD38AB"/>
    <w:rsid w:val="00FD522B"/>
    <w:rsid w:val="00FD5F55"/>
    <w:rsid w:val="00FE6742"/>
    <w:rsid w:val="00FF0FF6"/>
    <w:rsid w:val="00FF1A4A"/>
    <w:rsid w:val="00FF30B3"/>
    <w:rsid w:val="00FF33C2"/>
    <w:rsid w:val="00FF6032"/>
    <w:rsid w:val="00FF69A6"/>
    <w:rsid w:val="00FF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4DF45E5"/>
  <w15:docId w15:val="{D808B45A-2A9E-4A27-B377-0A03E195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46591A"/>
    <w:pPr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27C96"/>
    <w:pPr>
      <w:keepNext/>
      <w:keepLines/>
      <w:spacing w:before="520" w:after="60"/>
      <w:jc w:val="center"/>
      <w:outlineLvl w:val="0"/>
    </w:pPr>
    <w:rPr>
      <w:rFonts w:eastAsia="MS Gothic"/>
      <w:b/>
      <w:smallCaps/>
      <w:sz w:val="20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947440"/>
    <w:pPr>
      <w:pBdr>
        <w:top w:val="single" w:sz="4" w:space="1" w:color="A6A6A6"/>
      </w:pBdr>
      <w:outlineLvl w:val="1"/>
    </w:pPr>
    <w:rPr>
      <w:rFonts w:cs="Segoe UI Light"/>
      <w:b/>
      <w:szCs w:val="14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C0023E"/>
    <w:pPr>
      <w:keepNext/>
      <w:keepLines/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rsid w:val="0089082A"/>
    <w:pPr>
      <w:keepNext/>
      <w:keepLines/>
      <w:spacing w:before="240"/>
      <w:outlineLvl w:val="3"/>
    </w:pPr>
    <w:rPr>
      <w:rFonts w:eastAsia="MS Gothic"/>
      <w:b/>
      <w:i/>
      <w:iCs/>
    </w:rPr>
  </w:style>
  <w:style w:type="paragraph" w:styleId="Titolo6">
    <w:name w:val="heading 6"/>
    <w:basedOn w:val="Normale"/>
    <w:next w:val="Normale"/>
    <w:link w:val="Titolo6Carattere"/>
    <w:uiPriority w:val="9"/>
    <w:rsid w:val="00F02F50"/>
    <w:pPr>
      <w:spacing w:before="240" w:after="60"/>
      <w:jc w:val="left"/>
      <w:outlineLvl w:val="5"/>
    </w:pPr>
    <w:rPr>
      <w:rFonts w:ascii="Calibri" w:eastAsia="Times New Roman" w:hAnsi="Calibri"/>
      <w:b/>
      <w:bCs/>
      <w:sz w:val="22"/>
      <w:lang w:val="x-none" w:eastAsia="x-none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spacing w:before="4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8"/>
    <w:unhideWhenUsed/>
    <w:rsid w:val="00AD7FD6"/>
    <w:pPr>
      <w:tabs>
        <w:tab w:val="center" w:pos="4986"/>
        <w:tab w:val="right" w:pos="9972"/>
      </w:tabs>
    </w:pPr>
    <w:rPr>
      <w:sz w:val="16"/>
      <w:lang w:val="en-US"/>
    </w:rPr>
  </w:style>
  <w:style w:type="character" w:customStyle="1" w:styleId="PidipaginaCarattere">
    <w:name w:val="Piè di pagina Carattere"/>
    <w:link w:val="Pidipagina"/>
    <w:uiPriority w:val="8"/>
    <w:rsid w:val="0046591A"/>
    <w:rPr>
      <w:rFonts w:ascii="Verdana" w:hAnsi="Verdana"/>
      <w:sz w:val="16"/>
      <w:szCs w:val="22"/>
      <w:lang w:val="en-US" w:eastAsia="en-US"/>
    </w:rPr>
  </w:style>
  <w:style w:type="character" w:customStyle="1" w:styleId="Titolo1Carattere">
    <w:name w:val="Titolo 1 Carattere"/>
    <w:link w:val="Titolo1"/>
    <w:uiPriority w:val="9"/>
    <w:rsid w:val="00127C96"/>
    <w:rPr>
      <w:rFonts w:ascii="Verdana" w:eastAsia="MS Gothic" w:hAnsi="Verdana"/>
      <w:b/>
      <w:smallCaps/>
      <w:szCs w:val="32"/>
      <w:lang w:eastAsia="en-US"/>
    </w:rPr>
  </w:style>
  <w:style w:type="character" w:customStyle="1" w:styleId="Titolo2Carattere">
    <w:name w:val="Titolo 2 Carattere"/>
    <w:link w:val="Titolo2"/>
    <w:uiPriority w:val="9"/>
    <w:rsid w:val="00E70ED8"/>
    <w:rPr>
      <w:rFonts w:ascii="Verdana" w:hAnsi="Verdana" w:cs="Segoe UI Light"/>
      <w:b/>
      <w:sz w:val="16"/>
      <w:szCs w:val="14"/>
      <w:lang w:eastAsia="en-US"/>
    </w:rPr>
  </w:style>
  <w:style w:type="character" w:customStyle="1" w:styleId="Titolo3Carattere">
    <w:name w:val="Titolo 3 Carattere"/>
    <w:link w:val="Titolo3"/>
    <w:uiPriority w:val="9"/>
    <w:rsid w:val="00E70ED8"/>
    <w:rPr>
      <w:rFonts w:ascii="Verdana" w:eastAsia="MS Gothic" w:hAnsi="Verdana"/>
      <w:b/>
      <w:szCs w:val="24"/>
      <w:lang w:eastAsia="en-US"/>
    </w:rPr>
  </w:style>
  <w:style w:type="character" w:customStyle="1" w:styleId="Titolo4Carattere">
    <w:name w:val="Titolo 4 Carattere"/>
    <w:link w:val="Titolo4"/>
    <w:uiPriority w:val="9"/>
    <w:rsid w:val="0089082A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L1">
    <w:name w:val="Punt.L1"/>
    <w:basedOn w:val="Normale"/>
    <w:uiPriority w:val="2"/>
    <w:qFormat/>
    <w:rsid w:val="00855A61"/>
    <w:pPr>
      <w:numPr>
        <w:numId w:val="4"/>
      </w:numPr>
      <w:spacing w:before="40" w:after="40"/>
      <w:ind w:left="511" w:hanging="227"/>
    </w:pPr>
    <w:rPr>
      <w:rFonts w:cs="Segoe UI"/>
      <w:b/>
      <w:i/>
      <w:szCs w:val="16"/>
    </w:rPr>
  </w:style>
  <w:style w:type="paragraph" w:customStyle="1" w:styleId="PuntL2">
    <w:name w:val="Punt.L2"/>
    <w:basedOn w:val="Paragrafoelenco"/>
    <w:uiPriority w:val="3"/>
    <w:rsid w:val="00947D75"/>
    <w:pPr>
      <w:numPr>
        <w:numId w:val="1"/>
      </w:numPr>
      <w:spacing w:before="0"/>
      <w:ind w:left="1248" w:hanging="284"/>
    </w:pPr>
  </w:style>
  <w:style w:type="paragraph" w:styleId="Nessunaspaziatura">
    <w:name w:val="No Spacing"/>
    <w:uiPriority w:val="9"/>
    <w:semiHidden/>
    <w:qFormat/>
    <w:rsid w:val="00994520"/>
    <w:pPr>
      <w:jc w:val="both"/>
    </w:pPr>
    <w:rPr>
      <w:rFonts w:ascii="Verdana" w:hAnsi="Verdana"/>
      <w:sz w:val="18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493C"/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A493C"/>
    <w:rPr>
      <w:rFonts w:ascii="Segoe UI" w:hAnsi="Segoe UI" w:cs="Segoe UI"/>
      <w:sz w:val="18"/>
      <w:szCs w:val="18"/>
    </w:rPr>
  </w:style>
  <w:style w:type="character" w:styleId="Rimandocommento">
    <w:name w:val="annotation reference"/>
    <w:uiPriority w:val="99"/>
    <w:semiHidden/>
    <w:unhideWhenUsed/>
    <w:rsid w:val="00F7618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7618A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7618A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7618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7618A"/>
    <w:rPr>
      <w:rFonts w:ascii="Verdana" w:hAnsi="Verdana"/>
      <w:b/>
      <w:bCs/>
      <w:sz w:val="20"/>
      <w:szCs w:val="20"/>
    </w:rPr>
  </w:style>
  <w:style w:type="character" w:styleId="Collegamentoipertestuale">
    <w:name w:val="Hyperlink"/>
    <w:uiPriority w:val="99"/>
    <w:unhideWhenUsed/>
    <w:rsid w:val="00025D97"/>
    <w:rPr>
      <w:color w:val="0563C1"/>
      <w:u w:val="single"/>
    </w:rPr>
  </w:style>
  <w:style w:type="character" w:customStyle="1" w:styleId="Titolo6Carattere">
    <w:name w:val="Titolo 6 Carattere"/>
    <w:link w:val="Titolo6"/>
    <w:uiPriority w:val="9"/>
    <w:rsid w:val="00E70ED8"/>
    <w:rPr>
      <w:rFonts w:eastAsia="Times New Roman"/>
      <w:b/>
      <w:bCs/>
      <w:sz w:val="22"/>
      <w:szCs w:val="22"/>
      <w:lang w:val="x-none" w:eastAsia="x-none"/>
    </w:rPr>
  </w:style>
  <w:style w:type="paragraph" w:styleId="Corpotesto">
    <w:name w:val="Body Text"/>
    <w:basedOn w:val="Normale"/>
    <w:link w:val="CorpotestoCarattere"/>
    <w:uiPriority w:val="99"/>
    <w:unhideWhenUsed/>
    <w:rsid w:val="00F02F50"/>
    <w:pPr>
      <w:spacing w:after="120"/>
      <w:jc w:val="left"/>
    </w:pPr>
    <w:rPr>
      <w:rFonts w:ascii="Helvetica" w:eastAsia="Times New Roman" w:hAnsi="Helvetica"/>
      <w:sz w:val="24"/>
      <w:szCs w:val="20"/>
      <w:lang w:eastAsia="it-IT"/>
    </w:rPr>
  </w:style>
  <w:style w:type="character" w:customStyle="1" w:styleId="CorpotestoCarattere">
    <w:name w:val="Corpo testo Carattere"/>
    <w:link w:val="Corpotesto"/>
    <w:uiPriority w:val="99"/>
    <w:rsid w:val="00F02F50"/>
    <w:rPr>
      <w:rFonts w:ascii="Helvetica" w:eastAsia="Times New Roman" w:hAnsi="Helvetica"/>
      <w:sz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qFormat/>
    <w:rsid w:val="00254F8C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254F8C"/>
    <w:rPr>
      <w:rFonts w:ascii="Verdana" w:hAnsi="Verdana"/>
      <w:lang w:eastAsia="en-US"/>
    </w:rPr>
  </w:style>
  <w:style w:type="character" w:styleId="Rimandonotaapidipagina">
    <w:name w:val="footnote reference"/>
    <w:uiPriority w:val="8"/>
    <w:rsid w:val="007C28EF"/>
    <w:rPr>
      <w:rFonts w:cs="Segoe UI Light"/>
      <w:b/>
      <w:bCs/>
      <w:sz w:val="22"/>
      <w:szCs w:val="24"/>
      <w:vertAlign w:val="superscript"/>
      <w:lang w:val="de-DE"/>
    </w:rPr>
  </w:style>
  <w:style w:type="paragraph" w:customStyle="1" w:styleId="Inglese">
    <w:name w:val="Inglese"/>
    <w:uiPriority w:val="1"/>
    <w:qFormat/>
    <w:rsid w:val="00606A0B"/>
    <w:pPr>
      <w:framePr w:hSpace="170" w:wrap="around" w:vAnchor="text" w:hAnchor="text" w:y="1"/>
      <w:suppressOverlap/>
      <w:jc w:val="both"/>
    </w:pPr>
    <w:rPr>
      <w:rFonts w:ascii="Verdana" w:eastAsia="Times New Roman" w:hAnsi="Verdana" w:cs="Segoe UI"/>
      <w:i/>
      <w:sz w:val="16"/>
      <w:szCs w:val="16"/>
    </w:rPr>
  </w:style>
  <w:style w:type="character" w:customStyle="1" w:styleId="Menzionenonrisolta1">
    <w:name w:val="Menzione non risolta1"/>
    <w:uiPriority w:val="99"/>
    <w:semiHidden/>
    <w:unhideWhenUsed/>
    <w:rsid w:val="00F35856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FA2476"/>
    <w:rPr>
      <w:rFonts w:ascii="Verdana" w:hAnsi="Verdana"/>
      <w:sz w:val="18"/>
      <w:szCs w:val="22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43C5A"/>
    <w:rPr>
      <w:color w:val="954F72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828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itinstruments.it" TargetMode="External"/><Relationship Id="rId13" Type="http://schemas.openxmlformats.org/officeDocument/2006/relationships/image" Target="media/image3.png"/><Relationship Id="rId18" Type="http://schemas.microsoft.com/office/2016/09/relationships/commentsIds" Target="commentsIds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11/relationships/commentsExtended" Target="commentsExtended.xm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fo@asitinstruments.it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orgiazzi\Desktop\ACCREDIA\_revisione%20CMC\_revisione%20TdA\_Mancini\2019-02-04%20TEMPLATE_AllegCertif_DT_Ita-Eng_2%20loghi_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E6420-B66C-4FE1-A04C-0DA7F24DA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2019-02-04 TEMPLATE_AllegCertif_DT_Ita-Eng_2 loghi_A</Template>
  <TotalTime>9</TotalTime>
  <Pages>6</Pages>
  <Words>793</Words>
  <Characters>4524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RSE SpA</Company>
  <LinksUpToDate>false</LinksUpToDate>
  <CharactersWithSpaces>5307</CharactersWithSpaces>
  <SharedDoc>false</SharedDoc>
  <HLinks>
    <vt:vector size="12" baseType="variant">
      <vt:variant>
        <vt:i4>1507385</vt:i4>
      </vt:variant>
      <vt:variant>
        <vt:i4>3</vt:i4>
      </vt:variant>
      <vt:variant>
        <vt:i4>0</vt:i4>
      </vt:variant>
      <vt:variant>
        <vt:i4>5</vt:i4>
      </vt:variant>
      <vt:variant>
        <vt:lpwstr>mailto:info@maissrl.it</vt:lpwstr>
      </vt:variant>
      <vt:variant>
        <vt:lpwstr/>
      </vt:variant>
      <vt:variant>
        <vt:i4>7733354</vt:i4>
      </vt:variant>
      <vt:variant>
        <vt:i4>0</vt:i4>
      </vt:variant>
      <vt:variant>
        <vt:i4>0</vt:i4>
      </vt:variant>
      <vt:variant>
        <vt:i4>5</vt:i4>
      </vt:variant>
      <vt:variant>
        <vt:lpwstr>http://www.maissrl.it/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Orgiazzi</dc:creator>
  <cp:lastModifiedBy>Diego Orgiazzi</cp:lastModifiedBy>
  <cp:revision>3</cp:revision>
  <cp:lastPrinted>2017-03-30T09:41:00Z</cp:lastPrinted>
  <dcterms:created xsi:type="dcterms:W3CDTF">2019-09-11T17:00:00Z</dcterms:created>
  <dcterms:modified xsi:type="dcterms:W3CDTF">2019-09-12T07:15:00Z</dcterms:modified>
</cp:coreProperties>
</file>