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71" w:type="dxa"/>
        <w:jc w:val="center"/>
        <w:tblBorders>
          <w:top w:val="single" w:sz="4" w:space="0" w:color="auto"/>
        </w:tblBorders>
        <w:tblLayout w:type="fixed"/>
        <w:tblCellMar>
          <w:left w:w="0" w:type="dxa"/>
          <w:right w:w="0" w:type="dxa"/>
        </w:tblCellMar>
        <w:tblLook w:val="04A0" w:firstRow="1" w:lastRow="0" w:firstColumn="1" w:lastColumn="0" w:noHBand="0" w:noVBand="1"/>
      </w:tblPr>
      <w:tblGrid>
        <w:gridCol w:w="2268"/>
        <w:gridCol w:w="170"/>
        <w:gridCol w:w="6633"/>
      </w:tblGrid>
      <w:tr w:rsidR="008C0D42" w:rsidRPr="00055320" w14:paraId="1F104E6C" w14:textId="77777777" w:rsidTr="008D20F5">
        <w:trPr>
          <w:trHeight w:val="737"/>
          <w:jc w:val="center"/>
        </w:trPr>
        <w:tc>
          <w:tcPr>
            <w:tcW w:w="9071" w:type="dxa"/>
            <w:gridSpan w:val="3"/>
            <w:tcBorders>
              <w:top w:val="nil"/>
            </w:tcBorders>
            <w:shd w:val="clear" w:color="auto" w:fill="auto"/>
          </w:tcPr>
          <w:p w14:paraId="10AEDAE5" w14:textId="77777777" w:rsidR="008C0D42" w:rsidRPr="00055320" w:rsidRDefault="008C0D42" w:rsidP="004D18B2">
            <w:pPr>
              <w:rPr>
                <w:lang w:eastAsia="it-IT"/>
              </w:rPr>
            </w:pPr>
          </w:p>
        </w:tc>
      </w:tr>
      <w:tr w:rsidR="00E5632D" w:rsidRPr="00CB4BE1" w14:paraId="6A9A6D46" w14:textId="77777777" w:rsidTr="005A282B">
        <w:trPr>
          <w:trHeight w:val="681"/>
          <w:jc w:val="center"/>
        </w:trPr>
        <w:tc>
          <w:tcPr>
            <w:tcW w:w="2268" w:type="dxa"/>
            <w:tcBorders>
              <w:top w:val="single" w:sz="4" w:space="0" w:color="7F7F7F"/>
            </w:tcBorders>
            <w:shd w:val="clear" w:color="auto" w:fill="auto"/>
          </w:tcPr>
          <w:p w14:paraId="4F9D46CC" w14:textId="77777777" w:rsidR="00E5632D" w:rsidRPr="00D5132A" w:rsidRDefault="00110559" w:rsidP="004D18B2">
            <w:pPr>
              <w:rPr>
                <w:b/>
                <w:i/>
                <w:sz w:val="20"/>
                <w:szCs w:val="20"/>
              </w:rPr>
            </w:pPr>
            <w:r w:rsidRPr="00D5132A">
              <w:rPr>
                <w:b/>
                <w:i/>
                <w:sz w:val="20"/>
                <w:szCs w:val="20"/>
              </w:rPr>
              <w:t>Title</w:t>
            </w:r>
          </w:p>
        </w:tc>
        <w:tc>
          <w:tcPr>
            <w:tcW w:w="170" w:type="dxa"/>
            <w:tcBorders>
              <w:top w:val="single" w:sz="4" w:space="0" w:color="7F7F7F"/>
            </w:tcBorders>
            <w:shd w:val="clear" w:color="auto" w:fill="auto"/>
          </w:tcPr>
          <w:p w14:paraId="5FB1D779" w14:textId="77777777" w:rsidR="00E5632D" w:rsidRPr="005A282B" w:rsidRDefault="00E5632D" w:rsidP="004D18B2">
            <w:pPr>
              <w:rPr>
                <w:b/>
                <w:i/>
                <w:sz w:val="22"/>
              </w:rPr>
            </w:pPr>
          </w:p>
        </w:tc>
        <w:tc>
          <w:tcPr>
            <w:tcW w:w="6633" w:type="dxa"/>
            <w:tcBorders>
              <w:top w:val="single" w:sz="4" w:space="0" w:color="3B3D3C"/>
            </w:tcBorders>
            <w:shd w:val="clear" w:color="auto" w:fill="auto"/>
          </w:tcPr>
          <w:p w14:paraId="44A43538" w14:textId="11B49977" w:rsidR="00E5632D" w:rsidRPr="00D5132A" w:rsidRDefault="00D5132A" w:rsidP="00D5132A">
            <w:pPr>
              <w:spacing w:after="120"/>
              <w:rPr>
                <w:b/>
                <w:i/>
                <w:sz w:val="20"/>
                <w:szCs w:val="20"/>
                <w:lang w:val="en-US"/>
              </w:rPr>
            </w:pPr>
            <w:r w:rsidRPr="00D5132A">
              <w:rPr>
                <w:b/>
                <w:i/>
                <w:sz w:val="20"/>
                <w:szCs w:val="20"/>
                <w:lang w:val="en-US"/>
              </w:rPr>
              <w:t xml:space="preserve">Application for </w:t>
            </w:r>
            <w:proofErr w:type="spellStart"/>
            <w:r w:rsidRPr="00D5132A">
              <w:rPr>
                <w:b/>
                <w:i/>
                <w:sz w:val="20"/>
                <w:szCs w:val="20"/>
                <w:lang w:val="en-US"/>
              </w:rPr>
              <w:t>Estension</w:t>
            </w:r>
            <w:proofErr w:type="spellEnd"/>
            <w:r w:rsidRPr="00D5132A">
              <w:rPr>
                <w:b/>
                <w:i/>
                <w:sz w:val="20"/>
                <w:szCs w:val="20"/>
                <w:lang w:val="en-US"/>
              </w:rPr>
              <w:t xml:space="preserve"> of the Accreditation for Certification Bodies requiring flexible scope of accreditation</w:t>
            </w:r>
          </w:p>
        </w:tc>
      </w:tr>
      <w:tr w:rsidR="00E5632D" w:rsidRPr="00055320" w14:paraId="06D8FBF5" w14:textId="77777777" w:rsidTr="008D20F5">
        <w:trPr>
          <w:trHeight w:val="454"/>
          <w:jc w:val="center"/>
        </w:trPr>
        <w:tc>
          <w:tcPr>
            <w:tcW w:w="2268" w:type="dxa"/>
            <w:tcBorders>
              <w:top w:val="single" w:sz="4" w:space="0" w:color="000000" w:themeColor="text1"/>
            </w:tcBorders>
            <w:shd w:val="clear" w:color="auto" w:fill="auto"/>
          </w:tcPr>
          <w:p w14:paraId="415EFEA8" w14:textId="77777777" w:rsidR="00E5632D" w:rsidRPr="00D5132A" w:rsidRDefault="00E5632D" w:rsidP="004D18B2">
            <w:pPr>
              <w:rPr>
                <w:b/>
                <w:i/>
                <w:sz w:val="20"/>
                <w:szCs w:val="20"/>
              </w:rPr>
            </w:pPr>
            <w:bookmarkStart w:id="0" w:name="_Toc475011337"/>
            <w:bookmarkStart w:id="1" w:name="_Toc475021244"/>
            <w:r w:rsidRPr="00D5132A">
              <w:rPr>
                <w:b/>
                <w:i/>
                <w:sz w:val="20"/>
                <w:szCs w:val="20"/>
              </w:rPr>
              <w:t>Reference</w:t>
            </w:r>
            <w:bookmarkEnd w:id="0"/>
            <w:bookmarkEnd w:id="1"/>
          </w:p>
        </w:tc>
        <w:tc>
          <w:tcPr>
            <w:tcW w:w="170" w:type="dxa"/>
            <w:tcBorders>
              <w:top w:val="nil"/>
            </w:tcBorders>
            <w:shd w:val="clear" w:color="auto" w:fill="auto"/>
          </w:tcPr>
          <w:p w14:paraId="745C3FE8" w14:textId="77777777" w:rsidR="00E5632D" w:rsidRPr="005A282B" w:rsidRDefault="00E5632D" w:rsidP="004D18B2">
            <w:pPr>
              <w:rPr>
                <w:b/>
                <w:i/>
                <w:sz w:val="22"/>
              </w:rPr>
            </w:pPr>
          </w:p>
        </w:tc>
        <w:tc>
          <w:tcPr>
            <w:tcW w:w="6633" w:type="dxa"/>
            <w:tcBorders>
              <w:top w:val="single" w:sz="4" w:space="0" w:color="auto"/>
            </w:tcBorders>
            <w:shd w:val="clear" w:color="auto" w:fill="auto"/>
          </w:tcPr>
          <w:p w14:paraId="120C8F0F" w14:textId="77777777" w:rsidR="00E5632D" w:rsidRPr="00D5132A" w:rsidRDefault="00E5632D" w:rsidP="004D18B2">
            <w:pPr>
              <w:rPr>
                <w:b/>
                <w:i/>
                <w:sz w:val="20"/>
                <w:szCs w:val="20"/>
              </w:rPr>
            </w:pPr>
            <w:r w:rsidRPr="00D5132A">
              <w:rPr>
                <w:b/>
                <w:i/>
                <w:sz w:val="20"/>
                <w:szCs w:val="20"/>
              </w:rPr>
              <w:t>DA-</w:t>
            </w:r>
            <w:r w:rsidR="003A1CA2" w:rsidRPr="00D5132A">
              <w:rPr>
                <w:b/>
                <w:i/>
                <w:sz w:val="20"/>
                <w:szCs w:val="20"/>
              </w:rPr>
              <w:t>10</w:t>
            </w:r>
          </w:p>
        </w:tc>
      </w:tr>
      <w:tr w:rsidR="00E5632D" w:rsidRPr="00055320" w14:paraId="04C1B6AD" w14:textId="77777777" w:rsidTr="00D5132A">
        <w:trPr>
          <w:trHeight w:val="60"/>
          <w:jc w:val="center"/>
        </w:trPr>
        <w:tc>
          <w:tcPr>
            <w:tcW w:w="2268" w:type="dxa"/>
            <w:tcBorders>
              <w:top w:val="single" w:sz="4" w:space="0" w:color="auto"/>
            </w:tcBorders>
            <w:shd w:val="clear" w:color="auto" w:fill="auto"/>
          </w:tcPr>
          <w:p w14:paraId="4D46A0BF" w14:textId="77777777" w:rsidR="00E5632D" w:rsidRPr="00D5132A" w:rsidRDefault="00E5632D" w:rsidP="004D18B2">
            <w:pPr>
              <w:rPr>
                <w:b/>
                <w:i/>
                <w:sz w:val="20"/>
                <w:szCs w:val="20"/>
              </w:rPr>
            </w:pPr>
            <w:bookmarkStart w:id="2" w:name="_Toc475011339"/>
            <w:bookmarkStart w:id="3" w:name="_Toc475021246"/>
            <w:proofErr w:type="spellStart"/>
            <w:r w:rsidRPr="00D5132A">
              <w:rPr>
                <w:b/>
                <w:i/>
                <w:sz w:val="20"/>
                <w:szCs w:val="20"/>
              </w:rPr>
              <w:t>Revision</w:t>
            </w:r>
            <w:bookmarkEnd w:id="2"/>
            <w:bookmarkEnd w:id="3"/>
            <w:proofErr w:type="spellEnd"/>
          </w:p>
        </w:tc>
        <w:tc>
          <w:tcPr>
            <w:tcW w:w="170" w:type="dxa"/>
            <w:tcBorders>
              <w:top w:val="nil"/>
            </w:tcBorders>
            <w:shd w:val="clear" w:color="auto" w:fill="auto"/>
          </w:tcPr>
          <w:p w14:paraId="2991A8D0" w14:textId="77777777" w:rsidR="00E5632D" w:rsidRPr="005A282B" w:rsidRDefault="00E5632D" w:rsidP="004D18B2">
            <w:pPr>
              <w:rPr>
                <w:b/>
                <w:i/>
                <w:sz w:val="22"/>
              </w:rPr>
            </w:pPr>
          </w:p>
        </w:tc>
        <w:tc>
          <w:tcPr>
            <w:tcW w:w="6633" w:type="dxa"/>
            <w:tcBorders>
              <w:top w:val="single" w:sz="4" w:space="0" w:color="auto"/>
            </w:tcBorders>
            <w:shd w:val="clear" w:color="auto" w:fill="auto"/>
          </w:tcPr>
          <w:p w14:paraId="5405FCD7" w14:textId="77777777" w:rsidR="00E5632D" w:rsidRPr="00D5132A" w:rsidRDefault="003A1CA2" w:rsidP="004D18B2">
            <w:pPr>
              <w:rPr>
                <w:b/>
                <w:i/>
                <w:sz w:val="20"/>
                <w:szCs w:val="20"/>
              </w:rPr>
            </w:pPr>
            <w:r w:rsidRPr="00D5132A">
              <w:rPr>
                <w:b/>
                <w:i/>
                <w:sz w:val="20"/>
                <w:szCs w:val="20"/>
              </w:rPr>
              <w:t>00</w:t>
            </w:r>
          </w:p>
        </w:tc>
      </w:tr>
      <w:tr w:rsidR="00E5632D" w:rsidRPr="00055320" w14:paraId="5B883F09" w14:textId="77777777" w:rsidTr="008D20F5">
        <w:trPr>
          <w:trHeight w:val="454"/>
          <w:jc w:val="center"/>
        </w:trPr>
        <w:tc>
          <w:tcPr>
            <w:tcW w:w="2268" w:type="dxa"/>
            <w:tcBorders>
              <w:top w:val="single" w:sz="4" w:space="0" w:color="auto"/>
              <w:bottom w:val="nil"/>
            </w:tcBorders>
            <w:shd w:val="clear" w:color="auto" w:fill="auto"/>
          </w:tcPr>
          <w:p w14:paraId="1689B3E9" w14:textId="77777777" w:rsidR="00E5632D" w:rsidRPr="00D5132A" w:rsidRDefault="00E5632D" w:rsidP="004D18B2">
            <w:pPr>
              <w:rPr>
                <w:b/>
                <w:i/>
                <w:sz w:val="20"/>
                <w:szCs w:val="20"/>
              </w:rPr>
            </w:pPr>
            <w:bookmarkStart w:id="4" w:name="_Toc475011341"/>
            <w:bookmarkStart w:id="5" w:name="_Toc475021248"/>
            <w:r w:rsidRPr="00D5132A">
              <w:rPr>
                <w:b/>
                <w:i/>
                <w:sz w:val="20"/>
                <w:szCs w:val="20"/>
              </w:rPr>
              <w:t>Date</w:t>
            </w:r>
            <w:bookmarkEnd w:id="4"/>
            <w:bookmarkEnd w:id="5"/>
          </w:p>
        </w:tc>
        <w:tc>
          <w:tcPr>
            <w:tcW w:w="170" w:type="dxa"/>
            <w:tcBorders>
              <w:top w:val="nil"/>
              <w:bottom w:val="nil"/>
            </w:tcBorders>
            <w:shd w:val="clear" w:color="auto" w:fill="auto"/>
          </w:tcPr>
          <w:p w14:paraId="3BC7B9CD" w14:textId="77777777" w:rsidR="00E5632D" w:rsidRPr="005A282B" w:rsidRDefault="00E5632D" w:rsidP="004D18B2">
            <w:pPr>
              <w:rPr>
                <w:b/>
                <w:i/>
                <w:sz w:val="22"/>
              </w:rPr>
            </w:pPr>
          </w:p>
        </w:tc>
        <w:tc>
          <w:tcPr>
            <w:tcW w:w="6633" w:type="dxa"/>
            <w:tcBorders>
              <w:top w:val="single" w:sz="4" w:space="0" w:color="auto"/>
              <w:bottom w:val="nil"/>
            </w:tcBorders>
            <w:shd w:val="clear" w:color="auto" w:fill="auto"/>
          </w:tcPr>
          <w:p w14:paraId="782FC43D" w14:textId="77777777" w:rsidR="00E5632D" w:rsidRPr="00D5132A" w:rsidRDefault="00851EF1" w:rsidP="004D18B2">
            <w:pPr>
              <w:rPr>
                <w:b/>
                <w:i/>
                <w:sz w:val="20"/>
                <w:szCs w:val="20"/>
              </w:rPr>
            </w:pPr>
            <w:r w:rsidRPr="00D5132A">
              <w:rPr>
                <w:b/>
                <w:i/>
                <w:sz w:val="20"/>
                <w:szCs w:val="20"/>
              </w:rPr>
              <w:t>28-05-2020</w:t>
            </w:r>
          </w:p>
        </w:tc>
      </w:tr>
    </w:tbl>
    <w:tbl>
      <w:tblPr>
        <w:tblStyle w:val="Grigliatabella"/>
        <w:tblW w:w="0" w:type="auto"/>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9060"/>
      </w:tblGrid>
      <w:tr w:rsidR="008C0D42" w14:paraId="028CA7B9" w14:textId="77777777" w:rsidTr="008D20F5">
        <w:trPr>
          <w:trHeight w:val="4535"/>
        </w:trPr>
        <w:tc>
          <w:tcPr>
            <w:tcW w:w="9060" w:type="dxa"/>
            <w:tcBorders>
              <w:bottom w:val="nil"/>
            </w:tcBorders>
          </w:tcPr>
          <w:p w14:paraId="14E7253F" w14:textId="77777777" w:rsidR="008C0D42" w:rsidRDefault="008C0D42" w:rsidP="004D18B2"/>
        </w:tc>
      </w:tr>
    </w:tbl>
    <w:tbl>
      <w:tblPr>
        <w:tblpPr w:vertAnchor="page" w:tblpXSpec="center" w:tblpY="13042"/>
        <w:tblOverlap w:val="never"/>
        <w:tblW w:w="9014"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2126"/>
        <w:gridCol w:w="170"/>
        <w:gridCol w:w="2126"/>
        <w:gridCol w:w="170"/>
        <w:gridCol w:w="2126"/>
        <w:gridCol w:w="170"/>
        <w:gridCol w:w="2126"/>
      </w:tblGrid>
      <w:tr w:rsidR="00E5632D" w:rsidRPr="00055320" w14:paraId="7A5A54A8" w14:textId="77777777" w:rsidTr="00BA1EE3">
        <w:trPr>
          <w:trHeight w:val="567"/>
        </w:trPr>
        <w:tc>
          <w:tcPr>
            <w:tcW w:w="2126" w:type="dxa"/>
            <w:tcBorders>
              <w:top w:val="single" w:sz="4" w:space="0" w:color="auto"/>
              <w:left w:val="nil"/>
              <w:bottom w:val="single" w:sz="4" w:space="0" w:color="auto"/>
              <w:right w:val="nil"/>
            </w:tcBorders>
            <w:hideMark/>
          </w:tcPr>
          <w:p w14:paraId="690B22C5" w14:textId="77777777" w:rsidR="00E5632D" w:rsidRPr="00055320" w:rsidRDefault="005A282B" w:rsidP="004D18B2">
            <w:pPr>
              <w:spacing w:after="0"/>
              <w:jc w:val="center"/>
              <w:rPr>
                <w:rFonts w:eastAsia="Times New Roman" w:cs="New York"/>
                <w:b/>
                <w:sz w:val="16"/>
                <w:szCs w:val="18"/>
                <w:lang w:eastAsia="ar-SA"/>
              </w:rPr>
            </w:pPr>
            <w:proofErr w:type="spellStart"/>
            <w:r>
              <w:rPr>
                <w:rFonts w:eastAsia="Times New Roman" w:cs="New York"/>
                <w:b/>
                <w:sz w:val="16"/>
                <w:szCs w:val="18"/>
                <w:lang w:eastAsia="ar-SA"/>
              </w:rPr>
              <w:t>Preparation</w:t>
            </w:r>
            <w:proofErr w:type="spellEnd"/>
          </w:p>
        </w:tc>
        <w:tc>
          <w:tcPr>
            <w:tcW w:w="170" w:type="dxa"/>
            <w:tcBorders>
              <w:top w:val="nil"/>
              <w:left w:val="nil"/>
              <w:bottom w:val="nil"/>
              <w:right w:val="nil"/>
            </w:tcBorders>
          </w:tcPr>
          <w:p w14:paraId="6B41D31B" w14:textId="77777777" w:rsidR="00E5632D" w:rsidRPr="00055320" w:rsidRDefault="00E5632D" w:rsidP="004D18B2">
            <w:pPr>
              <w:spacing w:after="0"/>
              <w:jc w:val="left"/>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574CA719" w14:textId="77777777" w:rsidR="00E5632D" w:rsidRPr="00055320" w:rsidRDefault="00E5632D" w:rsidP="004D18B2">
            <w:pPr>
              <w:spacing w:after="0"/>
              <w:jc w:val="center"/>
              <w:rPr>
                <w:rFonts w:eastAsia="Times New Roman" w:cs="New York"/>
                <w:b/>
                <w:i/>
                <w:sz w:val="16"/>
                <w:szCs w:val="18"/>
                <w:lang w:eastAsia="ar-SA"/>
              </w:rPr>
            </w:pPr>
            <w:proofErr w:type="spellStart"/>
            <w:r w:rsidRPr="00055320">
              <w:rPr>
                <w:rFonts w:eastAsia="Times New Roman" w:cs="New York"/>
                <w:b/>
                <w:sz w:val="16"/>
                <w:szCs w:val="18"/>
                <w:lang w:eastAsia="ar-SA"/>
              </w:rPr>
              <w:t>Approva</w:t>
            </w:r>
            <w:r w:rsidR="005A282B">
              <w:rPr>
                <w:rFonts w:eastAsia="Times New Roman" w:cs="New York"/>
                <w:b/>
                <w:sz w:val="16"/>
                <w:szCs w:val="18"/>
                <w:lang w:eastAsia="ar-SA"/>
              </w:rPr>
              <w:t>l</w:t>
            </w:r>
            <w:proofErr w:type="spellEnd"/>
          </w:p>
        </w:tc>
        <w:tc>
          <w:tcPr>
            <w:tcW w:w="170" w:type="dxa"/>
            <w:tcBorders>
              <w:top w:val="nil"/>
              <w:left w:val="nil"/>
              <w:bottom w:val="nil"/>
              <w:right w:val="nil"/>
            </w:tcBorders>
          </w:tcPr>
          <w:p w14:paraId="32B34053" w14:textId="77777777" w:rsidR="00E5632D" w:rsidRPr="00055320" w:rsidRDefault="00E5632D" w:rsidP="004D18B2">
            <w:pPr>
              <w:spacing w:after="0"/>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14:paraId="21B78C9E" w14:textId="77777777" w:rsidR="00E5632D" w:rsidRPr="00055320" w:rsidRDefault="005A282B" w:rsidP="004D18B2">
            <w:pPr>
              <w:spacing w:after="0"/>
              <w:jc w:val="center"/>
              <w:rPr>
                <w:rFonts w:eastAsia="Times New Roman" w:cs="New York"/>
                <w:b/>
                <w:sz w:val="16"/>
                <w:szCs w:val="18"/>
                <w:lang w:eastAsia="ar-SA"/>
              </w:rPr>
            </w:pPr>
            <w:proofErr w:type="spellStart"/>
            <w:r>
              <w:rPr>
                <w:rFonts w:eastAsia="Times New Roman" w:cs="New York"/>
                <w:b/>
                <w:sz w:val="16"/>
                <w:szCs w:val="18"/>
                <w:lang w:eastAsia="ar-SA"/>
              </w:rPr>
              <w:t>Authorization</w:t>
            </w:r>
            <w:proofErr w:type="spellEnd"/>
          </w:p>
        </w:tc>
        <w:tc>
          <w:tcPr>
            <w:tcW w:w="170" w:type="dxa"/>
            <w:tcBorders>
              <w:top w:val="nil"/>
              <w:left w:val="nil"/>
              <w:bottom w:val="nil"/>
              <w:right w:val="nil"/>
            </w:tcBorders>
          </w:tcPr>
          <w:p w14:paraId="199A426C" w14:textId="77777777" w:rsidR="00E5632D" w:rsidRPr="00055320" w:rsidRDefault="00E5632D" w:rsidP="004D18B2">
            <w:pPr>
              <w:spacing w:after="0"/>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14:paraId="4DF2E57A" w14:textId="77777777" w:rsidR="00E5632D" w:rsidRPr="00055320" w:rsidRDefault="005A282B" w:rsidP="004D18B2">
            <w:pPr>
              <w:spacing w:after="0"/>
              <w:jc w:val="center"/>
              <w:rPr>
                <w:rFonts w:eastAsia="Times New Roman" w:cs="New York"/>
                <w:b/>
                <w:sz w:val="16"/>
                <w:szCs w:val="18"/>
                <w:lang w:eastAsia="ar-SA"/>
              </w:rPr>
            </w:pPr>
            <w:r>
              <w:rPr>
                <w:rFonts w:eastAsia="Times New Roman" w:cs="New York"/>
                <w:b/>
                <w:sz w:val="16"/>
                <w:szCs w:val="18"/>
                <w:lang w:eastAsia="ar-SA"/>
              </w:rPr>
              <w:t>Application date</w:t>
            </w:r>
          </w:p>
        </w:tc>
      </w:tr>
      <w:tr w:rsidR="00E5632D" w:rsidRPr="00055320" w14:paraId="7E7C5B33" w14:textId="77777777" w:rsidTr="00BA1EE3">
        <w:trPr>
          <w:trHeight w:val="567"/>
        </w:trPr>
        <w:tc>
          <w:tcPr>
            <w:tcW w:w="2126" w:type="dxa"/>
            <w:tcBorders>
              <w:top w:val="single" w:sz="4" w:space="0" w:color="auto"/>
              <w:left w:val="nil"/>
              <w:bottom w:val="single" w:sz="4" w:space="0" w:color="auto"/>
              <w:right w:val="nil"/>
            </w:tcBorders>
          </w:tcPr>
          <w:p w14:paraId="0C3C6308" w14:textId="290663A9" w:rsidR="00E5632D" w:rsidRPr="00055320" w:rsidRDefault="005C0828" w:rsidP="00D5132A">
            <w:pPr>
              <w:spacing w:after="0"/>
              <w:jc w:val="center"/>
              <w:rPr>
                <w:rFonts w:eastAsia="Times New Roman" w:cs="New York"/>
                <w:sz w:val="16"/>
                <w:szCs w:val="18"/>
                <w:lang w:eastAsia="ar-SA"/>
              </w:rPr>
            </w:pPr>
            <w:proofErr w:type="spellStart"/>
            <w:r w:rsidRPr="00932845">
              <w:rPr>
                <w:rFonts w:eastAsia="Times New Roman" w:cs="New York"/>
                <w:sz w:val="16"/>
                <w:szCs w:val="18"/>
                <w:lang w:eastAsia="ar-SA"/>
              </w:rPr>
              <w:t>Assis</w:t>
            </w:r>
            <w:r w:rsidR="005A282B">
              <w:rPr>
                <w:rFonts w:eastAsia="Times New Roman" w:cs="New York"/>
                <w:sz w:val="16"/>
                <w:szCs w:val="18"/>
                <w:lang w:eastAsia="ar-SA"/>
              </w:rPr>
              <w:t>tand</w:t>
            </w:r>
            <w:proofErr w:type="spellEnd"/>
            <w:r w:rsidR="005A282B">
              <w:rPr>
                <w:rFonts w:eastAsia="Times New Roman" w:cs="New York"/>
                <w:sz w:val="16"/>
                <w:szCs w:val="18"/>
                <w:lang w:eastAsia="ar-SA"/>
              </w:rPr>
              <w:t xml:space="preserve"> Management System Head </w:t>
            </w:r>
            <w:proofErr w:type="spellStart"/>
            <w:r w:rsidR="005A282B">
              <w:rPr>
                <w:rFonts w:eastAsia="Times New Roman" w:cs="New York"/>
                <w:sz w:val="16"/>
                <w:szCs w:val="18"/>
                <w:lang w:eastAsia="ar-SA"/>
              </w:rPr>
              <w:t>Officer</w:t>
            </w:r>
            <w:proofErr w:type="spellEnd"/>
            <w:r w:rsidRPr="00055320">
              <w:rPr>
                <w:rFonts w:eastAsia="Times New Roman" w:cs="New York"/>
                <w:sz w:val="16"/>
                <w:szCs w:val="18"/>
                <w:lang w:eastAsia="ar-SA"/>
              </w:rPr>
              <w:t xml:space="preserve"> </w:t>
            </w:r>
          </w:p>
        </w:tc>
        <w:tc>
          <w:tcPr>
            <w:tcW w:w="170" w:type="dxa"/>
            <w:tcBorders>
              <w:top w:val="nil"/>
              <w:left w:val="nil"/>
              <w:bottom w:val="nil"/>
              <w:right w:val="nil"/>
            </w:tcBorders>
          </w:tcPr>
          <w:p w14:paraId="03AFE747" w14:textId="77777777" w:rsidR="00E5632D" w:rsidRPr="00055320" w:rsidRDefault="00E5632D" w:rsidP="004D18B2">
            <w:pPr>
              <w:spacing w:after="0"/>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0E483935" w14:textId="77777777" w:rsidR="00E5632D" w:rsidRPr="00055320" w:rsidRDefault="005A282B" w:rsidP="004D18B2">
            <w:pPr>
              <w:spacing w:after="0"/>
              <w:jc w:val="center"/>
              <w:rPr>
                <w:rFonts w:eastAsia="Times New Roman" w:cs="New York"/>
                <w:caps/>
                <w:sz w:val="16"/>
                <w:szCs w:val="18"/>
                <w:lang w:eastAsia="ar-SA"/>
              </w:rPr>
            </w:pPr>
            <w:r w:rsidRPr="006C73EA">
              <w:rPr>
                <w:rFonts w:eastAsia="Times New Roman" w:cs="New York"/>
                <w:sz w:val="16"/>
                <w:szCs w:val="18"/>
                <w:lang w:eastAsia="ar-SA"/>
              </w:rPr>
              <w:t>The Director of Department</w:t>
            </w:r>
          </w:p>
        </w:tc>
        <w:tc>
          <w:tcPr>
            <w:tcW w:w="170" w:type="dxa"/>
            <w:tcBorders>
              <w:top w:val="nil"/>
              <w:left w:val="nil"/>
              <w:bottom w:val="nil"/>
              <w:right w:val="nil"/>
            </w:tcBorders>
          </w:tcPr>
          <w:p w14:paraId="03C75264" w14:textId="77777777" w:rsidR="00E5632D" w:rsidRPr="00055320" w:rsidRDefault="00E5632D" w:rsidP="004D18B2">
            <w:pPr>
              <w:spacing w:after="0"/>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10B07948" w14:textId="77777777" w:rsidR="00E5632D" w:rsidRPr="00926581" w:rsidRDefault="005A282B" w:rsidP="004D18B2">
            <w:pPr>
              <w:spacing w:after="0"/>
              <w:jc w:val="center"/>
              <w:rPr>
                <w:rFonts w:eastAsia="Times New Roman" w:cs="New York"/>
                <w:caps/>
                <w:sz w:val="16"/>
                <w:szCs w:val="18"/>
                <w:lang w:eastAsia="ar-SA"/>
              </w:rPr>
            </w:pPr>
            <w:r>
              <w:rPr>
                <w:rFonts w:eastAsia="Times New Roman" w:cs="New York"/>
                <w:sz w:val="16"/>
                <w:szCs w:val="18"/>
                <w:lang w:eastAsia="ar-SA"/>
              </w:rPr>
              <w:t>The General Director</w:t>
            </w:r>
          </w:p>
        </w:tc>
        <w:tc>
          <w:tcPr>
            <w:tcW w:w="170" w:type="dxa"/>
            <w:tcBorders>
              <w:top w:val="nil"/>
              <w:left w:val="nil"/>
              <w:bottom w:val="nil"/>
              <w:right w:val="nil"/>
            </w:tcBorders>
          </w:tcPr>
          <w:p w14:paraId="5D298669" w14:textId="77777777" w:rsidR="00E5632D" w:rsidRPr="00055320" w:rsidRDefault="00E5632D" w:rsidP="004D18B2">
            <w:pPr>
              <w:spacing w:after="0"/>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1D166062" w14:textId="77777777" w:rsidR="00E5632D" w:rsidRPr="008F5256" w:rsidRDefault="00851EF1" w:rsidP="004D18B2">
            <w:pPr>
              <w:spacing w:after="0"/>
              <w:jc w:val="center"/>
              <w:rPr>
                <w:rFonts w:eastAsia="Times New Roman" w:cs="New York"/>
                <w:sz w:val="16"/>
                <w:szCs w:val="16"/>
                <w:lang w:eastAsia="ar-SA"/>
              </w:rPr>
            </w:pPr>
            <w:r>
              <w:rPr>
                <w:rFonts w:eastAsia="Times New Roman" w:cs="New York"/>
                <w:sz w:val="16"/>
                <w:szCs w:val="16"/>
                <w:lang w:eastAsia="ar-SA"/>
              </w:rPr>
              <w:t>15-06-2020</w:t>
            </w:r>
          </w:p>
        </w:tc>
      </w:tr>
    </w:tbl>
    <w:p w14:paraId="03C3BE4C" w14:textId="77777777" w:rsidR="008866DE" w:rsidRDefault="008866DE" w:rsidP="004D18B2"/>
    <w:p w14:paraId="07682C60" w14:textId="77777777" w:rsidR="004B23D0" w:rsidRDefault="004B23D0" w:rsidP="004D18B2">
      <w:pPr>
        <w:sectPr w:rsidR="004B23D0" w:rsidSect="00971C15">
          <w:headerReference w:type="default" r:id="rId8"/>
          <w:footerReference w:type="default" r:id="rId9"/>
          <w:headerReference w:type="first" r:id="rId10"/>
          <w:footerReference w:type="first" r:id="rId11"/>
          <w:pgSz w:w="11906" w:h="16838" w:code="9"/>
          <w:pgMar w:top="2041" w:right="1418" w:bottom="1985" w:left="1418" w:header="737" w:footer="1077" w:gutter="0"/>
          <w:cols w:space="708"/>
          <w:docGrid w:linePitch="360"/>
        </w:sectPr>
      </w:pPr>
    </w:p>
    <w:p w14:paraId="427B0C48" w14:textId="77777777" w:rsidR="00851EF1" w:rsidRPr="00A020FE" w:rsidRDefault="00A020FE" w:rsidP="004D18B2">
      <w:pPr>
        <w:pStyle w:val="Titolo1"/>
        <w:rPr>
          <w:lang w:val="en-US"/>
        </w:rPr>
      </w:pPr>
      <w:r w:rsidRPr="00A020FE">
        <w:rPr>
          <w:lang w:val="en-US"/>
        </w:rPr>
        <w:lastRenderedPageBreak/>
        <w:t>ACRONYM AND NAME OF THE</w:t>
      </w:r>
      <w:r w:rsidRPr="00A020FE">
        <w:rPr>
          <w:b w:val="0"/>
          <w:lang w:val="en-US"/>
        </w:rPr>
        <w:t xml:space="preserve"> </w:t>
      </w:r>
      <w:r w:rsidR="00851EF1" w:rsidRPr="00A020FE">
        <w:rPr>
          <w:lang w:val="en-US"/>
        </w:rPr>
        <w:t>CAB</w:t>
      </w:r>
    </w:p>
    <w:p w14:paraId="059302D9" w14:textId="687E545A" w:rsidR="00851EF1" w:rsidRPr="00A020FE" w:rsidRDefault="00D5132A" w:rsidP="004D18B2">
      <w:pPr>
        <w:rPr>
          <w:lang w:val="en-US"/>
        </w:rPr>
      </w:pPr>
      <w:r>
        <w:rPr>
          <w:szCs w:val="18"/>
          <w:lang w:val="en-US"/>
        </w:rPr>
        <w:t>(</w:t>
      </w:r>
      <w:r w:rsidR="00A020FE" w:rsidRPr="00A020FE">
        <w:rPr>
          <w:szCs w:val="18"/>
          <w:lang w:val="en-US"/>
        </w:rPr>
        <w:t>Write the name of the C</w:t>
      </w:r>
      <w:r w:rsidR="00EC1118">
        <w:rPr>
          <w:szCs w:val="18"/>
          <w:lang w:val="en-US"/>
        </w:rPr>
        <w:t>A</w:t>
      </w:r>
      <w:r w:rsidR="00A020FE" w:rsidRPr="00A020FE">
        <w:rPr>
          <w:szCs w:val="18"/>
          <w:lang w:val="en-US"/>
        </w:rPr>
        <w:t>B as registered at the Chamber of Commerce or other document identifying the CB’s legal identity</w:t>
      </w:r>
      <w:r>
        <w:rPr>
          <w:szCs w:val="18"/>
          <w:lang w:val="en-US"/>
        </w:rPr>
        <w:t>)</w:t>
      </w:r>
      <w:r w:rsidR="00A020FE" w:rsidRPr="00A020FE">
        <w:rPr>
          <w:szCs w:val="18"/>
          <w:lang w:val="en-US"/>
        </w:rPr>
        <w:t>.</w:t>
      </w:r>
    </w:p>
    <w:p w14:paraId="73E0E664" w14:textId="77777777" w:rsidR="00851EF1" w:rsidRDefault="00851EF1" w:rsidP="004D18B2">
      <w:r w:rsidRPr="003417C1">
        <w:t>……………………………………………………………………………………………………………………………………………………</w:t>
      </w:r>
    </w:p>
    <w:p w14:paraId="15F386F0" w14:textId="77777777" w:rsidR="00EC1118" w:rsidRPr="00EC1118" w:rsidRDefault="00A020FE" w:rsidP="00EC1118">
      <w:pPr>
        <w:pStyle w:val="Titolo1"/>
        <w:rPr>
          <w:lang w:val="en-US"/>
        </w:rPr>
      </w:pPr>
      <w:r w:rsidRPr="00A020FE">
        <w:rPr>
          <w:lang w:val="en-US"/>
        </w:rPr>
        <w:t>APPLICATION – CAB PROVIDING CERTIFICATION OF:</w:t>
      </w:r>
      <w:r w:rsidRPr="00A020FE">
        <w:rPr>
          <w:lang w:val="en-US"/>
        </w:rPr>
        <w:tab/>
      </w:r>
    </w:p>
    <w:p w14:paraId="3A8C5B5C" w14:textId="77777777" w:rsidR="00E5632D" w:rsidRPr="00EC1118" w:rsidRDefault="00EC1118" w:rsidP="004D18B2">
      <w:pPr>
        <w:pStyle w:val="Punt1a"/>
      </w:pPr>
      <w:r>
        <w:rPr>
          <w:szCs w:val="18"/>
        </w:rPr>
        <w:t>Q</w:t>
      </w:r>
      <w:r w:rsidR="00A020FE" w:rsidRPr="0017494D">
        <w:rPr>
          <w:szCs w:val="18"/>
        </w:rPr>
        <w:t xml:space="preserve">MS </w:t>
      </w:r>
    </w:p>
    <w:p w14:paraId="3599BEC6" w14:textId="77777777" w:rsidR="00EC1118" w:rsidRPr="003A1CA2" w:rsidRDefault="00EC1118" w:rsidP="004D18B2">
      <w:pPr>
        <w:pStyle w:val="Punt1a"/>
      </w:pPr>
      <w:r>
        <w:rPr>
          <w:szCs w:val="18"/>
        </w:rPr>
        <w:t>EMS</w:t>
      </w:r>
    </w:p>
    <w:p w14:paraId="6638906A" w14:textId="77777777" w:rsidR="00E5632D" w:rsidRPr="003A1CA2" w:rsidRDefault="00E5632D" w:rsidP="004D18B2">
      <w:pPr>
        <w:pStyle w:val="Punt1a"/>
      </w:pPr>
      <w:r w:rsidRPr="003A1CA2">
        <w:t>EMAS</w:t>
      </w:r>
    </w:p>
    <w:p w14:paraId="23090E39" w14:textId="77777777" w:rsidR="00E5632D" w:rsidRPr="003A1CA2" w:rsidRDefault="00A020FE" w:rsidP="004D18B2">
      <w:pPr>
        <w:pStyle w:val="Punt1a"/>
      </w:pPr>
      <w:proofErr w:type="spellStart"/>
      <w:r>
        <w:t>EnMS</w:t>
      </w:r>
      <w:proofErr w:type="spellEnd"/>
    </w:p>
    <w:p w14:paraId="2D7360C6" w14:textId="77777777" w:rsidR="00E5632D" w:rsidRPr="003A1CA2" w:rsidRDefault="00A020FE" w:rsidP="004D18B2">
      <w:pPr>
        <w:pStyle w:val="Punt1a"/>
      </w:pPr>
      <w:r>
        <w:t>OH&amp;S</w:t>
      </w:r>
    </w:p>
    <w:p w14:paraId="3E544B05" w14:textId="77777777" w:rsidR="00E5632D" w:rsidRPr="003A1CA2" w:rsidRDefault="00A020FE" w:rsidP="004D18B2">
      <w:pPr>
        <w:pStyle w:val="Punt1a"/>
      </w:pPr>
      <w:r>
        <w:t>ISMS</w:t>
      </w:r>
    </w:p>
    <w:p w14:paraId="42CED668" w14:textId="77777777" w:rsidR="00E5632D" w:rsidRPr="003A1CA2" w:rsidRDefault="00A020FE" w:rsidP="004D18B2">
      <w:pPr>
        <w:pStyle w:val="Punt1a"/>
      </w:pPr>
      <w:r>
        <w:t>ITSM</w:t>
      </w:r>
    </w:p>
    <w:p w14:paraId="14043A96" w14:textId="77777777" w:rsidR="00E5632D" w:rsidRPr="003A1CA2" w:rsidRDefault="00E5632D" w:rsidP="004D18B2">
      <w:pPr>
        <w:pStyle w:val="Punt1a"/>
      </w:pPr>
      <w:r w:rsidRPr="003A1CA2">
        <w:t>FSM</w:t>
      </w:r>
    </w:p>
    <w:p w14:paraId="01484810" w14:textId="77777777" w:rsidR="00E5632D" w:rsidRPr="003A1CA2" w:rsidRDefault="00A020FE" w:rsidP="004D18B2">
      <w:pPr>
        <w:pStyle w:val="Punt1a"/>
        <w:jc w:val="left"/>
      </w:pPr>
      <w:r w:rsidRPr="00A020FE">
        <w:rPr>
          <w:szCs w:val="18"/>
          <w:lang w:val="en-US"/>
        </w:rPr>
        <w:t xml:space="preserve">Other management systems (e.g. BCMS, ABMS etc.) </w:t>
      </w:r>
      <w:r w:rsidRPr="0017494D">
        <w:rPr>
          <w:szCs w:val="18"/>
        </w:rPr>
        <w:t>(</w:t>
      </w:r>
      <w:proofErr w:type="spellStart"/>
      <w:proofErr w:type="gramStart"/>
      <w:r w:rsidRPr="0017494D">
        <w:rPr>
          <w:szCs w:val="18"/>
        </w:rPr>
        <w:t>specify</w:t>
      </w:r>
      <w:proofErr w:type="spellEnd"/>
      <w:r w:rsidRPr="0017494D">
        <w:rPr>
          <w:szCs w:val="18"/>
        </w:rPr>
        <w:t>:…</w:t>
      </w:r>
      <w:proofErr w:type="gramEnd"/>
      <w:r w:rsidRPr="0017494D">
        <w:rPr>
          <w:szCs w:val="18"/>
        </w:rPr>
        <w:t>………….................................)</w:t>
      </w:r>
    </w:p>
    <w:p w14:paraId="4D0150CC" w14:textId="77777777" w:rsidR="00E5632D" w:rsidRPr="003A1CA2" w:rsidRDefault="00E5632D" w:rsidP="004D18B2">
      <w:pPr>
        <w:pStyle w:val="Punt1a"/>
      </w:pPr>
      <w:r w:rsidRPr="003A1CA2">
        <w:t>P</w:t>
      </w:r>
      <w:r w:rsidR="00851EF1">
        <w:t>RD</w:t>
      </w:r>
    </w:p>
    <w:p w14:paraId="46858AC9" w14:textId="77777777" w:rsidR="00E5632D" w:rsidRPr="003A1CA2" w:rsidRDefault="00E5632D" w:rsidP="004D18B2">
      <w:pPr>
        <w:pStyle w:val="Punt1a"/>
      </w:pPr>
      <w:r w:rsidRPr="003A1CA2">
        <w:t>P</w:t>
      </w:r>
      <w:r w:rsidR="00851EF1">
        <w:t>RS</w:t>
      </w:r>
    </w:p>
    <w:p w14:paraId="0C2A1CCF" w14:textId="77777777" w:rsidR="00A020FE" w:rsidRPr="00A020FE" w:rsidRDefault="00A020FE" w:rsidP="004D18B2">
      <w:pPr>
        <w:pStyle w:val="Paragrafoelenco"/>
        <w:rPr>
          <w:lang w:val="en-US"/>
        </w:rPr>
      </w:pPr>
      <w:r w:rsidRPr="00A020FE">
        <w:rPr>
          <w:lang w:val="en-US"/>
        </w:rPr>
        <w:t>Verification and validation of environmental product declaration (EPD)</w:t>
      </w:r>
    </w:p>
    <w:p w14:paraId="469FF83B" w14:textId="77777777" w:rsidR="003A1CA2" w:rsidRPr="00A020FE" w:rsidRDefault="00A020FE" w:rsidP="004D18B2">
      <w:pPr>
        <w:pStyle w:val="Punt1a"/>
        <w:rPr>
          <w:lang w:val="en-US"/>
        </w:rPr>
      </w:pPr>
      <w:r w:rsidRPr="00A020FE">
        <w:rPr>
          <w:lang w:val="en-US"/>
        </w:rPr>
        <w:t>Verification and validation of</w:t>
      </w:r>
      <w:r>
        <w:rPr>
          <w:lang w:val="en-US"/>
        </w:rPr>
        <w:t xml:space="preserve"> GHG emissions</w:t>
      </w:r>
    </w:p>
    <w:p w14:paraId="0202D0C5" w14:textId="77777777" w:rsidR="00895358" w:rsidRPr="003A1CA2" w:rsidRDefault="00895358" w:rsidP="004D18B2">
      <w:pPr>
        <w:pStyle w:val="Punt1a"/>
      </w:pPr>
      <w:proofErr w:type="spellStart"/>
      <w:r w:rsidRPr="003A1CA2">
        <w:t>I</w:t>
      </w:r>
      <w:r w:rsidR="00A020FE">
        <w:t>n</w:t>
      </w:r>
      <w:r w:rsidRPr="003A1CA2">
        <w:t>spe</w:t>
      </w:r>
      <w:r w:rsidR="00A020FE">
        <w:t>ct</w:t>
      </w:r>
      <w:r w:rsidRPr="003A1CA2">
        <w:t>ion</w:t>
      </w:r>
      <w:proofErr w:type="spellEnd"/>
    </w:p>
    <w:p w14:paraId="410FC72B" w14:textId="77777777" w:rsidR="00E5632D" w:rsidRPr="003A1CA2" w:rsidRDefault="00A020FE" w:rsidP="004D18B2">
      <w:pPr>
        <w:pStyle w:val="Titolo1"/>
      </w:pPr>
      <w:r>
        <w:t>APPLICABILITY OF THE FLEXIBLE SCOPE</w:t>
      </w:r>
    </w:p>
    <w:p w14:paraId="15589FE8" w14:textId="77777777" w:rsidR="00895358" w:rsidRDefault="00E138AF" w:rsidP="004D18B2">
      <w:pPr>
        <w:rPr>
          <w:lang w:val="en-US"/>
        </w:rPr>
      </w:pPr>
      <w:r w:rsidRPr="00E138AF">
        <w:rPr>
          <w:lang w:val="en-US"/>
        </w:rPr>
        <w:t>In accordance with ACCREDIA Technical Regulation</w:t>
      </w:r>
      <w:r>
        <w:rPr>
          <w:lang w:val="en-US"/>
        </w:rPr>
        <w:t xml:space="preserve"> RT-37</w:t>
      </w:r>
      <w:r w:rsidRPr="00E138AF">
        <w:rPr>
          <w:lang w:val="en-US"/>
        </w:rPr>
        <w:t xml:space="preserve"> </w:t>
      </w:r>
      <w:r>
        <w:rPr>
          <w:lang w:val="en-US"/>
        </w:rPr>
        <w:t>“</w:t>
      </w:r>
      <w:r w:rsidRPr="00E138AF">
        <w:rPr>
          <w:lang w:val="en-US"/>
        </w:rPr>
        <w:t>Requirements for accreditation with flexible scope of accreditation, Department of Certification and Inspection</w:t>
      </w:r>
      <w:r>
        <w:rPr>
          <w:lang w:val="en-US"/>
        </w:rPr>
        <w:t>” the following is applicable:</w:t>
      </w:r>
    </w:p>
    <w:p w14:paraId="03FB4540" w14:textId="77777777" w:rsidR="00895358" w:rsidRPr="00A72D60" w:rsidRDefault="00E138AF" w:rsidP="004D18B2">
      <w:pPr>
        <w:rPr>
          <w:b/>
          <w:lang w:val="en-US"/>
        </w:rPr>
      </w:pPr>
      <w:r w:rsidRPr="00A72D60">
        <w:rPr>
          <w:b/>
          <w:lang w:val="en-US"/>
        </w:rPr>
        <w:t>Flexible scope is not possible for certification and inspection activities</w:t>
      </w:r>
      <w:r w:rsidR="00A72D60" w:rsidRPr="00A72D60">
        <w:rPr>
          <w:b/>
          <w:lang w:val="en-US"/>
        </w:rPr>
        <w:t xml:space="preserve"> in </w:t>
      </w:r>
      <w:proofErr w:type="spellStart"/>
      <w:r w:rsidR="00A72D60" w:rsidRPr="00A72D60">
        <w:rPr>
          <w:b/>
          <w:lang w:val="en-US"/>
        </w:rPr>
        <w:t>he</w:t>
      </w:r>
      <w:proofErr w:type="spellEnd"/>
      <w:r w:rsidR="00A72D60" w:rsidRPr="00A72D60">
        <w:rPr>
          <w:b/>
          <w:lang w:val="en-US"/>
        </w:rPr>
        <w:t xml:space="preserve"> mandatory/regulated area and it is also not possible for verification and validation activities except in cases of a specific request on the part of a competent authority.</w:t>
      </w:r>
    </w:p>
    <w:p w14:paraId="599C640B" w14:textId="77777777" w:rsidR="0038718C" w:rsidRPr="0038718C" w:rsidRDefault="0038718C" w:rsidP="004D18B2">
      <w:pPr>
        <w:pStyle w:val="Paragrafoelenco"/>
        <w:numPr>
          <w:ilvl w:val="0"/>
          <w:numId w:val="35"/>
        </w:numPr>
        <w:rPr>
          <w:lang w:val="en-US"/>
        </w:rPr>
      </w:pPr>
      <w:r w:rsidRPr="0038718C">
        <w:rPr>
          <w:lang w:val="en-US"/>
        </w:rPr>
        <w:t xml:space="preserve">The extension of the accreditation for flexible scope ca be </w:t>
      </w:r>
      <w:r w:rsidR="00C86A84">
        <w:rPr>
          <w:lang w:val="en-US"/>
        </w:rPr>
        <w:t xml:space="preserve">considered </w:t>
      </w:r>
      <w:r w:rsidRPr="0038718C">
        <w:rPr>
          <w:lang w:val="en-US"/>
        </w:rPr>
        <w:t>only if t</w:t>
      </w:r>
      <w:r w:rsidR="00C86A84">
        <w:rPr>
          <w:lang w:val="en-US"/>
        </w:rPr>
        <w:t>he applicant CA</w:t>
      </w:r>
      <w:r w:rsidRPr="0038718C">
        <w:rPr>
          <w:lang w:val="en-US"/>
        </w:rPr>
        <w:t>B has had fixed scope accreditation for at least 2 years in the area for which it r</w:t>
      </w:r>
      <w:r w:rsidR="00C86A84">
        <w:rPr>
          <w:lang w:val="en-US"/>
        </w:rPr>
        <w:t>eq</w:t>
      </w:r>
      <w:r w:rsidRPr="0038718C">
        <w:rPr>
          <w:lang w:val="en-US"/>
        </w:rPr>
        <w:t>uests the flexible scope.</w:t>
      </w:r>
    </w:p>
    <w:p w14:paraId="5FB6D1E3" w14:textId="77777777" w:rsidR="0038718C" w:rsidRPr="00F67CA8" w:rsidRDefault="0038718C" w:rsidP="004D18B2">
      <w:pPr>
        <w:pStyle w:val="Paragrafoelenco"/>
        <w:numPr>
          <w:ilvl w:val="0"/>
          <w:numId w:val="35"/>
        </w:numPr>
        <w:rPr>
          <w:lang w:val="en-US"/>
        </w:rPr>
      </w:pPr>
      <w:r>
        <w:rPr>
          <w:lang w:val="en-US"/>
        </w:rPr>
        <w:t>Flexible scope of accreditation:</w:t>
      </w:r>
      <w:r w:rsidR="002A5BBC">
        <w:rPr>
          <w:lang w:val="en-US"/>
        </w:rPr>
        <w:t xml:space="preserve"> flexible scope of accreditation</w:t>
      </w:r>
      <w:r>
        <w:rPr>
          <w:lang w:val="en-US"/>
        </w:rPr>
        <w:t xml:space="preserve"> </w:t>
      </w:r>
      <w:r w:rsidR="002A5BBC">
        <w:rPr>
          <w:lang w:val="en-US"/>
        </w:rPr>
        <w:t>means a more generic description of the scope of accreditation, regarding management systems, products, personnel and inspection activities, accepting the p</w:t>
      </w:r>
      <w:r w:rsidR="00C86A84">
        <w:rPr>
          <w:lang w:val="en-US"/>
        </w:rPr>
        <w:t>ossibility, on the part of the CA</w:t>
      </w:r>
      <w:r w:rsidR="002A5BBC">
        <w:rPr>
          <w:lang w:val="en-US"/>
        </w:rPr>
        <w:t xml:space="preserve">B, on the basis of previously evaluated competences, to modify and/or enlarge the scope of </w:t>
      </w:r>
      <w:r w:rsidR="002A5BBC">
        <w:rPr>
          <w:lang w:val="en-US"/>
        </w:rPr>
        <w:lastRenderedPageBreak/>
        <w:t xml:space="preserve">application, to use new revisions of standards, procedures and schemes, and also to add new products, personnel or inspections, </w:t>
      </w:r>
      <w:r w:rsidR="002A5BBC" w:rsidRPr="002A5BBC">
        <w:rPr>
          <w:b/>
          <w:lang w:val="en-US"/>
        </w:rPr>
        <w:t>provided that the conformity assessment activities require the same competences and resources as for previous accreditation activities.</w:t>
      </w:r>
    </w:p>
    <w:p w14:paraId="039ECDC8" w14:textId="77777777" w:rsidR="00895358" w:rsidRPr="00F67CA8" w:rsidRDefault="00F67CA8" w:rsidP="004D18B2">
      <w:pPr>
        <w:pStyle w:val="Paragrafoelenco"/>
        <w:numPr>
          <w:ilvl w:val="0"/>
          <w:numId w:val="35"/>
        </w:numPr>
        <w:rPr>
          <w:lang w:val="en-US"/>
        </w:rPr>
      </w:pPr>
      <w:r w:rsidRPr="00F67CA8">
        <w:rPr>
          <w:lang w:val="en-US"/>
        </w:rPr>
        <w:t>The scope of accreditation may also be ‘mixed’ – partly fixed and partly flexible.</w:t>
      </w:r>
    </w:p>
    <w:p w14:paraId="7E491CBD" w14:textId="77777777" w:rsidR="00CF3996" w:rsidRPr="00F67CA8" w:rsidRDefault="00CF3996" w:rsidP="004D18B2">
      <w:pPr>
        <w:pStyle w:val="Titolo1"/>
        <w:rPr>
          <w:lang w:val="en-US"/>
        </w:rPr>
      </w:pPr>
      <w:r w:rsidRPr="00F67CA8">
        <w:rPr>
          <w:lang w:val="en-US"/>
        </w:rPr>
        <w:t>A</w:t>
      </w:r>
      <w:r w:rsidR="00F67CA8" w:rsidRPr="00F67CA8">
        <w:rPr>
          <w:lang w:val="en-US"/>
        </w:rPr>
        <w:t>REA FOR WHICH THE FLEXIBLE SCOPE CAN BE REQUESTED</w:t>
      </w:r>
    </w:p>
    <w:p w14:paraId="55E06982" w14:textId="77777777" w:rsidR="005E0911" w:rsidRPr="007F0ECB" w:rsidRDefault="001B71FA" w:rsidP="004D18B2">
      <w:pPr>
        <w:rPr>
          <w:lang w:val="en-US"/>
        </w:rPr>
      </w:pPr>
      <w:r w:rsidRPr="001B71FA">
        <w:rPr>
          <w:lang w:val="en-US"/>
        </w:rPr>
        <w:t>Specify the fixed scope/s for which extension to</w:t>
      </w:r>
      <w:r w:rsidR="007F0ECB">
        <w:rPr>
          <w:lang w:val="en-US"/>
        </w:rPr>
        <w:t>,</w:t>
      </w:r>
      <w:r>
        <w:rPr>
          <w:lang w:val="en-US"/>
        </w:rPr>
        <w:t xml:space="preserve"> and the extension of</w:t>
      </w:r>
      <w:r w:rsidR="007F0ECB">
        <w:rPr>
          <w:lang w:val="en-US"/>
        </w:rPr>
        <w:t>,</w:t>
      </w:r>
      <w:r>
        <w:rPr>
          <w:lang w:val="en-US"/>
        </w:rPr>
        <w:t xml:space="preserve"> the </w:t>
      </w:r>
      <w:r w:rsidRPr="001B71FA">
        <w:rPr>
          <w:lang w:val="en-US"/>
        </w:rPr>
        <w:t>flexible scope/s is requested</w:t>
      </w:r>
      <w:r>
        <w:rPr>
          <w:lang w:val="en-US"/>
        </w:rPr>
        <w:t xml:space="preserve"> (</w:t>
      </w:r>
      <w:proofErr w:type="gramStart"/>
      <w:r>
        <w:rPr>
          <w:lang w:val="en-US"/>
        </w:rPr>
        <w:t>e.g.</w:t>
      </w:r>
      <w:proofErr w:type="gramEnd"/>
      <w:r>
        <w:rPr>
          <w:lang w:val="en-US"/>
        </w:rPr>
        <w:t xml:space="preserve"> product typology or family, professional persons, inspection </w:t>
      </w:r>
      <w:proofErr w:type="spellStart"/>
      <w:r>
        <w:rPr>
          <w:lang w:val="en-US"/>
        </w:rPr>
        <w:t>activites</w:t>
      </w:r>
      <w:proofErr w:type="spellEnd"/>
      <w:r>
        <w:rPr>
          <w:lang w:val="en-US"/>
        </w:rPr>
        <w:t>/range of inspection activities):</w:t>
      </w:r>
    </w:p>
    <w:p w14:paraId="1D3C7AF8" w14:textId="77777777" w:rsidR="00E5632D" w:rsidRPr="003A1CA2" w:rsidRDefault="00E5632D" w:rsidP="004D18B2">
      <w:pPr>
        <w:widowControl w:val="0"/>
        <w:tabs>
          <w:tab w:val="left" w:pos="0"/>
          <w:tab w:val="left" w:pos="4536"/>
        </w:tabs>
        <w:rPr>
          <w:szCs w:val="18"/>
        </w:rPr>
      </w:pPr>
      <w:r w:rsidRPr="003A1CA2">
        <w:rPr>
          <w:szCs w:val="18"/>
        </w:rPr>
        <w:t>………………………………………………………………………………………………………………………………………………………………….</w:t>
      </w:r>
    </w:p>
    <w:p w14:paraId="34462E4C" w14:textId="77777777" w:rsidR="00E5632D" w:rsidRPr="003A1CA2" w:rsidRDefault="00E5632D" w:rsidP="004D18B2">
      <w:pPr>
        <w:widowControl w:val="0"/>
        <w:tabs>
          <w:tab w:val="left" w:pos="0"/>
          <w:tab w:val="left" w:pos="4536"/>
        </w:tabs>
        <w:rPr>
          <w:szCs w:val="18"/>
        </w:rPr>
      </w:pPr>
      <w:r w:rsidRPr="003A1CA2">
        <w:rPr>
          <w:szCs w:val="18"/>
        </w:rPr>
        <w:t>………………………………………………………………………………………………………………………………………………………………….</w:t>
      </w:r>
    </w:p>
    <w:p w14:paraId="036AE7EA" w14:textId="77777777" w:rsidR="004F7A94" w:rsidRPr="003A1CA2" w:rsidRDefault="004F7A94" w:rsidP="004D18B2">
      <w:pPr>
        <w:widowControl w:val="0"/>
        <w:tabs>
          <w:tab w:val="left" w:pos="0"/>
          <w:tab w:val="left" w:pos="4536"/>
        </w:tabs>
        <w:rPr>
          <w:szCs w:val="18"/>
        </w:rPr>
      </w:pPr>
      <w:r w:rsidRPr="003A1CA2">
        <w:rPr>
          <w:szCs w:val="18"/>
        </w:rPr>
        <w:t>………………………………………………………………………………………………………………………………………………………………….</w:t>
      </w:r>
    </w:p>
    <w:p w14:paraId="374FA85E" w14:textId="77777777" w:rsidR="004F7A94" w:rsidRPr="003A1CA2" w:rsidRDefault="004F7A94" w:rsidP="004D18B2">
      <w:pPr>
        <w:widowControl w:val="0"/>
        <w:tabs>
          <w:tab w:val="left" w:pos="0"/>
          <w:tab w:val="left" w:pos="4536"/>
        </w:tabs>
        <w:rPr>
          <w:szCs w:val="18"/>
        </w:rPr>
      </w:pPr>
      <w:r w:rsidRPr="003A1CA2">
        <w:rPr>
          <w:szCs w:val="18"/>
        </w:rPr>
        <w:t>………………………………………………………………………………………………………………………………………………………………….</w:t>
      </w:r>
    </w:p>
    <w:p w14:paraId="05FAE602" w14:textId="77777777" w:rsidR="004F7A94" w:rsidRPr="003A1CA2" w:rsidRDefault="004F7A94" w:rsidP="004D18B2">
      <w:pPr>
        <w:widowControl w:val="0"/>
        <w:tabs>
          <w:tab w:val="left" w:pos="0"/>
          <w:tab w:val="left" w:pos="4536"/>
        </w:tabs>
        <w:rPr>
          <w:szCs w:val="18"/>
        </w:rPr>
      </w:pPr>
      <w:r w:rsidRPr="003A1CA2">
        <w:rPr>
          <w:szCs w:val="18"/>
        </w:rPr>
        <w:t>………………………………………………………………………………………………………………………………………………………………….</w:t>
      </w:r>
    </w:p>
    <w:p w14:paraId="055695A0" w14:textId="77777777" w:rsidR="004F7A94" w:rsidRPr="003A1CA2" w:rsidRDefault="004F7A94" w:rsidP="004D18B2">
      <w:pPr>
        <w:widowControl w:val="0"/>
        <w:tabs>
          <w:tab w:val="left" w:pos="0"/>
          <w:tab w:val="left" w:pos="4536"/>
        </w:tabs>
        <w:rPr>
          <w:szCs w:val="18"/>
        </w:rPr>
      </w:pPr>
      <w:r w:rsidRPr="003A1CA2">
        <w:rPr>
          <w:szCs w:val="18"/>
        </w:rPr>
        <w:t>………………………………………………………………………………………………………………………………………………………………….</w:t>
      </w:r>
    </w:p>
    <w:p w14:paraId="65B6C5C2" w14:textId="77777777" w:rsidR="004F7A94" w:rsidRPr="003A1CA2" w:rsidRDefault="004F7A94" w:rsidP="004D18B2">
      <w:pPr>
        <w:widowControl w:val="0"/>
        <w:tabs>
          <w:tab w:val="left" w:pos="0"/>
          <w:tab w:val="left" w:pos="4536"/>
        </w:tabs>
        <w:rPr>
          <w:szCs w:val="18"/>
        </w:rPr>
      </w:pPr>
      <w:r w:rsidRPr="003A1CA2">
        <w:rPr>
          <w:szCs w:val="18"/>
        </w:rPr>
        <w:t>………………………………………………………………………………………………………………………………………………………………….</w:t>
      </w:r>
    </w:p>
    <w:p w14:paraId="2FCD8AE1" w14:textId="5176F150" w:rsidR="004F7A94" w:rsidRDefault="004F7A94" w:rsidP="004D18B2">
      <w:pPr>
        <w:widowControl w:val="0"/>
        <w:tabs>
          <w:tab w:val="left" w:pos="0"/>
          <w:tab w:val="left" w:pos="4536"/>
        </w:tabs>
        <w:rPr>
          <w:szCs w:val="18"/>
        </w:rPr>
      </w:pPr>
      <w:r w:rsidRPr="003A1CA2">
        <w:rPr>
          <w:szCs w:val="18"/>
        </w:rPr>
        <w:t>………………………………………………………………………………………………………………………………………………………………….</w:t>
      </w:r>
    </w:p>
    <w:p w14:paraId="5B146420" w14:textId="38520634" w:rsidR="00D5132A" w:rsidRDefault="00D5132A">
      <w:pPr>
        <w:spacing w:after="160" w:line="259" w:lineRule="auto"/>
        <w:jc w:val="left"/>
        <w:rPr>
          <w:szCs w:val="18"/>
        </w:rPr>
      </w:pPr>
      <w:r>
        <w:rPr>
          <w:szCs w:val="18"/>
        </w:rPr>
        <w:br w:type="page"/>
      </w:r>
    </w:p>
    <w:p w14:paraId="7B55A6B0" w14:textId="77777777" w:rsidR="00E5632D" w:rsidRPr="007F0ECB" w:rsidRDefault="007F0ECB" w:rsidP="004D18B2">
      <w:pPr>
        <w:pStyle w:val="Titolo2"/>
        <w:rPr>
          <w:lang w:val="en-US"/>
        </w:rPr>
      </w:pPr>
      <w:r w:rsidRPr="007F0ECB">
        <w:rPr>
          <w:lang w:val="en-US"/>
        </w:rPr>
        <w:lastRenderedPageBreak/>
        <w:t xml:space="preserve">TECHNICAL </w:t>
      </w:r>
      <w:r w:rsidR="004F7A94" w:rsidRPr="007F0ECB">
        <w:rPr>
          <w:lang w:val="en-US"/>
        </w:rPr>
        <w:t>MOTIVA</w:t>
      </w:r>
      <w:r w:rsidRPr="007F0ECB">
        <w:rPr>
          <w:lang w:val="en-US"/>
        </w:rPr>
        <w:t>T</w:t>
      </w:r>
      <w:r w:rsidR="004F7A94" w:rsidRPr="007F0ECB">
        <w:rPr>
          <w:lang w:val="en-US"/>
        </w:rPr>
        <w:t>ION</w:t>
      </w:r>
      <w:r w:rsidRPr="007F0ECB">
        <w:rPr>
          <w:lang w:val="en-US"/>
        </w:rPr>
        <w:t>S SUPPORTING THE REQUEST FOR FLEXIBLE SCOPE</w:t>
      </w:r>
    </w:p>
    <w:p w14:paraId="1FE89CAF" w14:textId="77777777" w:rsidR="004F7A94" w:rsidRPr="00B904A4" w:rsidRDefault="007F0ECB" w:rsidP="004D18B2">
      <w:pPr>
        <w:rPr>
          <w:lang w:val="en-US"/>
        </w:rPr>
      </w:pPr>
      <w:r w:rsidRPr="007F0ECB">
        <w:rPr>
          <w:lang w:val="en-US"/>
        </w:rPr>
        <w:t xml:space="preserve">With regard to </w:t>
      </w:r>
      <w:r w:rsidR="004F7A94" w:rsidRPr="007F0ECB">
        <w:rPr>
          <w:lang w:val="en-US"/>
        </w:rPr>
        <w:t xml:space="preserve">§ 5 </w:t>
      </w:r>
      <w:r w:rsidRPr="007F0ECB">
        <w:rPr>
          <w:lang w:val="en-US"/>
        </w:rPr>
        <w:t>of ACCREDIA Technical Regulation RT-37</w:t>
      </w:r>
      <w:r w:rsidR="004F7A94" w:rsidRPr="007F0ECB">
        <w:rPr>
          <w:lang w:val="en-US"/>
        </w:rPr>
        <w:t xml:space="preserve">, </w:t>
      </w:r>
      <w:r>
        <w:rPr>
          <w:lang w:val="en-US"/>
        </w:rPr>
        <w:t xml:space="preserve">specify </w:t>
      </w:r>
      <w:r w:rsidR="004D18B2">
        <w:rPr>
          <w:lang w:val="en-US"/>
        </w:rPr>
        <w:t>the homogeneity of the technical competences with the personnel (</w:t>
      </w:r>
      <w:proofErr w:type="gramStart"/>
      <w:r w:rsidR="004D18B2">
        <w:rPr>
          <w:lang w:val="en-US"/>
        </w:rPr>
        <w:t>e.g.</w:t>
      </w:r>
      <w:proofErr w:type="gramEnd"/>
      <w:r w:rsidR="004D18B2">
        <w:rPr>
          <w:lang w:val="en-US"/>
        </w:rPr>
        <w:t xml:space="preserve"> competences of personnel and </w:t>
      </w:r>
      <w:proofErr w:type="spellStart"/>
      <w:r w:rsidR="004D18B2">
        <w:rPr>
          <w:lang w:val="en-US"/>
        </w:rPr>
        <w:t>certificstion</w:t>
      </w:r>
      <w:proofErr w:type="spellEnd"/>
      <w:r w:rsidR="004D18B2">
        <w:rPr>
          <w:lang w:val="en-US"/>
        </w:rPr>
        <w:t xml:space="preserve"> decision-makers, competences of examiners, use of testing and measuring equipment if required etc.) </w:t>
      </w:r>
      <w:r w:rsidR="00B904A4">
        <w:rPr>
          <w:lang w:val="en-US"/>
        </w:rPr>
        <w:t>enabling the management of the flexible scope for the area/s requested:</w:t>
      </w:r>
    </w:p>
    <w:p w14:paraId="39CFAB09" w14:textId="77777777" w:rsidR="004F7A94" w:rsidRPr="003A1CA2" w:rsidRDefault="004F7A94" w:rsidP="004D18B2">
      <w:pPr>
        <w:widowControl w:val="0"/>
        <w:tabs>
          <w:tab w:val="left" w:pos="0"/>
          <w:tab w:val="left" w:pos="4536"/>
        </w:tabs>
        <w:rPr>
          <w:szCs w:val="18"/>
        </w:rPr>
      </w:pPr>
      <w:r w:rsidRPr="003A1CA2">
        <w:rPr>
          <w:szCs w:val="18"/>
        </w:rPr>
        <w:t>………………………………………………………………………………………………………………………………………………………………….</w:t>
      </w:r>
    </w:p>
    <w:p w14:paraId="6EE13A5B" w14:textId="77777777" w:rsidR="004F7A94" w:rsidRPr="003A1CA2" w:rsidRDefault="004F7A94" w:rsidP="004D18B2">
      <w:pPr>
        <w:widowControl w:val="0"/>
        <w:tabs>
          <w:tab w:val="left" w:pos="0"/>
          <w:tab w:val="left" w:pos="4536"/>
        </w:tabs>
        <w:rPr>
          <w:szCs w:val="18"/>
        </w:rPr>
      </w:pPr>
      <w:r w:rsidRPr="003A1CA2">
        <w:rPr>
          <w:szCs w:val="18"/>
        </w:rPr>
        <w:t>………………………………………………………………………………………………………………………………………………………………….</w:t>
      </w:r>
    </w:p>
    <w:p w14:paraId="518896D7" w14:textId="77777777" w:rsidR="004F7A94" w:rsidRPr="003A1CA2" w:rsidRDefault="004F7A94" w:rsidP="004D18B2">
      <w:pPr>
        <w:widowControl w:val="0"/>
        <w:tabs>
          <w:tab w:val="left" w:pos="0"/>
          <w:tab w:val="left" w:pos="4536"/>
        </w:tabs>
        <w:rPr>
          <w:szCs w:val="18"/>
        </w:rPr>
      </w:pPr>
      <w:r w:rsidRPr="003A1CA2">
        <w:rPr>
          <w:szCs w:val="18"/>
        </w:rPr>
        <w:t>………………………………………………………………………………………………………………………………………………………………….</w:t>
      </w:r>
    </w:p>
    <w:p w14:paraId="000F9199" w14:textId="77777777" w:rsidR="004F7A94" w:rsidRPr="003A1CA2" w:rsidRDefault="004F7A94" w:rsidP="004D18B2">
      <w:pPr>
        <w:widowControl w:val="0"/>
        <w:tabs>
          <w:tab w:val="left" w:pos="0"/>
          <w:tab w:val="left" w:pos="4536"/>
        </w:tabs>
        <w:rPr>
          <w:szCs w:val="18"/>
        </w:rPr>
      </w:pPr>
      <w:r w:rsidRPr="003A1CA2">
        <w:rPr>
          <w:szCs w:val="18"/>
        </w:rPr>
        <w:t>………………………………………………………………………………………………………………………………………………………………….</w:t>
      </w:r>
    </w:p>
    <w:p w14:paraId="705145BD" w14:textId="77777777" w:rsidR="00E5632D" w:rsidRPr="00B904A4" w:rsidRDefault="00B904A4" w:rsidP="004D18B2">
      <w:pPr>
        <w:pStyle w:val="Titolo2"/>
        <w:rPr>
          <w:lang w:val="en-US"/>
        </w:rPr>
      </w:pPr>
      <w:r w:rsidRPr="00B904A4">
        <w:rPr>
          <w:lang w:val="en-US"/>
        </w:rPr>
        <w:t xml:space="preserve">OFFICER RESPONSIBLE FOR THE </w:t>
      </w:r>
      <w:r>
        <w:rPr>
          <w:lang w:val="en-US"/>
        </w:rPr>
        <w:t xml:space="preserve">DESIGN </w:t>
      </w:r>
      <w:r w:rsidRPr="00B904A4">
        <w:rPr>
          <w:lang w:val="en-US"/>
        </w:rPr>
        <w:t>AND MANAGEMENT OF THE FLEXIBLE SCOPE</w:t>
      </w:r>
    </w:p>
    <w:p w14:paraId="78ED5579" w14:textId="77777777" w:rsidR="005E0911" w:rsidRPr="005A7FBF" w:rsidRDefault="003C46B7" w:rsidP="004D18B2">
      <w:pPr>
        <w:widowControl w:val="0"/>
        <w:tabs>
          <w:tab w:val="left" w:pos="0"/>
          <w:tab w:val="left" w:pos="4536"/>
        </w:tabs>
        <w:rPr>
          <w:szCs w:val="18"/>
          <w:lang w:val="en-US"/>
        </w:rPr>
      </w:pPr>
      <w:r>
        <w:rPr>
          <w:szCs w:val="18"/>
          <w:lang w:val="en-US"/>
        </w:rPr>
        <w:t>i</w:t>
      </w:r>
      <w:r w:rsidRPr="003C46B7">
        <w:rPr>
          <w:szCs w:val="18"/>
          <w:lang w:val="en-US"/>
        </w:rPr>
        <w:t xml:space="preserve">t is necessary to attach </w:t>
      </w:r>
      <w:r>
        <w:rPr>
          <w:szCs w:val="18"/>
          <w:lang w:val="en-US"/>
        </w:rPr>
        <w:t xml:space="preserve">a document describing the competences and responsibilities (including the names and qualifications of the persons involved in the process of the management of the flexible scope) of the person who establishes the typology/product family/professional person/inspection </w:t>
      </w:r>
      <w:r w:rsidR="001606B7">
        <w:rPr>
          <w:szCs w:val="18"/>
          <w:lang w:val="en-US"/>
        </w:rPr>
        <w:t>activities in which the CA</w:t>
      </w:r>
      <w:r>
        <w:rPr>
          <w:szCs w:val="18"/>
          <w:lang w:val="en-US"/>
        </w:rPr>
        <w:t>B intends to apply the flexible scope and the responsibilities for the management of the controlled list of all the elements contained in the flexible scope.</w:t>
      </w:r>
    </w:p>
    <w:p w14:paraId="43F50D80" w14:textId="77777777" w:rsidR="005E0911" w:rsidRPr="005A7FBF" w:rsidRDefault="005E0911" w:rsidP="004D18B2">
      <w:pPr>
        <w:widowControl w:val="0"/>
        <w:tabs>
          <w:tab w:val="left" w:pos="0"/>
          <w:tab w:val="left" w:pos="4536"/>
        </w:tabs>
        <w:rPr>
          <w:szCs w:val="18"/>
          <w:lang w:val="en-US"/>
        </w:rPr>
      </w:pPr>
      <w:r w:rsidRPr="005A7FBF">
        <w:rPr>
          <w:szCs w:val="18"/>
          <w:lang w:val="en-US"/>
        </w:rPr>
        <w:t>A</w:t>
      </w:r>
      <w:r w:rsidR="005A7FBF" w:rsidRPr="005A7FBF">
        <w:rPr>
          <w:szCs w:val="18"/>
          <w:lang w:val="en-US"/>
        </w:rPr>
        <w:t>ttachment number</w:t>
      </w:r>
      <w:r w:rsidRPr="005A7FBF">
        <w:rPr>
          <w:szCs w:val="18"/>
          <w:lang w:val="en-US"/>
        </w:rPr>
        <w:t xml:space="preserve"> ……… (</w:t>
      </w:r>
      <w:proofErr w:type="spellStart"/>
      <w:r w:rsidRPr="005A7FBF">
        <w:rPr>
          <w:szCs w:val="18"/>
          <w:lang w:val="en-US"/>
        </w:rPr>
        <w:t>obbligator</w:t>
      </w:r>
      <w:r w:rsidR="005A7FBF" w:rsidRPr="005A7FBF">
        <w:rPr>
          <w:szCs w:val="18"/>
          <w:lang w:val="en-US"/>
        </w:rPr>
        <w:t>y</w:t>
      </w:r>
      <w:proofErr w:type="spellEnd"/>
      <w:r w:rsidRPr="005A7FBF">
        <w:rPr>
          <w:szCs w:val="18"/>
          <w:lang w:val="en-US"/>
        </w:rPr>
        <w:t>)</w:t>
      </w:r>
    </w:p>
    <w:p w14:paraId="2B13BBCC" w14:textId="77777777" w:rsidR="004F7A94" w:rsidRPr="00B90697" w:rsidRDefault="005A7FBF" w:rsidP="004D18B2">
      <w:pPr>
        <w:widowControl w:val="0"/>
        <w:tabs>
          <w:tab w:val="left" w:pos="0"/>
          <w:tab w:val="left" w:pos="4536"/>
        </w:tabs>
        <w:rPr>
          <w:szCs w:val="18"/>
          <w:lang w:val="en-US"/>
        </w:rPr>
      </w:pPr>
      <w:r w:rsidRPr="005A7FBF">
        <w:rPr>
          <w:szCs w:val="18"/>
          <w:lang w:val="en-US"/>
        </w:rPr>
        <w:t>Write the criteria for drawing up the operative management modalities of the flexible scope</w:t>
      </w:r>
      <w:r>
        <w:rPr>
          <w:szCs w:val="18"/>
          <w:lang w:val="en-US"/>
        </w:rPr>
        <w:t xml:space="preserve">, including the management of the </w:t>
      </w:r>
      <w:r>
        <w:rPr>
          <w:b/>
          <w:szCs w:val="18"/>
          <w:lang w:val="en-US"/>
        </w:rPr>
        <w:t>controlled list of all the</w:t>
      </w:r>
      <w:r w:rsidR="00B90697">
        <w:rPr>
          <w:b/>
          <w:szCs w:val="18"/>
          <w:lang w:val="en-US"/>
        </w:rPr>
        <w:t xml:space="preserve"> elements in the flexible scope </w:t>
      </w:r>
      <w:r w:rsidR="00B90697">
        <w:rPr>
          <w:szCs w:val="18"/>
          <w:lang w:val="en-US"/>
        </w:rPr>
        <w:t>and how this list is made available to ACCREDIA-DC and to the public:</w:t>
      </w:r>
    </w:p>
    <w:p w14:paraId="2F1841D9" w14:textId="77777777" w:rsidR="00E5632D" w:rsidRPr="003A1CA2" w:rsidRDefault="00E5632D" w:rsidP="004D18B2">
      <w:pPr>
        <w:widowControl w:val="0"/>
        <w:tabs>
          <w:tab w:val="left" w:pos="0"/>
          <w:tab w:val="left" w:pos="4536"/>
        </w:tabs>
        <w:rPr>
          <w:szCs w:val="18"/>
        </w:rPr>
      </w:pPr>
      <w:r w:rsidRPr="003A1CA2">
        <w:rPr>
          <w:szCs w:val="18"/>
        </w:rPr>
        <w:t>………………………………………………………………………………………………………………………………………………………………….</w:t>
      </w:r>
    </w:p>
    <w:p w14:paraId="50A2F946" w14:textId="77777777" w:rsidR="00E5632D" w:rsidRPr="003A1CA2" w:rsidRDefault="00E5632D" w:rsidP="004D18B2">
      <w:pPr>
        <w:widowControl w:val="0"/>
        <w:tabs>
          <w:tab w:val="left" w:pos="0"/>
          <w:tab w:val="left" w:pos="4536"/>
        </w:tabs>
        <w:rPr>
          <w:szCs w:val="18"/>
        </w:rPr>
      </w:pPr>
      <w:r w:rsidRPr="003A1CA2">
        <w:rPr>
          <w:szCs w:val="18"/>
        </w:rPr>
        <w:t>………………………………………………………………………………………………………………………………………………………………….</w:t>
      </w:r>
    </w:p>
    <w:p w14:paraId="1741CB4C" w14:textId="77777777" w:rsidR="00E5632D" w:rsidRPr="003A1CA2" w:rsidRDefault="00E5632D" w:rsidP="004D18B2">
      <w:pPr>
        <w:widowControl w:val="0"/>
        <w:tabs>
          <w:tab w:val="left" w:pos="0"/>
          <w:tab w:val="left" w:pos="4536"/>
        </w:tabs>
        <w:rPr>
          <w:szCs w:val="18"/>
        </w:rPr>
      </w:pPr>
      <w:r w:rsidRPr="003A1CA2">
        <w:rPr>
          <w:szCs w:val="18"/>
        </w:rPr>
        <w:t>………………………………………………………………………………………………………………………………………………………………….</w:t>
      </w:r>
    </w:p>
    <w:p w14:paraId="5220E66B" w14:textId="77777777" w:rsidR="00E5632D" w:rsidRPr="003A1CA2" w:rsidRDefault="00E5632D" w:rsidP="004D18B2">
      <w:pPr>
        <w:widowControl w:val="0"/>
        <w:tabs>
          <w:tab w:val="left" w:pos="0"/>
          <w:tab w:val="left" w:pos="4536"/>
        </w:tabs>
        <w:rPr>
          <w:szCs w:val="18"/>
        </w:rPr>
      </w:pPr>
      <w:r w:rsidRPr="003A1CA2">
        <w:rPr>
          <w:szCs w:val="18"/>
        </w:rPr>
        <w:t>………………………………………………………………………………………………………………………………………………………………….</w:t>
      </w:r>
    </w:p>
    <w:p w14:paraId="53347F78" w14:textId="77777777" w:rsidR="00E5632D" w:rsidRPr="003A1CA2" w:rsidRDefault="00E5632D" w:rsidP="004D18B2">
      <w:pPr>
        <w:widowControl w:val="0"/>
        <w:tabs>
          <w:tab w:val="left" w:pos="0"/>
          <w:tab w:val="left" w:pos="4536"/>
        </w:tabs>
        <w:rPr>
          <w:szCs w:val="18"/>
        </w:rPr>
      </w:pPr>
      <w:r w:rsidRPr="003A1CA2">
        <w:rPr>
          <w:szCs w:val="18"/>
        </w:rPr>
        <w:t>………………………………………………………………………………………………………………………………………………………………….</w:t>
      </w:r>
    </w:p>
    <w:p w14:paraId="200B0E50" w14:textId="77777777" w:rsidR="00E5632D" w:rsidRPr="003A1CA2" w:rsidRDefault="00E5632D" w:rsidP="004D18B2">
      <w:pPr>
        <w:widowControl w:val="0"/>
        <w:tabs>
          <w:tab w:val="left" w:pos="0"/>
          <w:tab w:val="left" w:pos="4536"/>
        </w:tabs>
        <w:rPr>
          <w:szCs w:val="18"/>
        </w:rPr>
      </w:pPr>
      <w:r w:rsidRPr="003A1CA2">
        <w:rPr>
          <w:szCs w:val="18"/>
        </w:rPr>
        <w:t>………………………………………………………………………………………………………………………………………………………………….</w:t>
      </w:r>
    </w:p>
    <w:p w14:paraId="6330E63B" w14:textId="77777777" w:rsidR="00E5632D" w:rsidRPr="003A1CA2" w:rsidRDefault="00E5632D" w:rsidP="004D18B2">
      <w:pPr>
        <w:widowControl w:val="0"/>
        <w:tabs>
          <w:tab w:val="left" w:pos="0"/>
          <w:tab w:val="left" w:pos="4536"/>
        </w:tabs>
        <w:rPr>
          <w:szCs w:val="18"/>
        </w:rPr>
      </w:pPr>
      <w:r w:rsidRPr="003A1CA2">
        <w:rPr>
          <w:szCs w:val="18"/>
        </w:rPr>
        <w:t>………………………………………………………………………………………………………………………………………………………………….</w:t>
      </w:r>
    </w:p>
    <w:p w14:paraId="65FD5719" w14:textId="77777777" w:rsidR="00E5632D" w:rsidRPr="003A1CA2" w:rsidRDefault="00E5632D" w:rsidP="004D18B2">
      <w:pPr>
        <w:widowControl w:val="0"/>
        <w:tabs>
          <w:tab w:val="left" w:pos="0"/>
          <w:tab w:val="left" w:pos="4536"/>
        </w:tabs>
        <w:rPr>
          <w:szCs w:val="18"/>
        </w:rPr>
      </w:pPr>
      <w:r w:rsidRPr="003A1CA2">
        <w:rPr>
          <w:szCs w:val="18"/>
        </w:rPr>
        <w:t>………………………………………………………………………………………………………………………………………………………………….</w:t>
      </w:r>
    </w:p>
    <w:p w14:paraId="430348FA" w14:textId="77777777" w:rsidR="00E5632D" w:rsidRPr="003A1CA2" w:rsidRDefault="00E5632D" w:rsidP="004D18B2">
      <w:pPr>
        <w:widowControl w:val="0"/>
        <w:tabs>
          <w:tab w:val="left" w:pos="0"/>
          <w:tab w:val="left" w:pos="4536"/>
        </w:tabs>
        <w:rPr>
          <w:szCs w:val="18"/>
        </w:rPr>
      </w:pPr>
      <w:r w:rsidRPr="003A1CA2">
        <w:rPr>
          <w:szCs w:val="18"/>
        </w:rPr>
        <w:t>………………………………………………………………………………………………………………………………………………………………….</w:t>
      </w:r>
    </w:p>
    <w:p w14:paraId="70137210" w14:textId="77777777" w:rsidR="002715C6" w:rsidRPr="001606B7" w:rsidRDefault="00095AC0" w:rsidP="004D18B2">
      <w:pPr>
        <w:widowControl w:val="0"/>
        <w:tabs>
          <w:tab w:val="left" w:pos="0"/>
          <w:tab w:val="left" w:pos="4536"/>
        </w:tabs>
        <w:rPr>
          <w:szCs w:val="18"/>
          <w:u w:val="single"/>
          <w:lang w:val="en-US"/>
        </w:rPr>
      </w:pPr>
      <w:r w:rsidRPr="001606B7">
        <w:rPr>
          <w:szCs w:val="18"/>
          <w:u w:val="single"/>
          <w:lang w:val="en-US"/>
        </w:rPr>
        <w:t>A</w:t>
      </w:r>
      <w:r w:rsidR="001606B7" w:rsidRPr="001606B7">
        <w:rPr>
          <w:szCs w:val="18"/>
          <w:u w:val="single"/>
          <w:lang w:val="en-US"/>
        </w:rPr>
        <w:t>ttach the relevant procedure of the CAB</w:t>
      </w:r>
    </w:p>
    <w:p w14:paraId="350BC873" w14:textId="77777777" w:rsidR="00BF6809" w:rsidRPr="003A1CA2" w:rsidRDefault="00B90697" w:rsidP="004D18B2">
      <w:pPr>
        <w:widowControl w:val="0"/>
        <w:tabs>
          <w:tab w:val="left" w:pos="0"/>
          <w:tab w:val="left" w:pos="4536"/>
        </w:tabs>
        <w:rPr>
          <w:szCs w:val="18"/>
        </w:rPr>
      </w:pPr>
      <w:r w:rsidRPr="005A7FBF">
        <w:rPr>
          <w:szCs w:val="18"/>
          <w:lang w:val="en-US"/>
        </w:rPr>
        <w:t>Attachment number ……… (</w:t>
      </w:r>
      <w:proofErr w:type="spellStart"/>
      <w:r w:rsidRPr="005A7FBF">
        <w:rPr>
          <w:szCs w:val="18"/>
          <w:lang w:val="en-US"/>
        </w:rPr>
        <w:t>obbligatory</w:t>
      </w:r>
      <w:proofErr w:type="spellEnd"/>
      <w:r w:rsidRPr="005A7FBF">
        <w:rPr>
          <w:szCs w:val="18"/>
          <w:lang w:val="en-US"/>
        </w:rPr>
        <w:t>)</w:t>
      </w:r>
    </w:p>
    <w:p w14:paraId="2015A857" w14:textId="77777777" w:rsidR="00E5632D" w:rsidRPr="007E0537" w:rsidRDefault="007E0537" w:rsidP="004D18B2">
      <w:pPr>
        <w:pStyle w:val="Titolo1"/>
        <w:rPr>
          <w:lang w:val="en-US"/>
        </w:rPr>
      </w:pPr>
      <w:r w:rsidRPr="007E0537">
        <w:rPr>
          <w:lang w:val="en-US"/>
        </w:rPr>
        <w:lastRenderedPageBreak/>
        <w:t>OTHER DOCUMENTS TO BE ATTACHED TO THE APPLICATION (</w:t>
      </w:r>
      <w:r w:rsidRPr="007E0537">
        <w:rPr>
          <w:caps w:val="0"/>
          <w:lang w:val="en-US"/>
        </w:rPr>
        <w:t>if not included in the obligatory attachments as required above)</w:t>
      </w:r>
    </w:p>
    <w:tbl>
      <w:tblPr>
        <w:tblStyle w:val="Grigliatabella"/>
        <w:tblW w:w="0" w:type="auto"/>
        <w:tblLook w:val="04A0" w:firstRow="1" w:lastRow="0" w:firstColumn="1" w:lastColumn="0" w:noHBand="0" w:noVBand="1"/>
      </w:tblPr>
      <w:tblGrid>
        <w:gridCol w:w="5949"/>
        <w:gridCol w:w="3111"/>
      </w:tblGrid>
      <w:tr w:rsidR="00851EF1" w:rsidRPr="00CB4BE1" w14:paraId="7B4E662C" w14:textId="77777777" w:rsidTr="00B234B0">
        <w:tc>
          <w:tcPr>
            <w:tcW w:w="5949" w:type="dxa"/>
          </w:tcPr>
          <w:p w14:paraId="79E7CCCC" w14:textId="77777777" w:rsidR="00851EF1" w:rsidRPr="009F635F" w:rsidRDefault="007E0537" w:rsidP="004D18B2">
            <w:pPr>
              <w:rPr>
                <w:b/>
              </w:rPr>
            </w:pPr>
            <w:r w:rsidRPr="0017494D">
              <w:rPr>
                <w:b/>
                <w:szCs w:val="18"/>
              </w:rPr>
              <w:t>TYPE OF ATTACHMENT</w:t>
            </w:r>
          </w:p>
        </w:tc>
        <w:tc>
          <w:tcPr>
            <w:tcW w:w="3111" w:type="dxa"/>
          </w:tcPr>
          <w:p w14:paraId="4CA89AFB" w14:textId="77777777" w:rsidR="00851EF1" w:rsidRPr="007E0537" w:rsidRDefault="007E0537" w:rsidP="004D18B2">
            <w:pPr>
              <w:rPr>
                <w:b/>
                <w:lang w:val="en-US"/>
              </w:rPr>
            </w:pPr>
            <w:r w:rsidRPr="007E0537">
              <w:rPr>
                <w:b/>
                <w:szCs w:val="18"/>
                <w:lang w:val="en-US"/>
              </w:rPr>
              <w:t>Write the number of the attachment</w:t>
            </w:r>
          </w:p>
        </w:tc>
      </w:tr>
      <w:tr w:rsidR="00851EF1" w:rsidRPr="009F635F" w14:paraId="5B601103" w14:textId="77777777" w:rsidTr="00B234B0">
        <w:tc>
          <w:tcPr>
            <w:tcW w:w="5949" w:type="dxa"/>
          </w:tcPr>
          <w:p w14:paraId="09B2A1C5" w14:textId="77777777" w:rsidR="00851EF1" w:rsidRPr="002715C6" w:rsidRDefault="007E0537" w:rsidP="004D18B2">
            <w:r w:rsidRPr="0017494D">
              <w:rPr>
                <w:szCs w:val="18"/>
              </w:rPr>
              <w:t>The list of attachments</w:t>
            </w:r>
          </w:p>
        </w:tc>
        <w:tc>
          <w:tcPr>
            <w:tcW w:w="3111" w:type="dxa"/>
          </w:tcPr>
          <w:p w14:paraId="24F4B8BE" w14:textId="77777777" w:rsidR="00851EF1" w:rsidRDefault="00851EF1" w:rsidP="004D18B2">
            <w:pPr>
              <w:rPr>
                <w:b/>
              </w:rPr>
            </w:pPr>
          </w:p>
        </w:tc>
      </w:tr>
      <w:tr w:rsidR="00851EF1" w:rsidRPr="00CB4BE1" w14:paraId="7ED9A3F5" w14:textId="77777777" w:rsidTr="00B234B0">
        <w:tc>
          <w:tcPr>
            <w:tcW w:w="5949" w:type="dxa"/>
          </w:tcPr>
          <w:p w14:paraId="0F797E94" w14:textId="77777777" w:rsidR="00851EF1" w:rsidRPr="00A25907" w:rsidRDefault="007E0537" w:rsidP="004D18B2">
            <w:pPr>
              <w:pStyle w:val="Punt1b"/>
              <w:numPr>
                <w:ilvl w:val="0"/>
                <w:numId w:val="0"/>
              </w:numPr>
              <w:tabs>
                <w:tab w:val="clear" w:pos="4536"/>
              </w:tabs>
              <w:rPr>
                <w:i/>
                <w:lang w:val="en-US"/>
              </w:rPr>
            </w:pPr>
            <w:r w:rsidRPr="007E0537">
              <w:rPr>
                <w:lang w:val="en-US"/>
              </w:rPr>
              <w:t>Procedure for the management of the flexible scope</w:t>
            </w:r>
            <w:r w:rsidR="00A25907">
              <w:rPr>
                <w:lang w:val="en-US"/>
              </w:rPr>
              <w:t xml:space="preserve"> </w:t>
            </w:r>
            <w:r w:rsidR="00A25907">
              <w:rPr>
                <w:i/>
                <w:lang w:val="en-US"/>
              </w:rPr>
              <w:t>(this procedure must describe the operative modalities for verification of the correct application of the flexible scope)</w:t>
            </w:r>
          </w:p>
        </w:tc>
        <w:tc>
          <w:tcPr>
            <w:tcW w:w="3111" w:type="dxa"/>
          </w:tcPr>
          <w:p w14:paraId="42F9A91D" w14:textId="77777777" w:rsidR="00851EF1" w:rsidRPr="00A25907" w:rsidRDefault="00851EF1" w:rsidP="004D18B2">
            <w:pPr>
              <w:rPr>
                <w:lang w:val="en-US"/>
              </w:rPr>
            </w:pPr>
          </w:p>
        </w:tc>
      </w:tr>
      <w:tr w:rsidR="00851EF1" w:rsidRPr="006700DB" w14:paraId="52D0886B" w14:textId="77777777" w:rsidTr="00B234B0">
        <w:tc>
          <w:tcPr>
            <w:tcW w:w="5949" w:type="dxa"/>
          </w:tcPr>
          <w:p w14:paraId="7E73F9D1" w14:textId="77777777" w:rsidR="00851EF1" w:rsidRPr="001606B7" w:rsidRDefault="00CB4BE1" w:rsidP="004D18B2">
            <w:pPr>
              <w:pStyle w:val="Punt1b"/>
              <w:numPr>
                <w:ilvl w:val="0"/>
                <w:numId w:val="0"/>
              </w:numPr>
              <w:tabs>
                <w:tab w:val="clear" w:pos="4536"/>
              </w:tabs>
              <w:spacing w:after="60"/>
              <w:rPr>
                <w:i/>
                <w:u w:val="single"/>
                <w:lang w:val="en-US"/>
              </w:rPr>
            </w:pPr>
            <w:r w:rsidRPr="00CB4BE1">
              <w:rPr>
                <w:lang w:val="en-US"/>
              </w:rPr>
              <w:t>Controlled list</w:t>
            </w:r>
            <w:r w:rsidR="001606B7">
              <w:rPr>
                <w:lang w:val="en-US"/>
              </w:rPr>
              <w:t xml:space="preserve"> </w:t>
            </w:r>
            <w:r w:rsidRPr="00CB4BE1">
              <w:rPr>
                <w:lang w:val="en-US"/>
              </w:rPr>
              <w:t xml:space="preserve">of </w:t>
            </w:r>
            <w:r w:rsidR="001606B7">
              <w:rPr>
                <w:lang w:val="en-US"/>
              </w:rPr>
              <w:t>the typology/product family</w:t>
            </w:r>
            <w:r w:rsidRPr="00CB4BE1">
              <w:rPr>
                <w:lang w:val="en-US"/>
              </w:rPr>
              <w:t>/</w:t>
            </w:r>
            <w:proofErr w:type="spellStart"/>
            <w:r w:rsidRPr="00CB4BE1">
              <w:rPr>
                <w:lang w:val="en-US"/>
              </w:rPr>
              <w:t>professinal</w:t>
            </w:r>
            <w:proofErr w:type="spellEnd"/>
            <w:r w:rsidRPr="00CB4BE1">
              <w:rPr>
                <w:lang w:val="en-US"/>
              </w:rPr>
              <w:t xml:space="preserve"> persons/inspection </w:t>
            </w:r>
            <w:proofErr w:type="spellStart"/>
            <w:r w:rsidRPr="00CB4BE1">
              <w:rPr>
                <w:lang w:val="en-US"/>
              </w:rPr>
              <w:t>activites</w:t>
            </w:r>
            <w:proofErr w:type="spellEnd"/>
            <w:r w:rsidRPr="00CB4BE1">
              <w:rPr>
                <w:lang w:val="en-US"/>
              </w:rPr>
              <w:t>/range of activities</w:t>
            </w:r>
            <w:r>
              <w:rPr>
                <w:lang w:val="en-US"/>
              </w:rPr>
              <w:t xml:space="preserve"> which are the object of the flexible scope (</w:t>
            </w:r>
            <w:r>
              <w:rPr>
                <w:i/>
                <w:u w:val="single"/>
                <w:lang w:val="en-US"/>
              </w:rPr>
              <w:t>The list shall contain, as a minimum, the following elements:</w:t>
            </w:r>
          </w:p>
          <w:p w14:paraId="4243C508" w14:textId="77777777" w:rsidR="00851EF1" w:rsidRPr="006700DB" w:rsidRDefault="006700DB" w:rsidP="004D18B2">
            <w:pPr>
              <w:pStyle w:val="Punt1a"/>
              <w:numPr>
                <w:ilvl w:val="0"/>
                <w:numId w:val="41"/>
              </w:numPr>
              <w:rPr>
                <w:lang w:val="en-US"/>
              </w:rPr>
            </w:pPr>
            <w:r w:rsidRPr="006700DB">
              <w:rPr>
                <w:lang w:val="en-US"/>
              </w:rPr>
              <w:t>r</w:t>
            </w:r>
            <w:r w:rsidR="001606B7">
              <w:rPr>
                <w:lang w:val="en-US"/>
              </w:rPr>
              <w:t>ef</w:t>
            </w:r>
            <w:r w:rsidR="00CB4BE1" w:rsidRPr="006700DB">
              <w:rPr>
                <w:lang w:val="en-US"/>
              </w:rPr>
              <w:t>erence to the standard and the rules of accreditation</w:t>
            </w:r>
            <w:r w:rsidR="00851EF1" w:rsidRPr="006700DB">
              <w:rPr>
                <w:lang w:val="en-US"/>
              </w:rPr>
              <w:t>;</w:t>
            </w:r>
          </w:p>
          <w:p w14:paraId="3CEA925B" w14:textId="77777777" w:rsidR="00851EF1" w:rsidRPr="006700DB" w:rsidRDefault="006700DB" w:rsidP="006700DB">
            <w:pPr>
              <w:pStyle w:val="Punt1a"/>
              <w:numPr>
                <w:ilvl w:val="0"/>
                <w:numId w:val="41"/>
              </w:numPr>
              <w:jc w:val="left"/>
              <w:rPr>
                <w:lang w:val="en-US"/>
              </w:rPr>
            </w:pPr>
            <w:r w:rsidRPr="006700DB">
              <w:rPr>
                <w:lang w:val="en-US"/>
              </w:rPr>
              <w:t>the typology</w:t>
            </w:r>
            <w:r>
              <w:rPr>
                <w:lang w:val="en-US"/>
              </w:rPr>
              <w:t xml:space="preserve"> </w:t>
            </w:r>
            <w:r w:rsidRPr="006700DB">
              <w:rPr>
                <w:lang w:val="en-US"/>
              </w:rPr>
              <w:t>/</w:t>
            </w:r>
            <w:r>
              <w:rPr>
                <w:lang w:val="en-US"/>
              </w:rPr>
              <w:t xml:space="preserve"> </w:t>
            </w:r>
            <w:r w:rsidRPr="006700DB">
              <w:rPr>
                <w:lang w:val="en-US"/>
              </w:rPr>
              <w:t>product family</w:t>
            </w:r>
            <w:r>
              <w:rPr>
                <w:lang w:val="en-US"/>
              </w:rPr>
              <w:t xml:space="preserve"> </w:t>
            </w:r>
            <w:r w:rsidRPr="006700DB">
              <w:rPr>
                <w:lang w:val="en-US"/>
              </w:rPr>
              <w:t>/</w:t>
            </w:r>
            <w:r>
              <w:rPr>
                <w:lang w:val="en-US"/>
              </w:rPr>
              <w:t xml:space="preserve"> </w:t>
            </w:r>
            <w:r w:rsidRPr="006700DB">
              <w:rPr>
                <w:lang w:val="en-US"/>
              </w:rPr>
              <w:t>professional person</w:t>
            </w:r>
            <w:r>
              <w:rPr>
                <w:lang w:val="en-US"/>
              </w:rPr>
              <w:t xml:space="preserve"> </w:t>
            </w:r>
            <w:r w:rsidRPr="006700DB">
              <w:rPr>
                <w:lang w:val="en-US"/>
              </w:rPr>
              <w:t>/</w:t>
            </w:r>
            <w:r>
              <w:rPr>
                <w:lang w:val="en-US"/>
              </w:rPr>
              <w:t xml:space="preserve"> </w:t>
            </w:r>
            <w:r w:rsidRPr="006700DB">
              <w:rPr>
                <w:lang w:val="en-US"/>
              </w:rPr>
              <w:t>inspection field</w:t>
            </w:r>
            <w:r w:rsidR="00851EF1" w:rsidRPr="006700DB">
              <w:rPr>
                <w:lang w:val="en-US"/>
              </w:rPr>
              <w:t xml:space="preserve">; </w:t>
            </w:r>
          </w:p>
          <w:p w14:paraId="0DFD8DB8" w14:textId="77777777" w:rsidR="00851EF1" w:rsidRPr="006700DB" w:rsidRDefault="00851EF1" w:rsidP="004D18B2">
            <w:pPr>
              <w:pStyle w:val="Punt1a"/>
              <w:numPr>
                <w:ilvl w:val="0"/>
                <w:numId w:val="41"/>
              </w:numPr>
              <w:rPr>
                <w:lang w:val="en-US"/>
              </w:rPr>
            </w:pPr>
            <w:r w:rsidRPr="006700DB">
              <w:rPr>
                <w:lang w:val="en-US"/>
              </w:rPr>
              <w:t>prod</w:t>
            </w:r>
            <w:r w:rsidR="006700DB" w:rsidRPr="006700DB">
              <w:rPr>
                <w:lang w:val="en-US"/>
              </w:rPr>
              <w:t>uct</w:t>
            </w:r>
            <w:r w:rsidRPr="006700DB">
              <w:rPr>
                <w:lang w:val="en-US"/>
              </w:rPr>
              <w:t xml:space="preserve"> (servi</w:t>
            </w:r>
            <w:r w:rsidR="006700DB" w:rsidRPr="006700DB">
              <w:rPr>
                <w:lang w:val="en-US"/>
              </w:rPr>
              <w:t>ce</w:t>
            </w:r>
            <w:r w:rsidRPr="006700DB">
              <w:rPr>
                <w:lang w:val="en-US"/>
              </w:rPr>
              <w:t>), professional</w:t>
            </w:r>
            <w:r w:rsidR="006700DB" w:rsidRPr="006700DB">
              <w:rPr>
                <w:lang w:val="en-US"/>
              </w:rPr>
              <w:t xml:space="preserve"> person</w:t>
            </w:r>
            <w:r w:rsidRPr="006700DB">
              <w:rPr>
                <w:lang w:val="en-US"/>
              </w:rPr>
              <w:t>,</w:t>
            </w:r>
            <w:r w:rsidRPr="006700DB">
              <w:rPr>
                <w:color w:val="FF0000"/>
                <w:lang w:val="en-US"/>
              </w:rPr>
              <w:t xml:space="preserve"> </w:t>
            </w:r>
            <w:r w:rsidRPr="006700DB">
              <w:rPr>
                <w:lang w:val="en-US"/>
              </w:rPr>
              <w:t>range</w:t>
            </w:r>
            <w:r w:rsidR="006700DB" w:rsidRPr="006700DB">
              <w:rPr>
                <w:lang w:val="en-US"/>
              </w:rPr>
              <w:t xml:space="preserve"> if inspection</w:t>
            </w:r>
            <w:r w:rsidRPr="006700DB">
              <w:rPr>
                <w:lang w:val="en-US"/>
              </w:rPr>
              <w:t>;</w:t>
            </w:r>
          </w:p>
          <w:p w14:paraId="53328B75" w14:textId="77777777" w:rsidR="00851EF1" w:rsidRPr="006700DB" w:rsidRDefault="006700DB" w:rsidP="004D18B2">
            <w:pPr>
              <w:pStyle w:val="Punt1a"/>
              <w:numPr>
                <w:ilvl w:val="0"/>
                <w:numId w:val="41"/>
              </w:numPr>
              <w:rPr>
                <w:lang w:val="en-US"/>
              </w:rPr>
            </w:pPr>
            <w:r w:rsidRPr="006700DB">
              <w:rPr>
                <w:lang w:val="en-US"/>
              </w:rPr>
              <w:t xml:space="preserve">the standard </w:t>
            </w:r>
            <w:r w:rsidR="00851EF1" w:rsidRPr="006700DB">
              <w:rPr>
                <w:lang w:val="en-US"/>
              </w:rPr>
              <w:t>(o</w:t>
            </w:r>
            <w:r w:rsidRPr="006700DB">
              <w:rPr>
                <w:lang w:val="en-US"/>
              </w:rPr>
              <w:t>r normative document</w:t>
            </w:r>
            <w:r w:rsidR="00851EF1" w:rsidRPr="006700DB">
              <w:rPr>
                <w:lang w:val="en-US"/>
              </w:rPr>
              <w:t xml:space="preserve">) </w:t>
            </w:r>
            <w:r w:rsidRPr="006700DB">
              <w:rPr>
                <w:lang w:val="en-US"/>
              </w:rPr>
              <w:t>of certification / inspection with identification code, year/revision</w:t>
            </w:r>
            <w:r w:rsidR="00851EF1" w:rsidRPr="006700DB">
              <w:rPr>
                <w:lang w:val="en-US"/>
              </w:rPr>
              <w:t>;</w:t>
            </w:r>
          </w:p>
          <w:p w14:paraId="551CE982" w14:textId="77777777" w:rsidR="006700DB" w:rsidRPr="006700DB" w:rsidRDefault="006700DB" w:rsidP="004D18B2">
            <w:pPr>
              <w:pStyle w:val="Punt1a"/>
              <w:numPr>
                <w:ilvl w:val="0"/>
                <w:numId w:val="41"/>
              </w:numPr>
              <w:rPr>
                <w:lang w:val="en-US"/>
              </w:rPr>
            </w:pPr>
            <w:r w:rsidRPr="006700DB">
              <w:rPr>
                <w:lang w:val="en-US"/>
              </w:rPr>
              <w:t>the reference to the document containing the rules for the</w:t>
            </w:r>
            <w:r w:rsidR="001606B7">
              <w:rPr>
                <w:lang w:val="en-US"/>
              </w:rPr>
              <w:t xml:space="preserve"> </w:t>
            </w:r>
            <w:r w:rsidRPr="006700DB">
              <w:rPr>
                <w:lang w:val="en-US"/>
              </w:rPr>
              <w:t>issuance of certification of the product / person / inspection report with identification code, year/revision;</w:t>
            </w:r>
          </w:p>
          <w:p w14:paraId="5137108B" w14:textId="77777777" w:rsidR="00851EF1" w:rsidRPr="006700DB" w:rsidRDefault="006700DB" w:rsidP="001606B7">
            <w:pPr>
              <w:pStyle w:val="Punt1a"/>
              <w:numPr>
                <w:ilvl w:val="0"/>
                <w:numId w:val="41"/>
              </w:numPr>
              <w:rPr>
                <w:lang w:val="en-US"/>
              </w:rPr>
            </w:pPr>
            <w:r w:rsidRPr="006700DB">
              <w:rPr>
                <w:lang w:val="en-US"/>
              </w:rPr>
              <w:t xml:space="preserve">the </w:t>
            </w:r>
            <w:r w:rsidR="00EC1118">
              <w:rPr>
                <w:lang w:val="en-US"/>
              </w:rPr>
              <w:t>d</w:t>
            </w:r>
            <w:r w:rsidRPr="006700DB">
              <w:rPr>
                <w:lang w:val="en-US"/>
              </w:rPr>
              <w:t>a</w:t>
            </w:r>
            <w:r w:rsidR="00EC1118">
              <w:rPr>
                <w:lang w:val="en-US"/>
              </w:rPr>
              <w:t>t</w:t>
            </w:r>
            <w:r w:rsidRPr="006700DB">
              <w:rPr>
                <w:lang w:val="en-US"/>
              </w:rPr>
              <w:t xml:space="preserve">e of entry by the </w:t>
            </w:r>
            <w:r w:rsidR="001606B7">
              <w:rPr>
                <w:lang w:val="en-US"/>
              </w:rPr>
              <w:t>CAB</w:t>
            </w:r>
            <w:r w:rsidRPr="006700DB">
              <w:rPr>
                <w:lang w:val="en-US"/>
              </w:rPr>
              <w:t xml:space="preserve"> of the </w:t>
            </w:r>
            <w:r w:rsidR="001606B7">
              <w:rPr>
                <w:lang w:val="en-US"/>
              </w:rPr>
              <w:t>e</w:t>
            </w:r>
            <w:r w:rsidRPr="006700DB">
              <w:rPr>
                <w:lang w:val="en-US"/>
              </w:rPr>
              <w:t>lement in question into the flexible scope.</w:t>
            </w:r>
          </w:p>
        </w:tc>
        <w:tc>
          <w:tcPr>
            <w:tcW w:w="3111" w:type="dxa"/>
          </w:tcPr>
          <w:p w14:paraId="4882890D" w14:textId="77777777" w:rsidR="00851EF1" w:rsidRPr="006700DB" w:rsidRDefault="00851EF1" w:rsidP="004D18B2">
            <w:pPr>
              <w:rPr>
                <w:lang w:val="en-US"/>
              </w:rPr>
            </w:pPr>
          </w:p>
        </w:tc>
      </w:tr>
    </w:tbl>
    <w:p w14:paraId="250E62C4" w14:textId="77777777" w:rsidR="00E5632D" w:rsidRPr="006700DB" w:rsidRDefault="00E5632D" w:rsidP="004D18B2">
      <w:pPr>
        <w:pStyle w:val="Punt2"/>
        <w:numPr>
          <w:ilvl w:val="0"/>
          <w:numId w:val="0"/>
        </w:numPr>
        <w:spacing w:after="240"/>
        <w:rPr>
          <w:i/>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62"/>
        <w:gridCol w:w="993"/>
        <w:gridCol w:w="1984"/>
      </w:tblGrid>
      <w:tr w:rsidR="00E5632D" w:rsidRPr="003A1CA2" w14:paraId="327C94BC" w14:textId="77777777" w:rsidTr="002117CB">
        <w:tc>
          <w:tcPr>
            <w:tcW w:w="562" w:type="dxa"/>
          </w:tcPr>
          <w:p w14:paraId="33EFB047" w14:textId="77777777" w:rsidR="00E5632D" w:rsidRPr="003A1CA2" w:rsidRDefault="00E5632D" w:rsidP="004D18B2">
            <w:pPr>
              <w:spacing w:after="0"/>
            </w:pPr>
            <w:r w:rsidRPr="003A1CA2">
              <w:t>Rev.:</w:t>
            </w:r>
          </w:p>
        </w:tc>
        <w:tc>
          <w:tcPr>
            <w:tcW w:w="993" w:type="dxa"/>
          </w:tcPr>
          <w:p w14:paraId="0D4A5AAE" w14:textId="77777777" w:rsidR="00E5632D" w:rsidRPr="003A1CA2" w:rsidRDefault="00E5632D" w:rsidP="004D18B2">
            <w:pPr>
              <w:spacing w:after="0"/>
            </w:pPr>
            <w:r w:rsidRPr="003A1CA2">
              <w:t>___</w:t>
            </w:r>
          </w:p>
        </w:tc>
        <w:tc>
          <w:tcPr>
            <w:tcW w:w="1984" w:type="dxa"/>
          </w:tcPr>
          <w:p w14:paraId="7885723D" w14:textId="77777777" w:rsidR="00E5632D" w:rsidRPr="003A1CA2" w:rsidRDefault="00E5632D" w:rsidP="00B90697">
            <w:pPr>
              <w:spacing w:after="0"/>
            </w:pPr>
            <w:r w:rsidRPr="003A1CA2">
              <w:t>Dat</w:t>
            </w:r>
            <w:r w:rsidR="00B90697">
              <w:t>e</w:t>
            </w:r>
            <w:r w:rsidRPr="003A1CA2">
              <w:t>: __ /__ /____</w:t>
            </w:r>
          </w:p>
        </w:tc>
      </w:tr>
    </w:tbl>
    <w:tbl>
      <w:tblPr>
        <w:tblStyle w:val="Grigliatabella1"/>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30"/>
        <w:gridCol w:w="4530"/>
      </w:tblGrid>
      <w:tr w:rsidR="00E5632D" w:rsidRPr="00CB4BE1" w14:paraId="5AD935BA" w14:textId="77777777" w:rsidTr="00851EF1">
        <w:trPr>
          <w:trHeight w:val="2608"/>
          <w:jc w:val="center"/>
        </w:trPr>
        <w:tc>
          <w:tcPr>
            <w:tcW w:w="4530" w:type="dxa"/>
            <w:vAlign w:val="center"/>
          </w:tcPr>
          <w:p w14:paraId="7062AC76" w14:textId="77777777" w:rsidR="00E5632D" w:rsidRPr="003A1CA2" w:rsidRDefault="00E5632D" w:rsidP="004D18B2">
            <w:pPr>
              <w:spacing w:after="0"/>
              <w:jc w:val="center"/>
              <w:rPr>
                <w:b/>
                <w:szCs w:val="18"/>
              </w:rPr>
            </w:pPr>
          </w:p>
        </w:tc>
        <w:tc>
          <w:tcPr>
            <w:tcW w:w="4530" w:type="dxa"/>
          </w:tcPr>
          <w:p w14:paraId="147F259A" w14:textId="77777777" w:rsidR="00B90697" w:rsidRPr="0017494D" w:rsidRDefault="00B90697" w:rsidP="00B90697">
            <w:pPr>
              <w:spacing w:after="0"/>
              <w:ind w:left="567"/>
              <w:jc w:val="center"/>
              <w:rPr>
                <w:b/>
                <w:szCs w:val="18"/>
                <w:lang w:val="en-US"/>
              </w:rPr>
            </w:pPr>
            <w:r w:rsidRPr="0017494D">
              <w:rPr>
                <w:b/>
                <w:szCs w:val="18"/>
                <w:lang w:val="en-US"/>
              </w:rPr>
              <w:t xml:space="preserve">Stamp of the </w:t>
            </w:r>
            <w:r w:rsidR="007E0537">
              <w:rPr>
                <w:b/>
                <w:szCs w:val="18"/>
                <w:lang w:val="en-US"/>
              </w:rPr>
              <w:t>I</w:t>
            </w:r>
            <w:r w:rsidRPr="0017494D">
              <w:rPr>
                <w:b/>
                <w:szCs w:val="18"/>
                <w:lang w:val="en-US"/>
              </w:rPr>
              <w:t>B</w:t>
            </w:r>
          </w:p>
          <w:p w14:paraId="6CD24CCD" w14:textId="77777777" w:rsidR="00E5632D" w:rsidRPr="00B90697" w:rsidRDefault="00B90697" w:rsidP="001606B7">
            <w:pPr>
              <w:spacing w:after="0"/>
              <w:jc w:val="center"/>
              <w:rPr>
                <w:b/>
                <w:szCs w:val="18"/>
                <w:lang w:val="en-US"/>
              </w:rPr>
            </w:pPr>
            <w:r w:rsidRPr="0017494D">
              <w:rPr>
                <w:b/>
                <w:szCs w:val="18"/>
                <w:lang w:val="en-US"/>
              </w:rPr>
              <w:t>Full name and signature of the</w:t>
            </w:r>
            <w:r w:rsidR="001606B7">
              <w:rPr>
                <w:b/>
                <w:szCs w:val="18"/>
                <w:lang w:val="en-US"/>
              </w:rPr>
              <w:t xml:space="preserve"> officer</w:t>
            </w:r>
            <w:r w:rsidRPr="0017494D">
              <w:rPr>
                <w:rStyle w:val="Rimandonotaapidipagina"/>
                <w:b/>
                <w:szCs w:val="18"/>
              </w:rPr>
              <w:footnoteReference w:id="1"/>
            </w:r>
          </w:p>
        </w:tc>
      </w:tr>
    </w:tbl>
    <w:p w14:paraId="59EF1814" w14:textId="77777777" w:rsidR="005B7400" w:rsidRPr="00B90697" w:rsidRDefault="005B7400" w:rsidP="004D18B2">
      <w:pPr>
        <w:rPr>
          <w:lang w:val="en-US"/>
        </w:rPr>
      </w:pPr>
    </w:p>
    <w:sectPr w:rsidR="005B7400" w:rsidRPr="00B90697" w:rsidSect="00971C15">
      <w:headerReference w:type="default" r:id="rId12"/>
      <w:pgSz w:w="11906" w:h="16838" w:code="9"/>
      <w:pgMar w:top="2041" w:right="1418" w:bottom="1985" w:left="1418" w:header="737"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1E55B" w14:textId="77777777" w:rsidR="00A87B7A" w:rsidRDefault="00A87B7A" w:rsidP="00794CB8">
      <w:pPr>
        <w:spacing w:after="0" w:line="240" w:lineRule="auto"/>
      </w:pPr>
      <w:r>
        <w:separator/>
      </w:r>
    </w:p>
  </w:endnote>
  <w:endnote w:type="continuationSeparator" w:id="0">
    <w:p w14:paraId="429116D9" w14:textId="77777777" w:rsidR="00A87B7A" w:rsidRDefault="00A87B7A" w:rsidP="00794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vertAnchor="page" w:tblpY="15197"/>
      <w:tblOverlap w:val="never"/>
      <w:tblW w:w="0" w:type="auto"/>
      <w:tblLayout w:type="fixed"/>
      <w:tblCellMar>
        <w:left w:w="0" w:type="dxa"/>
        <w:right w:w="0" w:type="dxa"/>
      </w:tblCellMar>
      <w:tblLook w:val="04A0" w:firstRow="1" w:lastRow="0" w:firstColumn="1" w:lastColumn="0" w:noHBand="0" w:noVBand="1"/>
    </w:tblPr>
    <w:tblGrid>
      <w:gridCol w:w="3022"/>
      <w:gridCol w:w="3022"/>
      <w:gridCol w:w="3022"/>
    </w:tblGrid>
    <w:tr w:rsidR="00A8432A" w:rsidRPr="00E707D1" w14:paraId="4CFBAC91" w14:textId="77777777" w:rsidTr="003A1CA2">
      <w:trPr>
        <w:trHeight w:hRule="exact" w:val="283"/>
      </w:trPr>
      <w:tc>
        <w:tcPr>
          <w:tcW w:w="3022" w:type="dxa"/>
          <w:shd w:val="clear" w:color="auto" w:fill="auto"/>
        </w:tcPr>
        <w:p w14:paraId="6C53E088" w14:textId="77777777" w:rsidR="00A8432A" w:rsidRPr="00E707D1" w:rsidRDefault="00A8432A" w:rsidP="00B901D6">
          <w:pPr>
            <w:pStyle w:val="Pidipagina"/>
            <w:ind w:left="85" w:hanging="85"/>
            <w:rPr>
              <w:color w:val="808080"/>
            </w:rPr>
          </w:pPr>
        </w:p>
      </w:tc>
      <w:tc>
        <w:tcPr>
          <w:tcW w:w="3022" w:type="dxa"/>
          <w:shd w:val="clear" w:color="auto" w:fill="auto"/>
        </w:tcPr>
        <w:p w14:paraId="68D9B3AB" w14:textId="77777777" w:rsidR="00A8432A" w:rsidRPr="00E707D1" w:rsidRDefault="00A8432A" w:rsidP="00B901D6">
          <w:pPr>
            <w:pStyle w:val="Pidipagina"/>
            <w:rPr>
              <w:color w:val="808080"/>
            </w:rPr>
          </w:pPr>
        </w:p>
      </w:tc>
      <w:tc>
        <w:tcPr>
          <w:tcW w:w="3022" w:type="dxa"/>
          <w:shd w:val="clear" w:color="auto" w:fill="auto"/>
        </w:tcPr>
        <w:p w14:paraId="02CEA77A" w14:textId="77777777" w:rsidR="00A8432A" w:rsidRPr="00E707D1" w:rsidRDefault="00A8432A" w:rsidP="00B901D6">
          <w:pPr>
            <w:pStyle w:val="Pidipagina"/>
            <w:jc w:val="right"/>
            <w:rPr>
              <w:color w:val="808080"/>
            </w:rPr>
          </w:pPr>
        </w:p>
      </w:tc>
    </w:tr>
    <w:tr w:rsidR="00A8432A" w:rsidRPr="00DA2931" w14:paraId="563832F6" w14:textId="77777777" w:rsidTr="003A1CA2">
      <w:trPr>
        <w:trHeight w:hRule="exact" w:val="227"/>
      </w:trPr>
      <w:tc>
        <w:tcPr>
          <w:tcW w:w="3022" w:type="dxa"/>
          <w:shd w:val="clear" w:color="auto" w:fill="auto"/>
          <w:vAlign w:val="bottom"/>
        </w:tcPr>
        <w:p w14:paraId="6E1807D3" w14:textId="77777777" w:rsidR="00A8432A" w:rsidRPr="00971C15" w:rsidRDefault="005A282B" w:rsidP="00E5632D">
          <w:pPr>
            <w:pStyle w:val="Pidipagina"/>
          </w:pPr>
          <w:r>
            <w:t>APPLICATIONS</w:t>
          </w:r>
        </w:p>
      </w:tc>
      <w:tc>
        <w:tcPr>
          <w:tcW w:w="3022" w:type="dxa"/>
          <w:shd w:val="clear" w:color="auto" w:fill="auto"/>
          <w:vAlign w:val="bottom"/>
        </w:tcPr>
        <w:p w14:paraId="2AF10FA2" w14:textId="77777777" w:rsidR="00A8432A" w:rsidRPr="003A1CA2" w:rsidRDefault="00A8432A" w:rsidP="00E5632D">
          <w:pPr>
            <w:pStyle w:val="Pidipagina"/>
            <w:jc w:val="center"/>
            <w:rPr>
              <w:highlight w:val="yellow"/>
              <w:lang w:val="it-IT"/>
            </w:rPr>
          </w:pPr>
          <w:r w:rsidRPr="003A1CA2">
            <w:rPr>
              <w:lang w:val="it-IT"/>
            </w:rPr>
            <w:t>DA-10</w:t>
          </w:r>
          <w:r>
            <w:rPr>
              <w:lang w:val="it-IT"/>
            </w:rPr>
            <w:t xml:space="preserve"> rev.00</w:t>
          </w:r>
        </w:p>
      </w:tc>
      <w:tc>
        <w:tcPr>
          <w:tcW w:w="3022" w:type="dxa"/>
          <w:shd w:val="clear" w:color="auto" w:fill="auto"/>
          <w:vAlign w:val="bottom"/>
        </w:tcPr>
        <w:p w14:paraId="7CF17591" w14:textId="77777777" w:rsidR="00A8432A" w:rsidRPr="003104F6" w:rsidRDefault="00A8432A" w:rsidP="005A282B">
          <w:pPr>
            <w:pStyle w:val="Pidipagina"/>
            <w:jc w:val="right"/>
            <w:rPr>
              <w:lang w:val="it-IT"/>
            </w:rPr>
          </w:pPr>
          <w:r w:rsidRPr="003104F6">
            <w:rPr>
              <w:lang w:val="it-IT"/>
            </w:rPr>
            <w:t>pag</w:t>
          </w:r>
          <w:r w:rsidR="005A282B">
            <w:rPr>
              <w:lang w:val="it-IT"/>
            </w:rPr>
            <w:t>e</w:t>
          </w:r>
          <w:r w:rsidRPr="003104F6">
            <w:rPr>
              <w:lang w:val="it-IT"/>
            </w:rPr>
            <w:t xml:space="preserve"> </w:t>
          </w:r>
          <w:r w:rsidR="00863149" w:rsidRPr="00971C15">
            <w:fldChar w:fldCharType="begin"/>
          </w:r>
          <w:r w:rsidRPr="003104F6">
            <w:rPr>
              <w:lang w:val="it-IT"/>
            </w:rPr>
            <w:instrText xml:space="preserve"> PAGE   \* MERGEFORMAT </w:instrText>
          </w:r>
          <w:r w:rsidR="00863149" w:rsidRPr="00971C15">
            <w:fldChar w:fldCharType="separate"/>
          </w:r>
          <w:r w:rsidR="001606B7">
            <w:rPr>
              <w:noProof/>
              <w:lang w:val="it-IT"/>
            </w:rPr>
            <w:t>5</w:t>
          </w:r>
          <w:r w:rsidR="00863149" w:rsidRPr="00971C15">
            <w:fldChar w:fldCharType="end"/>
          </w:r>
          <w:r w:rsidRPr="003104F6">
            <w:rPr>
              <w:lang w:val="it-IT"/>
            </w:rPr>
            <w:t>/</w:t>
          </w:r>
          <w:fldSimple w:instr=" NUMPAGES   \* MERGEFORMAT ">
            <w:r w:rsidR="001606B7" w:rsidRPr="001606B7">
              <w:rPr>
                <w:noProof/>
                <w:lang w:val="it-IT"/>
              </w:rPr>
              <w:t>5</w:t>
            </w:r>
          </w:fldSimple>
        </w:p>
      </w:tc>
    </w:tr>
    <w:tr w:rsidR="00A8432A" w:rsidRPr="00DA2931" w14:paraId="14309B7B" w14:textId="77777777" w:rsidTr="003A1CA2">
      <w:trPr>
        <w:trHeight w:hRule="exact" w:val="198"/>
      </w:trPr>
      <w:tc>
        <w:tcPr>
          <w:tcW w:w="3022" w:type="dxa"/>
          <w:shd w:val="clear" w:color="auto" w:fill="auto"/>
          <w:vAlign w:val="bottom"/>
        </w:tcPr>
        <w:p w14:paraId="4507E7CD" w14:textId="77777777" w:rsidR="00A8432A" w:rsidRPr="003104F6" w:rsidRDefault="00A8432A" w:rsidP="005A282B">
          <w:pPr>
            <w:pStyle w:val="Pidipagina"/>
            <w:rPr>
              <w:lang w:val="it-IT"/>
            </w:rPr>
          </w:pPr>
          <w:r w:rsidRPr="003104F6">
            <w:rPr>
              <w:lang w:val="it-IT"/>
            </w:rPr>
            <w:t>Dat</w:t>
          </w:r>
          <w:r w:rsidR="005A282B">
            <w:rPr>
              <w:lang w:val="it-IT"/>
            </w:rPr>
            <w:t>e</w:t>
          </w:r>
          <w:r w:rsidRPr="003104F6">
            <w:rPr>
              <w:lang w:val="it-IT"/>
            </w:rPr>
            <w:t xml:space="preserve">: </w:t>
          </w:r>
          <w:r w:rsidR="00851EF1">
            <w:rPr>
              <w:lang w:val="it-IT"/>
            </w:rPr>
            <w:t>28-05-2020</w:t>
          </w:r>
        </w:p>
      </w:tc>
      <w:tc>
        <w:tcPr>
          <w:tcW w:w="3022" w:type="dxa"/>
          <w:shd w:val="clear" w:color="auto" w:fill="auto"/>
          <w:vAlign w:val="bottom"/>
        </w:tcPr>
        <w:p w14:paraId="5B54748B" w14:textId="77777777" w:rsidR="00A8432A" w:rsidRPr="003A1CA2" w:rsidRDefault="00A8432A" w:rsidP="00E5632D">
          <w:pPr>
            <w:pStyle w:val="Pidipagina"/>
            <w:rPr>
              <w:highlight w:val="yellow"/>
              <w:lang w:val="it-IT"/>
            </w:rPr>
          </w:pPr>
        </w:p>
      </w:tc>
      <w:tc>
        <w:tcPr>
          <w:tcW w:w="3022" w:type="dxa"/>
          <w:shd w:val="clear" w:color="auto" w:fill="auto"/>
          <w:vAlign w:val="bottom"/>
        </w:tcPr>
        <w:p w14:paraId="5207E6DD" w14:textId="77777777" w:rsidR="00A8432A" w:rsidRPr="003104F6" w:rsidRDefault="00A8432A" w:rsidP="00E5632D">
          <w:pPr>
            <w:pStyle w:val="Pidipagina"/>
            <w:rPr>
              <w:lang w:val="it-IT"/>
            </w:rPr>
          </w:pPr>
        </w:p>
      </w:tc>
    </w:tr>
  </w:tbl>
  <w:p w14:paraId="27C98671" w14:textId="77777777" w:rsidR="008D20F5" w:rsidRPr="003104F6" w:rsidRDefault="008D20F5">
    <w:pPr>
      <w:pStyle w:val="Pidipagina"/>
      <w:rPr>
        <w:sz w:val="2"/>
        <w:szCs w:val="2"/>
        <w:lang w:val="it-IT"/>
      </w:rPr>
    </w:pPr>
    <w:r>
      <w:rPr>
        <w:noProof/>
        <w:sz w:val="2"/>
        <w:szCs w:val="2"/>
        <w:lang w:val="it-IT" w:eastAsia="it-IT"/>
      </w:rPr>
      <w:drawing>
        <wp:anchor distT="0" distB="0" distL="114300" distR="114300" simplePos="0" relativeHeight="251663872" behindDoc="1" locked="0" layoutInCell="1" allowOverlap="1" wp14:anchorId="5DCBE326" wp14:editId="2EB27AF4">
          <wp:simplePos x="0" y="0"/>
          <wp:positionH relativeFrom="margin">
            <wp:posOffset>-909955</wp:posOffset>
          </wp:positionH>
          <wp:positionV relativeFrom="margin">
            <wp:posOffset>8362315</wp:posOffset>
          </wp:positionV>
          <wp:extent cx="6660000" cy="183600"/>
          <wp:effectExtent l="0" t="0" r="0" b="6985"/>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REDIA-Dipartimento_Certificazione_e_Ispezione.jpg"/>
                  <pic:cNvPicPr/>
                </pic:nvPicPr>
                <pic:blipFill>
                  <a:blip r:embed="rId1"/>
                  <a:stretch>
                    <a:fillRect/>
                  </a:stretch>
                </pic:blipFill>
                <pic:spPr>
                  <a:xfrm>
                    <a:off x="0" y="0"/>
                    <a:ext cx="6660000" cy="1836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Ind w:w="-142" w:type="dxa"/>
      <w:tblLayout w:type="fixed"/>
      <w:tblCellMar>
        <w:left w:w="0" w:type="dxa"/>
        <w:right w:w="0" w:type="dxa"/>
      </w:tblCellMar>
      <w:tblLook w:val="04A0" w:firstRow="1" w:lastRow="0" w:firstColumn="1" w:lastColumn="0" w:noHBand="0" w:noVBand="1"/>
    </w:tblPr>
    <w:tblGrid>
      <w:gridCol w:w="185"/>
      <w:gridCol w:w="3009"/>
      <w:gridCol w:w="3010"/>
      <w:gridCol w:w="3010"/>
    </w:tblGrid>
    <w:tr w:rsidR="008D20F5" w:rsidRPr="00E707D1" w14:paraId="5F7443EF" w14:textId="77777777" w:rsidTr="00F369FD">
      <w:trPr>
        <w:trHeight w:hRule="exact" w:val="283"/>
      </w:trPr>
      <w:tc>
        <w:tcPr>
          <w:tcW w:w="185" w:type="dxa"/>
          <w:shd w:val="clear" w:color="auto" w:fill="auto"/>
        </w:tcPr>
        <w:p w14:paraId="08EBB8B4" w14:textId="77777777" w:rsidR="008D20F5" w:rsidRPr="00E707D1" w:rsidRDefault="008D20F5" w:rsidP="004F0B55">
          <w:pPr>
            <w:pStyle w:val="Pidipagina"/>
            <w:rPr>
              <w:color w:val="808080"/>
              <w:sz w:val="2"/>
            </w:rPr>
          </w:pPr>
          <w:r>
            <w:rPr>
              <w:noProof/>
              <w:color w:val="808080"/>
              <w:sz w:val="2"/>
              <w:lang w:val="it-IT" w:eastAsia="it-IT"/>
            </w:rPr>
            <w:drawing>
              <wp:anchor distT="0" distB="0" distL="114935" distR="114935" simplePos="0" relativeHeight="251662848" behindDoc="1" locked="0" layoutInCell="1" allowOverlap="1" wp14:anchorId="5304B2FF" wp14:editId="7653C69C">
                <wp:simplePos x="0" y="0"/>
                <wp:positionH relativeFrom="column">
                  <wp:posOffset>0</wp:posOffset>
                </wp:positionH>
                <wp:positionV relativeFrom="paragraph">
                  <wp:posOffset>9418955</wp:posOffset>
                </wp:positionV>
                <wp:extent cx="6814820" cy="761365"/>
                <wp:effectExtent l="0" t="0" r="5080" b="635"/>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anchor>
            </w:drawing>
          </w:r>
        </w:p>
      </w:tc>
      <w:tc>
        <w:tcPr>
          <w:tcW w:w="3009" w:type="dxa"/>
          <w:shd w:val="clear" w:color="auto" w:fill="auto"/>
        </w:tcPr>
        <w:p w14:paraId="561984DE" w14:textId="77777777" w:rsidR="008D20F5" w:rsidRPr="00E707D1" w:rsidRDefault="008D20F5" w:rsidP="004F0B55">
          <w:pPr>
            <w:pStyle w:val="Pidipagina"/>
            <w:ind w:left="85" w:hanging="85"/>
            <w:rPr>
              <w:color w:val="808080"/>
            </w:rPr>
          </w:pPr>
        </w:p>
      </w:tc>
      <w:tc>
        <w:tcPr>
          <w:tcW w:w="3010" w:type="dxa"/>
          <w:shd w:val="clear" w:color="auto" w:fill="auto"/>
        </w:tcPr>
        <w:p w14:paraId="2C0B0A52" w14:textId="77777777" w:rsidR="008D20F5" w:rsidRPr="00E707D1" w:rsidRDefault="008D20F5" w:rsidP="004F0B55">
          <w:pPr>
            <w:pStyle w:val="Pidipagina"/>
            <w:rPr>
              <w:color w:val="808080"/>
            </w:rPr>
          </w:pPr>
        </w:p>
      </w:tc>
      <w:tc>
        <w:tcPr>
          <w:tcW w:w="3010" w:type="dxa"/>
          <w:shd w:val="clear" w:color="auto" w:fill="auto"/>
        </w:tcPr>
        <w:p w14:paraId="3E97C52E" w14:textId="77777777" w:rsidR="008D20F5" w:rsidRPr="00E707D1" w:rsidRDefault="008D20F5" w:rsidP="004F0B55">
          <w:pPr>
            <w:pStyle w:val="Pidipagina"/>
            <w:jc w:val="right"/>
            <w:rPr>
              <w:color w:val="808080"/>
            </w:rPr>
          </w:pPr>
        </w:p>
      </w:tc>
    </w:tr>
    <w:tr w:rsidR="008D20F5" w:rsidRPr="00DA2931" w14:paraId="2F6383EA" w14:textId="77777777" w:rsidTr="00F369FD">
      <w:trPr>
        <w:trHeight w:hRule="exact" w:val="227"/>
      </w:trPr>
      <w:tc>
        <w:tcPr>
          <w:tcW w:w="185" w:type="dxa"/>
          <w:shd w:val="clear" w:color="auto" w:fill="auto"/>
          <w:vAlign w:val="bottom"/>
        </w:tcPr>
        <w:p w14:paraId="0A5F19F2" w14:textId="77777777" w:rsidR="008D20F5" w:rsidRPr="00DA2931" w:rsidRDefault="008D20F5" w:rsidP="004F0B55">
          <w:pPr>
            <w:pStyle w:val="Pidipagina"/>
          </w:pPr>
        </w:p>
      </w:tc>
      <w:tc>
        <w:tcPr>
          <w:tcW w:w="3009" w:type="dxa"/>
          <w:shd w:val="clear" w:color="auto" w:fill="auto"/>
          <w:vAlign w:val="bottom"/>
        </w:tcPr>
        <w:p w14:paraId="7D72FE86" w14:textId="77777777" w:rsidR="008D20F5" w:rsidRPr="00DA2931" w:rsidRDefault="008D20F5" w:rsidP="004F0B55">
          <w:pPr>
            <w:pStyle w:val="Pidipagina"/>
          </w:pPr>
          <w:r>
            <w:t>REGOLAMENTI GENERALI</w:t>
          </w:r>
        </w:p>
      </w:tc>
      <w:tc>
        <w:tcPr>
          <w:tcW w:w="3010" w:type="dxa"/>
          <w:shd w:val="clear" w:color="auto" w:fill="auto"/>
          <w:vAlign w:val="bottom"/>
        </w:tcPr>
        <w:p w14:paraId="3F9B61ED" w14:textId="77777777" w:rsidR="008D20F5" w:rsidRPr="00DA2931" w:rsidRDefault="008D20F5" w:rsidP="00B45343">
          <w:pPr>
            <w:pStyle w:val="Pidipagina"/>
            <w:jc w:val="center"/>
          </w:pPr>
          <w:r>
            <w:t xml:space="preserve">CO rev. </w:t>
          </w:r>
          <w:sdt>
            <w:sdtPr>
              <w:rPr>
                <w:color w:val="auto"/>
              </w:rPr>
              <w:alias w:val="NN"/>
              <w:tag w:val="NN"/>
              <w:id w:val="-1142189009"/>
              <w:dropDownList>
                <w:listItem w:value="Scegliere un elemento."/>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Content>
              <w:r>
                <w:t>05</w:t>
              </w:r>
            </w:sdtContent>
          </w:sdt>
        </w:p>
      </w:tc>
      <w:tc>
        <w:tcPr>
          <w:tcW w:w="3010" w:type="dxa"/>
          <w:shd w:val="clear" w:color="auto" w:fill="auto"/>
          <w:vAlign w:val="bottom"/>
        </w:tcPr>
        <w:p w14:paraId="470895B1" w14:textId="77777777" w:rsidR="008D20F5" w:rsidRPr="00DA2931" w:rsidRDefault="008D20F5" w:rsidP="004F0B55">
          <w:pPr>
            <w:pStyle w:val="Pidipagina"/>
            <w:jc w:val="right"/>
          </w:pPr>
          <w:proofErr w:type="spellStart"/>
          <w:r>
            <w:t>pag</w:t>
          </w:r>
          <w:proofErr w:type="spellEnd"/>
          <w:r w:rsidRPr="00DA2931">
            <w:t xml:space="preserve">. </w:t>
          </w:r>
          <w:r w:rsidR="00863149" w:rsidRPr="00DA2931">
            <w:fldChar w:fldCharType="begin"/>
          </w:r>
          <w:r w:rsidRPr="00DA2931">
            <w:instrText xml:space="preserve"> PAGE   \* MERGEFORMAT </w:instrText>
          </w:r>
          <w:r w:rsidR="00863149" w:rsidRPr="00DA2931">
            <w:fldChar w:fldCharType="separate"/>
          </w:r>
          <w:r w:rsidR="005252C4">
            <w:rPr>
              <w:noProof/>
            </w:rPr>
            <w:t>9</w:t>
          </w:r>
          <w:r w:rsidR="00863149" w:rsidRPr="00DA2931">
            <w:fldChar w:fldCharType="end"/>
          </w:r>
          <w:r>
            <w:t>/</w:t>
          </w:r>
          <w:fldSimple w:instr=" NUMPAGES   \* MERGEFORMAT ">
            <w:r w:rsidR="005252C4">
              <w:rPr>
                <w:noProof/>
              </w:rPr>
              <w:t>9</w:t>
            </w:r>
          </w:fldSimple>
        </w:p>
      </w:tc>
    </w:tr>
    <w:tr w:rsidR="008D20F5" w:rsidRPr="00DA2931" w14:paraId="30937EBE" w14:textId="77777777" w:rsidTr="00F369FD">
      <w:trPr>
        <w:trHeight w:hRule="exact" w:val="227"/>
      </w:trPr>
      <w:tc>
        <w:tcPr>
          <w:tcW w:w="185" w:type="dxa"/>
          <w:shd w:val="clear" w:color="auto" w:fill="auto"/>
          <w:vAlign w:val="bottom"/>
        </w:tcPr>
        <w:p w14:paraId="17C86EF8" w14:textId="77777777" w:rsidR="008D20F5" w:rsidRPr="00DA2931" w:rsidRDefault="008D20F5" w:rsidP="004F0B55">
          <w:pPr>
            <w:pStyle w:val="Pidipagina"/>
          </w:pPr>
        </w:p>
      </w:tc>
      <w:tc>
        <w:tcPr>
          <w:tcW w:w="3009" w:type="dxa"/>
          <w:shd w:val="clear" w:color="auto" w:fill="auto"/>
          <w:vAlign w:val="bottom"/>
        </w:tcPr>
        <w:p w14:paraId="7F55D417" w14:textId="77777777" w:rsidR="008D20F5" w:rsidRDefault="008D20F5" w:rsidP="004F0B55">
          <w:pPr>
            <w:pStyle w:val="Pidipagina"/>
          </w:pPr>
          <w:r w:rsidRPr="004F2553">
            <w:rPr>
              <w:szCs w:val="14"/>
            </w:rPr>
            <w:t xml:space="preserve">Data: </w:t>
          </w:r>
          <w:sdt>
            <w:sdtPr>
              <w:rPr>
                <w:color w:val="auto"/>
                <w:szCs w:val="14"/>
              </w:rPr>
              <w:id w:val="832649691"/>
              <w:date w:fullDate="2015-10-15T00:00:00Z">
                <w:dateFormat w:val="dd-MM-yyyy"/>
                <w:lid w:val="it-IT"/>
                <w:storeMappedDataAs w:val="dateTime"/>
                <w:calendar w:val="gregorian"/>
              </w:date>
            </w:sdtPr>
            <w:sdtContent>
              <w:r>
                <w:rPr>
                  <w:szCs w:val="14"/>
                  <w:lang w:val="it-IT"/>
                </w:rPr>
                <w:t>15-10-2015</w:t>
              </w:r>
            </w:sdtContent>
          </w:sdt>
        </w:p>
      </w:tc>
      <w:tc>
        <w:tcPr>
          <w:tcW w:w="3010" w:type="dxa"/>
          <w:shd w:val="clear" w:color="auto" w:fill="auto"/>
          <w:vAlign w:val="bottom"/>
        </w:tcPr>
        <w:p w14:paraId="1AB678CF" w14:textId="77777777" w:rsidR="008D20F5" w:rsidRDefault="008D20F5" w:rsidP="004F0B55">
          <w:pPr>
            <w:pStyle w:val="Pidipagina"/>
          </w:pPr>
        </w:p>
      </w:tc>
      <w:tc>
        <w:tcPr>
          <w:tcW w:w="3010" w:type="dxa"/>
          <w:shd w:val="clear" w:color="auto" w:fill="auto"/>
          <w:vAlign w:val="bottom"/>
        </w:tcPr>
        <w:p w14:paraId="654559D0" w14:textId="77777777" w:rsidR="008D20F5" w:rsidRDefault="008D20F5" w:rsidP="004F0B55">
          <w:pPr>
            <w:pStyle w:val="Pidipagina"/>
            <w:jc w:val="right"/>
          </w:pPr>
        </w:p>
      </w:tc>
    </w:tr>
  </w:tbl>
  <w:p w14:paraId="2572145E" w14:textId="77777777" w:rsidR="008D20F5" w:rsidRPr="00FD309E" w:rsidRDefault="008D20F5" w:rsidP="004F0B55">
    <w:pPr>
      <w:pStyle w:val="Pidipagina"/>
      <w:rPr>
        <w:sz w:val="2"/>
        <w:szCs w:val="2"/>
      </w:rPr>
    </w:pPr>
    <w:r>
      <w:rPr>
        <w:noProof/>
        <w:lang w:val="it-IT" w:eastAsia="it-IT"/>
      </w:rPr>
      <w:drawing>
        <wp:anchor distT="0" distB="0" distL="114300" distR="114300" simplePos="0" relativeHeight="251660800" behindDoc="1" locked="0" layoutInCell="1" allowOverlap="1" wp14:anchorId="06F7570C" wp14:editId="59D30AF3">
          <wp:simplePos x="0" y="0"/>
          <wp:positionH relativeFrom="column">
            <wp:posOffset>-724865</wp:posOffset>
          </wp:positionH>
          <wp:positionV relativeFrom="paragraph">
            <wp:posOffset>-519811</wp:posOffset>
          </wp:positionV>
          <wp:extent cx="6810375" cy="770246"/>
          <wp:effectExtent l="0" t="0" r="0" b="0"/>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1" r="93"/>
                  <a:stretch/>
                </pic:blipFill>
                <pic:spPr bwMode="auto">
                  <a:xfrm>
                    <a:off x="0" y="0"/>
                    <a:ext cx="6811733" cy="7704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anchor>
      </w:drawing>
    </w:r>
    <w:r>
      <w:rPr>
        <w:noProof/>
        <w:lang w:val="it-IT" w:eastAsia="it-IT"/>
      </w:rPr>
      <w:drawing>
        <wp:anchor distT="0" distB="0" distL="114935" distR="114935" simplePos="0" relativeHeight="251658752" behindDoc="1" locked="0" layoutInCell="1" allowOverlap="1" wp14:anchorId="1057F0D6" wp14:editId="18BEEC14">
          <wp:simplePos x="0" y="0"/>
          <wp:positionH relativeFrom="column">
            <wp:posOffset>374650</wp:posOffset>
          </wp:positionH>
          <wp:positionV relativeFrom="paragraph">
            <wp:posOffset>4963795</wp:posOffset>
          </wp:positionV>
          <wp:extent cx="6814820" cy="761365"/>
          <wp:effectExtent l="0" t="0" r="5080" b="635"/>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742F3" w14:textId="77777777" w:rsidR="00A87B7A" w:rsidRDefault="00A87B7A" w:rsidP="00794CB8">
      <w:pPr>
        <w:spacing w:after="0" w:line="240" w:lineRule="auto"/>
      </w:pPr>
      <w:r>
        <w:separator/>
      </w:r>
    </w:p>
  </w:footnote>
  <w:footnote w:type="continuationSeparator" w:id="0">
    <w:p w14:paraId="50CD7D5E" w14:textId="77777777" w:rsidR="00A87B7A" w:rsidRDefault="00A87B7A" w:rsidP="00794CB8">
      <w:pPr>
        <w:spacing w:after="0" w:line="240" w:lineRule="auto"/>
      </w:pPr>
      <w:r>
        <w:continuationSeparator/>
      </w:r>
    </w:p>
  </w:footnote>
  <w:footnote w:id="1">
    <w:p w14:paraId="6F7386CA" w14:textId="77777777" w:rsidR="00B90697" w:rsidRPr="006C73EA" w:rsidRDefault="00B90697" w:rsidP="00B90697">
      <w:pPr>
        <w:pStyle w:val="Testonotaapidipagina"/>
        <w:rPr>
          <w:szCs w:val="14"/>
          <w:lang w:val="en-US"/>
        </w:rPr>
      </w:pPr>
      <w:r w:rsidRPr="006C73EA">
        <w:rPr>
          <w:rStyle w:val="Rimandonotaapidipagina"/>
          <w:szCs w:val="14"/>
        </w:rPr>
        <w:footnoteRef/>
      </w:r>
      <w:r w:rsidRPr="006C73EA">
        <w:rPr>
          <w:szCs w:val="14"/>
          <w:lang w:val="en-US"/>
        </w:rPr>
        <w:t xml:space="preserve"> </w:t>
      </w:r>
      <w:r w:rsidR="001606B7" w:rsidRPr="006C73EA">
        <w:rPr>
          <w:szCs w:val="14"/>
          <w:lang w:val="en-US"/>
        </w:rPr>
        <w:t>Director o</w:t>
      </w:r>
      <w:r w:rsidRPr="006C73EA">
        <w:rPr>
          <w:szCs w:val="14"/>
          <w:lang w:val="en-US"/>
        </w:rPr>
        <w:t>f</w:t>
      </w:r>
      <w:r w:rsidR="001606B7" w:rsidRPr="006C73EA">
        <w:rPr>
          <w:szCs w:val="14"/>
          <w:lang w:val="en-US"/>
        </w:rPr>
        <w:t xml:space="preserve"> the CAB</w:t>
      </w:r>
      <w:r w:rsidRPr="006C73EA">
        <w:rPr>
          <w:szCs w:val="14"/>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5767799"/>
      <w:picture/>
    </w:sdtPr>
    <w:sdtContent>
      <w:p w14:paraId="5506A819" w14:textId="77777777" w:rsidR="008D20F5" w:rsidRDefault="008D20F5">
        <w:pPr>
          <w:pStyle w:val="Intestazione"/>
        </w:pPr>
        <w:r>
          <w:rPr>
            <w:noProof/>
            <w:lang w:eastAsia="it-IT"/>
          </w:rPr>
          <w:drawing>
            <wp:inline distT="0" distB="0" distL="0" distR="0" wp14:anchorId="5D7D9737" wp14:editId="361EFC90">
              <wp:extent cx="1386000" cy="550800"/>
              <wp:effectExtent l="0" t="0" r="5080" b="190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credia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386000" cy="550800"/>
                      </a:xfrm>
                      <a:prstGeom prst="rect">
                        <a:avLst/>
                      </a:prstGeom>
                    </pic:spPr>
                  </pic:pic>
                </a:graphicData>
              </a:graphic>
            </wp:inline>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19"/>
      <w:gridCol w:w="3621"/>
      <w:gridCol w:w="3020"/>
    </w:tblGrid>
    <w:tr w:rsidR="008D20F5" w14:paraId="348A7748" w14:textId="77777777" w:rsidTr="0077190A">
      <w:trPr>
        <w:trHeight w:val="987"/>
      </w:trPr>
      <w:sdt>
        <w:sdtPr>
          <w:id w:val="960995730"/>
          <w:lock w:val="sdtContentLocked"/>
          <w:showingPlcHdr/>
          <w:picture/>
        </w:sdtPr>
        <w:sdtContent>
          <w:tc>
            <w:tcPr>
              <w:tcW w:w="2419" w:type="dxa"/>
            </w:tcPr>
            <w:p w14:paraId="5C3E2403" w14:textId="77777777" w:rsidR="008D20F5" w:rsidRDefault="008D20F5">
              <w:pPr>
                <w:pStyle w:val="Intestazione"/>
              </w:pPr>
              <w:r>
                <w:rPr>
                  <w:noProof/>
                  <w:lang w:eastAsia="it-IT"/>
                </w:rPr>
                <w:drawing>
                  <wp:inline distT="0" distB="0" distL="0" distR="0" wp14:anchorId="3A52C410" wp14:editId="14386844">
                    <wp:extent cx="1530000" cy="612000"/>
                    <wp:effectExtent l="0" t="0" r="0" b="0"/>
                    <wp:docPr id="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30000" cy="612000"/>
                            </a:xfrm>
                            <a:prstGeom prst="rect">
                              <a:avLst/>
                            </a:prstGeom>
                            <a:noFill/>
                            <a:ln>
                              <a:noFill/>
                            </a:ln>
                          </pic:spPr>
                        </pic:pic>
                      </a:graphicData>
                    </a:graphic>
                  </wp:inline>
                </w:drawing>
              </w:r>
            </w:p>
          </w:tc>
        </w:sdtContent>
      </w:sdt>
      <w:tc>
        <w:tcPr>
          <w:tcW w:w="3621" w:type="dxa"/>
        </w:tcPr>
        <w:p w14:paraId="56F8730F" w14:textId="77777777" w:rsidR="008D20F5" w:rsidRDefault="008D20F5">
          <w:pPr>
            <w:pStyle w:val="Intestazione"/>
          </w:pPr>
        </w:p>
      </w:tc>
      <w:tc>
        <w:tcPr>
          <w:tcW w:w="3020" w:type="dxa"/>
        </w:tcPr>
        <w:p w14:paraId="1462FCD7" w14:textId="77777777" w:rsidR="008D20F5" w:rsidRDefault="008D20F5">
          <w:pPr>
            <w:pStyle w:val="Intestazione"/>
          </w:pPr>
        </w:p>
      </w:tc>
    </w:tr>
  </w:tbl>
  <w:p w14:paraId="3F0EE152" w14:textId="77777777" w:rsidR="008D20F5" w:rsidRPr="001F0CE6" w:rsidRDefault="008D20F5">
    <w:pPr>
      <w:pStyle w:val="Intestazione"/>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769F3" w14:textId="77777777" w:rsidR="00E67D83" w:rsidRDefault="0000000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2441"/>
    <w:multiLevelType w:val="hybridMultilevel"/>
    <w:tmpl w:val="09C08058"/>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 w15:restartNumberingAfterBreak="0">
    <w:nsid w:val="02203C75"/>
    <w:multiLevelType w:val="multilevel"/>
    <w:tmpl w:val="5E78BB74"/>
    <w:numStyleLink w:val="Stile1"/>
  </w:abstractNum>
  <w:abstractNum w:abstractNumId="2" w15:restartNumberingAfterBreak="0">
    <w:nsid w:val="02830A03"/>
    <w:multiLevelType w:val="hybridMultilevel"/>
    <w:tmpl w:val="6B10DD72"/>
    <w:lvl w:ilvl="0" w:tplc="04100001">
      <w:start w:val="1"/>
      <w:numFmt w:val="bullet"/>
      <w:lvlText w:val=""/>
      <w:lvlJc w:val="left"/>
      <w:pPr>
        <w:tabs>
          <w:tab w:val="num" w:pos="4472"/>
        </w:tabs>
        <w:ind w:left="4472"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FC2117"/>
    <w:multiLevelType w:val="hybridMultilevel"/>
    <w:tmpl w:val="692AF5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60C347A"/>
    <w:multiLevelType w:val="multilevel"/>
    <w:tmpl w:val="5E78BB74"/>
    <w:lvl w:ilvl="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06A215FC"/>
    <w:multiLevelType w:val="hybridMultilevel"/>
    <w:tmpl w:val="567A0170"/>
    <w:lvl w:ilvl="0" w:tplc="A85084CC">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6" w15:restartNumberingAfterBreak="0">
    <w:nsid w:val="082F2E7B"/>
    <w:multiLevelType w:val="hybridMultilevel"/>
    <w:tmpl w:val="645CB24E"/>
    <w:lvl w:ilvl="0" w:tplc="32DCAF1A">
      <w:start w:val="1"/>
      <w:numFmt w:val="bullet"/>
      <w:pStyle w:val="Paragrafoelenco"/>
      <w:lvlText w:val=""/>
      <w:lvlJc w:val="left"/>
      <w:pPr>
        <w:ind w:left="717" w:hanging="360"/>
      </w:pPr>
      <w:rPr>
        <w:rFonts w:ascii="Wingdings" w:hAnsi="Wingding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7" w15:restartNumberingAfterBreak="0">
    <w:nsid w:val="0BF97C30"/>
    <w:multiLevelType w:val="hybridMultilevel"/>
    <w:tmpl w:val="18442C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D67C98"/>
    <w:multiLevelType w:val="hybridMultilevel"/>
    <w:tmpl w:val="4D22A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B62735"/>
    <w:multiLevelType w:val="hybridMultilevel"/>
    <w:tmpl w:val="BE020A68"/>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0" w15:restartNumberingAfterBreak="0">
    <w:nsid w:val="1DDA66AC"/>
    <w:multiLevelType w:val="hybridMultilevel"/>
    <w:tmpl w:val="5B7C153C"/>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1" w15:restartNumberingAfterBreak="0">
    <w:nsid w:val="23287513"/>
    <w:multiLevelType w:val="hybridMultilevel"/>
    <w:tmpl w:val="1AB861DA"/>
    <w:lvl w:ilvl="0" w:tplc="9B0C8AB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9E1A47"/>
    <w:multiLevelType w:val="multilevel"/>
    <w:tmpl w:val="5F16399A"/>
    <w:numStyleLink w:val="Stile2"/>
  </w:abstractNum>
  <w:abstractNum w:abstractNumId="13" w15:restartNumberingAfterBreak="0">
    <w:nsid w:val="2CCD68B8"/>
    <w:multiLevelType w:val="hybridMultilevel"/>
    <w:tmpl w:val="88FE1172"/>
    <w:lvl w:ilvl="0" w:tplc="5B1CD4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76509E"/>
    <w:multiLevelType w:val="hybridMultilevel"/>
    <w:tmpl w:val="C1A69264"/>
    <w:lvl w:ilvl="0" w:tplc="FB6E37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132256"/>
    <w:multiLevelType w:val="hybridMultilevel"/>
    <w:tmpl w:val="8E86549E"/>
    <w:lvl w:ilvl="0" w:tplc="5B1CD4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30034A"/>
    <w:multiLevelType w:val="hybridMultilevel"/>
    <w:tmpl w:val="B944F2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BB3976"/>
    <w:multiLevelType w:val="hybridMultilevel"/>
    <w:tmpl w:val="0A663644"/>
    <w:lvl w:ilvl="0" w:tplc="10249EA6">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8" w15:restartNumberingAfterBreak="0">
    <w:nsid w:val="3D0F1622"/>
    <w:multiLevelType w:val="hybridMultilevel"/>
    <w:tmpl w:val="021C5E24"/>
    <w:lvl w:ilvl="0" w:tplc="BEF8CE62">
      <w:numFmt w:val="bullet"/>
      <w:lvlText w:val="-"/>
      <w:lvlJc w:val="left"/>
      <w:pPr>
        <w:ind w:left="720" w:hanging="360"/>
      </w:pPr>
      <w:rPr>
        <w:rFonts w:ascii="Verdana" w:eastAsiaTheme="minorHAnsi" w:hAnsi="Verdan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4AB1D31"/>
    <w:multiLevelType w:val="multilevel"/>
    <w:tmpl w:val="74D0DF1A"/>
    <w:lvl w:ilvl="0">
      <w:start w:val="1"/>
      <w:numFmt w:val="decimal"/>
      <w:pStyle w:val="Titolo1"/>
      <w:lvlText w:val="%1."/>
      <w:lvlJc w:val="left"/>
      <w:pPr>
        <w:ind w:left="567" w:hanging="567"/>
      </w:pPr>
      <w:rPr>
        <w:rFonts w:hint="default"/>
      </w:rPr>
    </w:lvl>
    <w:lvl w:ilvl="1">
      <w:start w:val="1"/>
      <w:numFmt w:val="decimal"/>
      <w:pStyle w:val="Titolo2"/>
      <w:isLgl/>
      <w:lvlText w:val="%1.%2."/>
      <w:lvlJc w:val="left"/>
      <w:pPr>
        <w:ind w:left="737" w:hanging="737"/>
      </w:pPr>
      <w:rPr>
        <w:rFonts w:hint="default"/>
      </w:rPr>
    </w:lvl>
    <w:lvl w:ilvl="2">
      <w:start w:val="1"/>
      <w:numFmt w:val="decimal"/>
      <w:pStyle w:val="Titolo3"/>
      <w:isLgl/>
      <w:lvlText w:val="%1.%2.%3."/>
      <w:lvlJc w:val="left"/>
      <w:pPr>
        <w:ind w:left="737" w:hanging="737"/>
      </w:pPr>
      <w:rPr>
        <w:rFonts w:hint="default"/>
      </w:rPr>
    </w:lvl>
    <w:lvl w:ilvl="3">
      <w:start w:val="1"/>
      <w:numFmt w:val="decimal"/>
      <w:pStyle w:val="Titolo4"/>
      <w:isLgl/>
      <w:lvlText w:val="%1.%2.%3.%4."/>
      <w:lvlJc w:val="left"/>
      <w:pPr>
        <w:ind w:left="907" w:hanging="907"/>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0" w15:restartNumberingAfterBreak="0">
    <w:nsid w:val="4621210B"/>
    <w:multiLevelType w:val="hybridMultilevel"/>
    <w:tmpl w:val="913C223E"/>
    <w:lvl w:ilvl="0" w:tplc="0410000F">
      <w:start w:val="1"/>
      <w:numFmt w:val="decimal"/>
      <w:lvlText w:val="%1."/>
      <w:lvlJc w:val="left"/>
      <w:pPr>
        <w:ind w:left="1074" w:hanging="360"/>
      </w:pPr>
    </w:lvl>
    <w:lvl w:ilvl="1" w:tplc="04100019" w:tentative="1">
      <w:start w:val="1"/>
      <w:numFmt w:val="lowerLetter"/>
      <w:lvlText w:val="%2."/>
      <w:lvlJc w:val="left"/>
      <w:pPr>
        <w:ind w:left="1794" w:hanging="360"/>
      </w:pPr>
    </w:lvl>
    <w:lvl w:ilvl="2" w:tplc="0410001B" w:tentative="1">
      <w:start w:val="1"/>
      <w:numFmt w:val="lowerRoman"/>
      <w:lvlText w:val="%3."/>
      <w:lvlJc w:val="right"/>
      <w:pPr>
        <w:ind w:left="2514" w:hanging="180"/>
      </w:pPr>
    </w:lvl>
    <w:lvl w:ilvl="3" w:tplc="0410000F" w:tentative="1">
      <w:start w:val="1"/>
      <w:numFmt w:val="decimal"/>
      <w:lvlText w:val="%4."/>
      <w:lvlJc w:val="left"/>
      <w:pPr>
        <w:ind w:left="3234" w:hanging="360"/>
      </w:pPr>
    </w:lvl>
    <w:lvl w:ilvl="4" w:tplc="04100019" w:tentative="1">
      <w:start w:val="1"/>
      <w:numFmt w:val="lowerLetter"/>
      <w:lvlText w:val="%5."/>
      <w:lvlJc w:val="left"/>
      <w:pPr>
        <w:ind w:left="3954" w:hanging="360"/>
      </w:pPr>
    </w:lvl>
    <w:lvl w:ilvl="5" w:tplc="0410001B" w:tentative="1">
      <w:start w:val="1"/>
      <w:numFmt w:val="lowerRoman"/>
      <w:lvlText w:val="%6."/>
      <w:lvlJc w:val="right"/>
      <w:pPr>
        <w:ind w:left="4674" w:hanging="180"/>
      </w:pPr>
    </w:lvl>
    <w:lvl w:ilvl="6" w:tplc="0410000F" w:tentative="1">
      <w:start w:val="1"/>
      <w:numFmt w:val="decimal"/>
      <w:lvlText w:val="%7."/>
      <w:lvlJc w:val="left"/>
      <w:pPr>
        <w:ind w:left="5394" w:hanging="360"/>
      </w:pPr>
    </w:lvl>
    <w:lvl w:ilvl="7" w:tplc="04100019" w:tentative="1">
      <w:start w:val="1"/>
      <w:numFmt w:val="lowerLetter"/>
      <w:lvlText w:val="%8."/>
      <w:lvlJc w:val="left"/>
      <w:pPr>
        <w:ind w:left="6114" w:hanging="360"/>
      </w:pPr>
    </w:lvl>
    <w:lvl w:ilvl="8" w:tplc="0410001B" w:tentative="1">
      <w:start w:val="1"/>
      <w:numFmt w:val="lowerRoman"/>
      <w:lvlText w:val="%9."/>
      <w:lvlJc w:val="right"/>
      <w:pPr>
        <w:ind w:left="6834" w:hanging="180"/>
      </w:pPr>
    </w:lvl>
  </w:abstractNum>
  <w:abstractNum w:abstractNumId="21" w15:restartNumberingAfterBreak="0">
    <w:nsid w:val="4B2A3C8F"/>
    <w:multiLevelType w:val="hybridMultilevel"/>
    <w:tmpl w:val="130C319E"/>
    <w:lvl w:ilvl="0" w:tplc="C218A2E6">
      <w:start w:val="4"/>
      <w:numFmt w:val="bullet"/>
      <w:pStyle w:val="Punt2"/>
      <w:lvlText w:val="-"/>
      <w:lvlJc w:val="left"/>
      <w:pPr>
        <w:ind w:left="720" w:hanging="360"/>
      </w:pPr>
      <w:rPr>
        <w:rFonts w:ascii="Verdana" w:eastAsiaTheme="minorHAnsi" w:hAnsi="Verdana"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0B02E84"/>
    <w:multiLevelType w:val="multilevel"/>
    <w:tmpl w:val="5F16399A"/>
    <w:styleLink w:val="Stile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52B35FDF"/>
    <w:multiLevelType w:val="hybridMultilevel"/>
    <w:tmpl w:val="913C223E"/>
    <w:lvl w:ilvl="0" w:tplc="0410000F">
      <w:start w:val="1"/>
      <w:numFmt w:val="decimal"/>
      <w:lvlText w:val="%1."/>
      <w:lvlJc w:val="left"/>
      <w:pPr>
        <w:ind w:left="1077" w:hanging="360"/>
      </w:p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24" w15:restartNumberingAfterBreak="0">
    <w:nsid w:val="53BB6CCF"/>
    <w:multiLevelType w:val="multilevel"/>
    <w:tmpl w:val="85CA197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2151" w:hanging="108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3225" w:hanging="1440"/>
      </w:pPr>
      <w:rPr>
        <w:rFonts w:hint="default"/>
      </w:rPr>
    </w:lvl>
    <w:lvl w:ilvl="6">
      <w:start w:val="1"/>
      <w:numFmt w:val="decimal"/>
      <w:isLgl/>
      <w:lvlText w:val="%1.%2.%3.%4.%5.%6.%7"/>
      <w:lvlJc w:val="left"/>
      <w:pPr>
        <w:ind w:left="3582" w:hanging="1440"/>
      </w:pPr>
      <w:rPr>
        <w:rFonts w:hint="default"/>
      </w:rPr>
    </w:lvl>
    <w:lvl w:ilvl="7">
      <w:start w:val="1"/>
      <w:numFmt w:val="decimal"/>
      <w:isLgl/>
      <w:lvlText w:val="%1.%2.%3.%4.%5.%6.%7.%8"/>
      <w:lvlJc w:val="left"/>
      <w:pPr>
        <w:ind w:left="4299" w:hanging="1800"/>
      </w:pPr>
      <w:rPr>
        <w:rFonts w:hint="default"/>
      </w:rPr>
    </w:lvl>
    <w:lvl w:ilvl="8">
      <w:start w:val="1"/>
      <w:numFmt w:val="decimal"/>
      <w:isLgl/>
      <w:lvlText w:val="%1.%2.%3.%4.%5.%6.%7.%8.%9"/>
      <w:lvlJc w:val="left"/>
      <w:pPr>
        <w:ind w:left="5016" w:hanging="2160"/>
      </w:pPr>
      <w:rPr>
        <w:rFonts w:hint="default"/>
      </w:rPr>
    </w:lvl>
  </w:abstractNum>
  <w:abstractNum w:abstractNumId="25" w15:restartNumberingAfterBreak="0">
    <w:nsid w:val="549C2DCE"/>
    <w:multiLevelType w:val="hybridMultilevel"/>
    <w:tmpl w:val="DF9E6C5A"/>
    <w:lvl w:ilvl="0" w:tplc="04100001">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26" w15:restartNumberingAfterBreak="0">
    <w:nsid w:val="56252074"/>
    <w:multiLevelType w:val="hybridMultilevel"/>
    <w:tmpl w:val="4DE00E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3B3191"/>
    <w:multiLevelType w:val="multilevel"/>
    <w:tmpl w:val="5E78BB74"/>
    <w:styleLink w:val="Stile1"/>
    <w:lvl w:ilvl="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6987387C"/>
    <w:multiLevelType w:val="hybridMultilevel"/>
    <w:tmpl w:val="B28AC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734D72"/>
    <w:multiLevelType w:val="hybridMultilevel"/>
    <w:tmpl w:val="96D4C9AA"/>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30" w15:restartNumberingAfterBreak="0">
    <w:nsid w:val="6ED534C6"/>
    <w:multiLevelType w:val="hybridMultilevel"/>
    <w:tmpl w:val="AA6680FA"/>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31" w15:restartNumberingAfterBreak="0">
    <w:nsid w:val="717A1A56"/>
    <w:multiLevelType w:val="hybridMultilevel"/>
    <w:tmpl w:val="2696A404"/>
    <w:lvl w:ilvl="0" w:tplc="04100001">
      <w:start w:val="1"/>
      <w:numFmt w:val="bullet"/>
      <w:lvlText w:val=""/>
      <w:lvlJc w:val="left"/>
      <w:pPr>
        <w:ind w:left="717" w:hanging="360"/>
      </w:pPr>
      <w:rPr>
        <w:rFonts w:ascii="Symbol" w:hAnsi="Symbol" w:hint="default"/>
      </w:rPr>
    </w:lvl>
    <w:lvl w:ilvl="1" w:tplc="D67000C0">
      <w:start w:val="1"/>
      <w:numFmt w:val="decimal"/>
      <w:lvlText w:val="%2."/>
      <w:lvlJc w:val="left"/>
      <w:pPr>
        <w:ind w:left="1977" w:hanging="900"/>
      </w:pPr>
      <w:rPr>
        <w:rFonts w:hint="default"/>
      </w:r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32" w15:restartNumberingAfterBreak="0">
    <w:nsid w:val="74D30311"/>
    <w:multiLevelType w:val="multilevel"/>
    <w:tmpl w:val="3C06FFB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33" w15:restartNumberingAfterBreak="0">
    <w:nsid w:val="753E1493"/>
    <w:multiLevelType w:val="hybridMultilevel"/>
    <w:tmpl w:val="E2F8F0CA"/>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34" w15:restartNumberingAfterBreak="0">
    <w:nsid w:val="760E501D"/>
    <w:multiLevelType w:val="hybridMultilevel"/>
    <w:tmpl w:val="61903548"/>
    <w:lvl w:ilvl="0" w:tplc="ABE4E060">
      <w:start w:val="1"/>
      <w:numFmt w:val="lowerLetter"/>
      <w:pStyle w:val="Punt1b"/>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4365883">
    <w:abstractNumId w:val="21"/>
  </w:num>
  <w:num w:numId="2" w16cid:durableId="908855063">
    <w:abstractNumId w:val="17"/>
  </w:num>
  <w:num w:numId="3" w16cid:durableId="547643601">
    <w:abstractNumId w:val="32"/>
  </w:num>
  <w:num w:numId="4" w16cid:durableId="505100040">
    <w:abstractNumId w:val="29"/>
  </w:num>
  <w:num w:numId="5" w16cid:durableId="1188369099">
    <w:abstractNumId w:val="0"/>
  </w:num>
  <w:num w:numId="6" w16cid:durableId="1876455562">
    <w:abstractNumId w:val="10"/>
  </w:num>
  <w:num w:numId="7" w16cid:durableId="1910920277">
    <w:abstractNumId w:val="31"/>
  </w:num>
  <w:num w:numId="8" w16cid:durableId="1095132654">
    <w:abstractNumId w:val="23"/>
  </w:num>
  <w:num w:numId="9" w16cid:durableId="1862427146">
    <w:abstractNumId w:val="33"/>
  </w:num>
  <w:num w:numId="10" w16cid:durableId="1392385945">
    <w:abstractNumId w:val="25"/>
  </w:num>
  <w:num w:numId="11" w16cid:durableId="2000843137">
    <w:abstractNumId w:val="3"/>
  </w:num>
  <w:num w:numId="12" w16cid:durableId="1989049869">
    <w:abstractNumId w:val="20"/>
  </w:num>
  <w:num w:numId="13" w16cid:durableId="371468607">
    <w:abstractNumId w:val="1"/>
  </w:num>
  <w:num w:numId="14" w16cid:durableId="407459815">
    <w:abstractNumId w:val="1"/>
    <w:lvlOverride w:ilvl="0"/>
    <w:lvlOverride w:ilvl="1">
      <w:startOverride w:val="1"/>
    </w:lvlOverride>
  </w:num>
  <w:num w:numId="15" w16cid:durableId="1552572129">
    <w:abstractNumId w:val="4"/>
  </w:num>
  <w:num w:numId="16" w16cid:durableId="1786147201">
    <w:abstractNumId w:val="27"/>
  </w:num>
  <w:num w:numId="17" w16cid:durableId="1151024501">
    <w:abstractNumId w:val="28"/>
  </w:num>
  <w:num w:numId="18" w16cid:durableId="224032557">
    <w:abstractNumId w:val="19"/>
  </w:num>
  <w:num w:numId="19" w16cid:durableId="1395935024">
    <w:abstractNumId w:val="22"/>
  </w:num>
  <w:num w:numId="20" w16cid:durableId="818035149">
    <w:abstractNumId w:val="12"/>
  </w:num>
  <w:num w:numId="21" w16cid:durableId="2143035317">
    <w:abstractNumId w:val="5"/>
  </w:num>
  <w:num w:numId="22" w16cid:durableId="695080916">
    <w:abstractNumId w:val="11"/>
  </w:num>
  <w:num w:numId="23" w16cid:durableId="575164920">
    <w:abstractNumId w:val="6"/>
  </w:num>
  <w:num w:numId="24" w16cid:durableId="376248060">
    <w:abstractNumId w:val="6"/>
  </w:num>
  <w:num w:numId="25" w16cid:durableId="2092896071">
    <w:abstractNumId w:val="13"/>
  </w:num>
  <w:num w:numId="26" w16cid:durableId="1468010650">
    <w:abstractNumId w:val="14"/>
  </w:num>
  <w:num w:numId="27" w16cid:durableId="844055227">
    <w:abstractNumId w:val="6"/>
    <w:lvlOverride w:ilvl="0">
      <w:startOverride w:val="1"/>
    </w:lvlOverride>
  </w:num>
  <w:num w:numId="28" w16cid:durableId="968973252">
    <w:abstractNumId w:val="34"/>
  </w:num>
  <w:num w:numId="29" w16cid:durableId="912735868">
    <w:abstractNumId w:val="15"/>
  </w:num>
  <w:num w:numId="30" w16cid:durableId="1438674558">
    <w:abstractNumId w:val="30"/>
  </w:num>
  <w:num w:numId="31" w16cid:durableId="1233732441">
    <w:abstractNumId w:val="26"/>
  </w:num>
  <w:num w:numId="32" w16cid:durableId="348146323">
    <w:abstractNumId w:val="16"/>
  </w:num>
  <w:num w:numId="33" w16cid:durableId="2082756386">
    <w:abstractNumId w:val="7"/>
  </w:num>
  <w:num w:numId="34" w16cid:durableId="1752773536">
    <w:abstractNumId w:val="8"/>
  </w:num>
  <w:num w:numId="35" w16cid:durableId="510291725">
    <w:abstractNumId w:val="18"/>
  </w:num>
  <w:num w:numId="36" w16cid:durableId="1727492286">
    <w:abstractNumId w:val="2"/>
  </w:num>
  <w:num w:numId="37" w16cid:durableId="1278173259">
    <w:abstractNumId w:val="6"/>
  </w:num>
  <w:num w:numId="38" w16cid:durableId="1017347258">
    <w:abstractNumId w:val="19"/>
  </w:num>
  <w:num w:numId="39" w16cid:durableId="939527053">
    <w:abstractNumId w:val="34"/>
  </w:num>
  <w:num w:numId="40" w16cid:durableId="1628050679">
    <w:abstractNumId w:val="24"/>
  </w:num>
  <w:num w:numId="41" w16cid:durableId="594485094">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907"/>
  <w:hyphenationZone w:val="283"/>
  <w:drawingGridHorizontalSpacing w:val="181"/>
  <w:drawingGridVerticalSpacing w:val="181"/>
  <w:doNotUseMarginsForDrawingGridOrigin/>
  <w:drawingGridHorizontalOrigin w:val="1418"/>
  <w:drawingGridVerticalOrigin w:val="20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32D"/>
    <w:rsid w:val="00000DF2"/>
    <w:rsid w:val="0000213A"/>
    <w:rsid w:val="00007F5A"/>
    <w:rsid w:val="00012F8E"/>
    <w:rsid w:val="000159DD"/>
    <w:rsid w:val="00016D96"/>
    <w:rsid w:val="00034987"/>
    <w:rsid w:val="00042C25"/>
    <w:rsid w:val="000459F7"/>
    <w:rsid w:val="00055320"/>
    <w:rsid w:val="00062EBD"/>
    <w:rsid w:val="00064341"/>
    <w:rsid w:val="0007226A"/>
    <w:rsid w:val="00073CA1"/>
    <w:rsid w:val="00080E01"/>
    <w:rsid w:val="00081939"/>
    <w:rsid w:val="000819CB"/>
    <w:rsid w:val="0008290A"/>
    <w:rsid w:val="0008642C"/>
    <w:rsid w:val="0009502B"/>
    <w:rsid w:val="000952E8"/>
    <w:rsid w:val="00095AC0"/>
    <w:rsid w:val="000B2BFA"/>
    <w:rsid w:val="000B45E1"/>
    <w:rsid w:val="000C2778"/>
    <w:rsid w:val="000C71F9"/>
    <w:rsid w:val="000D36F5"/>
    <w:rsid w:val="000E2093"/>
    <w:rsid w:val="000E301C"/>
    <w:rsid w:val="000F2C70"/>
    <w:rsid w:val="000F371F"/>
    <w:rsid w:val="000F3E62"/>
    <w:rsid w:val="00100D43"/>
    <w:rsid w:val="001047C5"/>
    <w:rsid w:val="00107F2F"/>
    <w:rsid w:val="00110559"/>
    <w:rsid w:val="0011102E"/>
    <w:rsid w:val="001115FA"/>
    <w:rsid w:val="00125F56"/>
    <w:rsid w:val="00133182"/>
    <w:rsid w:val="00144099"/>
    <w:rsid w:val="0015234E"/>
    <w:rsid w:val="00155E9D"/>
    <w:rsid w:val="001606B7"/>
    <w:rsid w:val="00162534"/>
    <w:rsid w:val="0016744F"/>
    <w:rsid w:val="00174621"/>
    <w:rsid w:val="00175341"/>
    <w:rsid w:val="00195008"/>
    <w:rsid w:val="001A330A"/>
    <w:rsid w:val="001A73C6"/>
    <w:rsid w:val="001B5986"/>
    <w:rsid w:val="001B5A8A"/>
    <w:rsid w:val="001B71FA"/>
    <w:rsid w:val="001B7D57"/>
    <w:rsid w:val="001C0419"/>
    <w:rsid w:val="001C487D"/>
    <w:rsid w:val="001C4B1B"/>
    <w:rsid w:val="001D5D4C"/>
    <w:rsid w:val="001E0B6E"/>
    <w:rsid w:val="001F0CE6"/>
    <w:rsid w:val="002026F4"/>
    <w:rsid w:val="0020281A"/>
    <w:rsid w:val="002050AB"/>
    <w:rsid w:val="00206F59"/>
    <w:rsid w:val="002070B1"/>
    <w:rsid w:val="0020725D"/>
    <w:rsid w:val="00207EA6"/>
    <w:rsid w:val="0021395F"/>
    <w:rsid w:val="00214781"/>
    <w:rsid w:val="002164B2"/>
    <w:rsid w:val="002171C2"/>
    <w:rsid w:val="00220D19"/>
    <w:rsid w:val="00222539"/>
    <w:rsid w:val="00222A80"/>
    <w:rsid w:val="002313EA"/>
    <w:rsid w:val="00234B0D"/>
    <w:rsid w:val="0023611D"/>
    <w:rsid w:val="00251065"/>
    <w:rsid w:val="00263C6B"/>
    <w:rsid w:val="00263F86"/>
    <w:rsid w:val="0026427A"/>
    <w:rsid w:val="00267DB3"/>
    <w:rsid w:val="00270896"/>
    <w:rsid w:val="002715C6"/>
    <w:rsid w:val="00276573"/>
    <w:rsid w:val="00282457"/>
    <w:rsid w:val="00284D30"/>
    <w:rsid w:val="00285B06"/>
    <w:rsid w:val="00290FBF"/>
    <w:rsid w:val="002A3B09"/>
    <w:rsid w:val="002A5BBC"/>
    <w:rsid w:val="002B2509"/>
    <w:rsid w:val="002B2717"/>
    <w:rsid w:val="002B3757"/>
    <w:rsid w:val="002B3E4E"/>
    <w:rsid w:val="002C33EB"/>
    <w:rsid w:val="002C6F05"/>
    <w:rsid w:val="002D260D"/>
    <w:rsid w:val="002F3053"/>
    <w:rsid w:val="002F4514"/>
    <w:rsid w:val="003071F2"/>
    <w:rsid w:val="003104F6"/>
    <w:rsid w:val="00311D42"/>
    <w:rsid w:val="00312475"/>
    <w:rsid w:val="00313915"/>
    <w:rsid w:val="0032046A"/>
    <w:rsid w:val="00336478"/>
    <w:rsid w:val="00344405"/>
    <w:rsid w:val="00350B45"/>
    <w:rsid w:val="00351A1D"/>
    <w:rsid w:val="003652D7"/>
    <w:rsid w:val="00366621"/>
    <w:rsid w:val="00386C30"/>
    <w:rsid w:val="0038718C"/>
    <w:rsid w:val="00390097"/>
    <w:rsid w:val="003A1CA2"/>
    <w:rsid w:val="003A5D1C"/>
    <w:rsid w:val="003A7172"/>
    <w:rsid w:val="003B52B0"/>
    <w:rsid w:val="003C0D95"/>
    <w:rsid w:val="003C46B7"/>
    <w:rsid w:val="003C75C4"/>
    <w:rsid w:val="003D38F4"/>
    <w:rsid w:val="003D3947"/>
    <w:rsid w:val="003D4230"/>
    <w:rsid w:val="003E036A"/>
    <w:rsid w:val="003E379D"/>
    <w:rsid w:val="003F4E0B"/>
    <w:rsid w:val="003F5CB7"/>
    <w:rsid w:val="0041789F"/>
    <w:rsid w:val="004215C8"/>
    <w:rsid w:val="004345EB"/>
    <w:rsid w:val="004349F7"/>
    <w:rsid w:val="00435120"/>
    <w:rsid w:val="004417A5"/>
    <w:rsid w:val="004465F4"/>
    <w:rsid w:val="00447413"/>
    <w:rsid w:val="00450EE7"/>
    <w:rsid w:val="0045704F"/>
    <w:rsid w:val="0046031E"/>
    <w:rsid w:val="00461EC9"/>
    <w:rsid w:val="00462E2E"/>
    <w:rsid w:val="0046559E"/>
    <w:rsid w:val="004659ED"/>
    <w:rsid w:val="00484E31"/>
    <w:rsid w:val="00492EF8"/>
    <w:rsid w:val="004A2480"/>
    <w:rsid w:val="004A2F15"/>
    <w:rsid w:val="004A54D1"/>
    <w:rsid w:val="004B23D0"/>
    <w:rsid w:val="004D0A54"/>
    <w:rsid w:val="004D18B2"/>
    <w:rsid w:val="004D2BFA"/>
    <w:rsid w:val="004D461F"/>
    <w:rsid w:val="004D4FE6"/>
    <w:rsid w:val="004D506C"/>
    <w:rsid w:val="004E2945"/>
    <w:rsid w:val="004E6262"/>
    <w:rsid w:val="004E799B"/>
    <w:rsid w:val="004F0B55"/>
    <w:rsid w:val="004F149E"/>
    <w:rsid w:val="004F2553"/>
    <w:rsid w:val="004F740E"/>
    <w:rsid w:val="004F7A94"/>
    <w:rsid w:val="00502BB7"/>
    <w:rsid w:val="00510118"/>
    <w:rsid w:val="005169EA"/>
    <w:rsid w:val="00524320"/>
    <w:rsid w:val="005246BF"/>
    <w:rsid w:val="005252C4"/>
    <w:rsid w:val="00533D74"/>
    <w:rsid w:val="0053460A"/>
    <w:rsid w:val="005412BB"/>
    <w:rsid w:val="00562150"/>
    <w:rsid w:val="00567091"/>
    <w:rsid w:val="00570E37"/>
    <w:rsid w:val="00571F52"/>
    <w:rsid w:val="0057672E"/>
    <w:rsid w:val="00583782"/>
    <w:rsid w:val="00593D4E"/>
    <w:rsid w:val="0059507E"/>
    <w:rsid w:val="00597947"/>
    <w:rsid w:val="005A05FD"/>
    <w:rsid w:val="005A282B"/>
    <w:rsid w:val="005A37D9"/>
    <w:rsid w:val="005A44A9"/>
    <w:rsid w:val="005A6053"/>
    <w:rsid w:val="005A7FBF"/>
    <w:rsid w:val="005B0B7F"/>
    <w:rsid w:val="005B59FA"/>
    <w:rsid w:val="005B612A"/>
    <w:rsid w:val="005B7400"/>
    <w:rsid w:val="005C0828"/>
    <w:rsid w:val="005C2D1F"/>
    <w:rsid w:val="005C5B8B"/>
    <w:rsid w:val="005E0911"/>
    <w:rsid w:val="005E2B7B"/>
    <w:rsid w:val="005E7258"/>
    <w:rsid w:val="005F0921"/>
    <w:rsid w:val="005F3080"/>
    <w:rsid w:val="005F4499"/>
    <w:rsid w:val="00614B7A"/>
    <w:rsid w:val="006159AC"/>
    <w:rsid w:val="006172B2"/>
    <w:rsid w:val="00621657"/>
    <w:rsid w:val="006248FA"/>
    <w:rsid w:val="006353A4"/>
    <w:rsid w:val="006376F5"/>
    <w:rsid w:val="00646244"/>
    <w:rsid w:val="00653447"/>
    <w:rsid w:val="00662861"/>
    <w:rsid w:val="00667F51"/>
    <w:rsid w:val="006700DB"/>
    <w:rsid w:val="00694424"/>
    <w:rsid w:val="00697AA5"/>
    <w:rsid w:val="006A19A0"/>
    <w:rsid w:val="006A3487"/>
    <w:rsid w:val="006A51E7"/>
    <w:rsid w:val="006B7B72"/>
    <w:rsid w:val="006C10B2"/>
    <w:rsid w:val="006C39F1"/>
    <w:rsid w:val="006C73EA"/>
    <w:rsid w:val="006D2B3F"/>
    <w:rsid w:val="006D6DBA"/>
    <w:rsid w:val="006D75C3"/>
    <w:rsid w:val="006E41A6"/>
    <w:rsid w:val="006E5033"/>
    <w:rsid w:val="006E52B6"/>
    <w:rsid w:val="006F6CC6"/>
    <w:rsid w:val="007046A0"/>
    <w:rsid w:val="00704749"/>
    <w:rsid w:val="007067BD"/>
    <w:rsid w:val="00711A32"/>
    <w:rsid w:val="00716814"/>
    <w:rsid w:val="0072465B"/>
    <w:rsid w:val="00743006"/>
    <w:rsid w:val="00753657"/>
    <w:rsid w:val="00757791"/>
    <w:rsid w:val="00767EEA"/>
    <w:rsid w:val="00770704"/>
    <w:rsid w:val="0077190A"/>
    <w:rsid w:val="00772954"/>
    <w:rsid w:val="007742A1"/>
    <w:rsid w:val="0077441C"/>
    <w:rsid w:val="00785EC5"/>
    <w:rsid w:val="00794CB8"/>
    <w:rsid w:val="0079685D"/>
    <w:rsid w:val="00796DC9"/>
    <w:rsid w:val="007A2246"/>
    <w:rsid w:val="007A429D"/>
    <w:rsid w:val="007B105C"/>
    <w:rsid w:val="007C037C"/>
    <w:rsid w:val="007C56C5"/>
    <w:rsid w:val="007D0A76"/>
    <w:rsid w:val="007D24B4"/>
    <w:rsid w:val="007E0537"/>
    <w:rsid w:val="007E2DD5"/>
    <w:rsid w:val="007E7243"/>
    <w:rsid w:val="007F0ECB"/>
    <w:rsid w:val="007F63FA"/>
    <w:rsid w:val="007F6D70"/>
    <w:rsid w:val="00801E72"/>
    <w:rsid w:val="00811D19"/>
    <w:rsid w:val="0081667B"/>
    <w:rsid w:val="00820D79"/>
    <w:rsid w:val="00823487"/>
    <w:rsid w:val="008260BD"/>
    <w:rsid w:val="00830B00"/>
    <w:rsid w:val="00833581"/>
    <w:rsid w:val="008411CE"/>
    <w:rsid w:val="008431F0"/>
    <w:rsid w:val="00851EF1"/>
    <w:rsid w:val="00855DBB"/>
    <w:rsid w:val="00863149"/>
    <w:rsid w:val="0086528B"/>
    <w:rsid w:val="0087711C"/>
    <w:rsid w:val="00881120"/>
    <w:rsid w:val="00882188"/>
    <w:rsid w:val="008866DE"/>
    <w:rsid w:val="0089011E"/>
    <w:rsid w:val="0089082A"/>
    <w:rsid w:val="00895358"/>
    <w:rsid w:val="00895BD5"/>
    <w:rsid w:val="008A2DAB"/>
    <w:rsid w:val="008B1766"/>
    <w:rsid w:val="008B231B"/>
    <w:rsid w:val="008B5001"/>
    <w:rsid w:val="008B704A"/>
    <w:rsid w:val="008C0D42"/>
    <w:rsid w:val="008C1E8D"/>
    <w:rsid w:val="008D20F5"/>
    <w:rsid w:val="008D2E67"/>
    <w:rsid w:val="008D7036"/>
    <w:rsid w:val="008E2F63"/>
    <w:rsid w:val="008E57D3"/>
    <w:rsid w:val="008F5256"/>
    <w:rsid w:val="00901DC1"/>
    <w:rsid w:val="0091463B"/>
    <w:rsid w:val="00922280"/>
    <w:rsid w:val="00926581"/>
    <w:rsid w:val="00927292"/>
    <w:rsid w:val="00931D5C"/>
    <w:rsid w:val="0093575A"/>
    <w:rsid w:val="00943BA2"/>
    <w:rsid w:val="00947D75"/>
    <w:rsid w:val="00966887"/>
    <w:rsid w:val="00971C15"/>
    <w:rsid w:val="00984599"/>
    <w:rsid w:val="00995557"/>
    <w:rsid w:val="00996909"/>
    <w:rsid w:val="00997C71"/>
    <w:rsid w:val="009B133D"/>
    <w:rsid w:val="009B3FB4"/>
    <w:rsid w:val="009B5D5F"/>
    <w:rsid w:val="009C3AAB"/>
    <w:rsid w:val="009C40FC"/>
    <w:rsid w:val="009D3878"/>
    <w:rsid w:val="009D51D1"/>
    <w:rsid w:val="009E68DB"/>
    <w:rsid w:val="00A020FE"/>
    <w:rsid w:val="00A04363"/>
    <w:rsid w:val="00A12841"/>
    <w:rsid w:val="00A23D18"/>
    <w:rsid w:val="00A25907"/>
    <w:rsid w:val="00A37C92"/>
    <w:rsid w:val="00A414CB"/>
    <w:rsid w:val="00A43E80"/>
    <w:rsid w:val="00A44284"/>
    <w:rsid w:val="00A56CBB"/>
    <w:rsid w:val="00A66220"/>
    <w:rsid w:val="00A66925"/>
    <w:rsid w:val="00A71F6B"/>
    <w:rsid w:val="00A72D60"/>
    <w:rsid w:val="00A75863"/>
    <w:rsid w:val="00A763E5"/>
    <w:rsid w:val="00A8432A"/>
    <w:rsid w:val="00A8616C"/>
    <w:rsid w:val="00A87B7A"/>
    <w:rsid w:val="00A962A5"/>
    <w:rsid w:val="00A97184"/>
    <w:rsid w:val="00AA012D"/>
    <w:rsid w:val="00AA02B8"/>
    <w:rsid w:val="00AA2ABA"/>
    <w:rsid w:val="00AA6561"/>
    <w:rsid w:val="00AA6C1D"/>
    <w:rsid w:val="00AB03D1"/>
    <w:rsid w:val="00AB2E48"/>
    <w:rsid w:val="00AB617F"/>
    <w:rsid w:val="00AC3D4C"/>
    <w:rsid w:val="00AD34F9"/>
    <w:rsid w:val="00AD7FD6"/>
    <w:rsid w:val="00AE0942"/>
    <w:rsid w:val="00AF51C7"/>
    <w:rsid w:val="00AF703A"/>
    <w:rsid w:val="00B00179"/>
    <w:rsid w:val="00B019DB"/>
    <w:rsid w:val="00B02812"/>
    <w:rsid w:val="00B0390B"/>
    <w:rsid w:val="00B06C4F"/>
    <w:rsid w:val="00B10563"/>
    <w:rsid w:val="00B135A1"/>
    <w:rsid w:val="00B143DF"/>
    <w:rsid w:val="00B17E1C"/>
    <w:rsid w:val="00B215D2"/>
    <w:rsid w:val="00B24E3B"/>
    <w:rsid w:val="00B33FED"/>
    <w:rsid w:val="00B4070A"/>
    <w:rsid w:val="00B41918"/>
    <w:rsid w:val="00B45163"/>
    <w:rsid w:val="00B45343"/>
    <w:rsid w:val="00B46F44"/>
    <w:rsid w:val="00B72B81"/>
    <w:rsid w:val="00B73DFF"/>
    <w:rsid w:val="00B7600A"/>
    <w:rsid w:val="00B832B6"/>
    <w:rsid w:val="00B8452A"/>
    <w:rsid w:val="00B901D6"/>
    <w:rsid w:val="00B904A4"/>
    <w:rsid w:val="00B90697"/>
    <w:rsid w:val="00BA13AE"/>
    <w:rsid w:val="00BA1EE3"/>
    <w:rsid w:val="00BA267C"/>
    <w:rsid w:val="00BA5855"/>
    <w:rsid w:val="00BA7110"/>
    <w:rsid w:val="00BA73B9"/>
    <w:rsid w:val="00BA7C15"/>
    <w:rsid w:val="00BA7D33"/>
    <w:rsid w:val="00BB370A"/>
    <w:rsid w:val="00BB782D"/>
    <w:rsid w:val="00BC1C4B"/>
    <w:rsid w:val="00BD488B"/>
    <w:rsid w:val="00BD5E4D"/>
    <w:rsid w:val="00BE40A9"/>
    <w:rsid w:val="00BF186F"/>
    <w:rsid w:val="00BF6429"/>
    <w:rsid w:val="00BF6809"/>
    <w:rsid w:val="00C0023E"/>
    <w:rsid w:val="00C11397"/>
    <w:rsid w:val="00C1512B"/>
    <w:rsid w:val="00C16633"/>
    <w:rsid w:val="00C25A2A"/>
    <w:rsid w:val="00C31A0D"/>
    <w:rsid w:val="00C37462"/>
    <w:rsid w:val="00C4721F"/>
    <w:rsid w:val="00C52E2C"/>
    <w:rsid w:val="00C54FDA"/>
    <w:rsid w:val="00C67B4A"/>
    <w:rsid w:val="00C84DC7"/>
    <w:rsid w:val="00C86A84"/>
    <w:rsid w:val="00C9223F"/>
    <w:rsid w:val="00C9695A"/>
    <w:rsid w:val="00C96B0A"/>
    <w:rsid w:val="00CA7A34"/>
    <w:rsid w:val="00CA7BD3"/>
    <w:rsid w:val="00CB4BE1"/>
    <w:rsid w:val="00CB56D1"/>
    <w:rsid w:val="00CB5729"/>
    <w:rsid w:val="00CB6F5E"/>
    <w:rsid w:val="00CB70E2"/>
    <w:rsid w:val="00CC0F3F"/>
    <w:rsid w:val="00CC754D"/>
    <w:rsid w:val="00CD7BBE"/>
    <w:rsid w:val="00CE3A70"/>
    <w:rsid w:val="00CF0A88"/>
    <w:rsid w:val="00CF3996"/>
    <w:rsid w:val="00CF7400"/>
    <w:rsid w:val="00D255ED"/>
    <w:rsid w:val="00D2700B"/>
    <w:rsid w:val="00D3503C"/>
    <w:rsid w:val="00D3617E"/>
    <w:rsid w:val="00D36357"/>
    <w:rsid w:val="00D36A79"/>
    <w:rsid w:val="00D45C27"/>
    <w:rsid w:val="00D501DE"/>
    <w:rsid w:val="00D5132A"/>
    <w:rsid w:val="00D51B3D"/>
    <w:rsid w:val="00D551B3"/>
    <w:rsid w:val="00D573C1"/>
    <w:rsid w:val="00D6716A"/>
    <w:rsid w:val="00D7152A"/>
    <w:rsid w:val="00D7263E"/>
    <w:rsid w:val="00D82122"/>
    <w:rsid w:val="00DA4341"/>
    <w:rsid w:val="00DA6689"/>
    <w:rsid w:val="00DA7E5F"/>
    <w:rsid w:val="00DB2610"/>
    <w:rsid w:val="00DB2644"/>
    <w:rsid w:val="00DB73BD"/>
    <w:rsid w:val="00DC1B02"/>
    <w:rsid w:val="00DC45AF"/>
    <w:rsid w:val="00DD01E7"/>
    <w:rsid w:val="00DD14A5"/>
    <w:rsid w:val="00DD6751"/>
    <w:rsid w:val="00DE2ACD"/>
    <w:rsid w:val="00DE45BA"/>
    <w:rsid w:val="00DE7CDA"/>
    <w:rsid w:val="00DF0C6A"/>
    <w:rsid w:val="00DF70A1"/>
    <w:rsid w:val="00DF7F78"/>
    <w:rsid w:val="00E00189"/>
    <w:rsid w:val="00E00D04"/>
    <w:rsid w:val="00E03F5E"/>
    <w:rsid w:val="00E04556"/>
    <w:rsid w:val="00E11841"/>
    <w:rsid w:val="00E12BF2"/>
    <w:rsid w:val="00E12CC2"/>
    <w:rsid w:val="00E138AF"/>
    <w:rsid w:val="00E242A0"/>
    <w:rsid w:val="00E30E8A"/>
    <w:rsid w:val="00E34F04"/>
    <w:rsid w:val="00E35C67"/>
    <w:rsid w:val="00E3767B"/>
    <w:rsid w:val="00E52F28"/>
    <w:rsid w:val="00E5632D"/>
    <w:rsid w:val="00E61785"/>
    <w:rsid w:val="00E61C27"/>
    <w:rsid w:val="00E66463"/>
    <w:rsid w:val="00E70B10"/>
    <w:rsid w:val="00E77B06"/>
    <w:rsid w:val="00E937B4"/>
    <w:rsid w:val="00EB5CE7"/>
    <w:rsid w:val="00EC02B8"/>
    <w:rsid w:val="00EC1118"/>
    <w:rsid w:val="00EC42DA"/>
    <w:rsid w:val="00ED3BA4"/>
    <w:rsid w:val="00ED4EA7"/>
    <w:rsid w:val="00ED6AAE"/>
    <w:rsid w:val="00EF02A1"/>
    <w:rsid w:val="00EF728A"/>
    <w:rsid w:val="00F11C90"/>
    <w:rsid w:val="00F16733"/>
    <w:rsid w:val="00F16841"/>
    <w:rsid w:val="00F211C4"/>
    <w:rsid w:val="00F2691B"/>
    <w:rsid w:val="00F34E43"/>
    <w:rsid w:val="00F369FD"/>
    <w:rsid w:val="00F371A9"/>
    <w:rsid w:val="00F40549"/>
    <w:rsid w:val="00F43110"/>
    <w:rsid w:val="00F4622B"/>
    <w:rsid w:val="00F47994"/>
    <w:rsid w:val="00F50BF9"/>
    <w:rsid w:val="00F50CEC"/>
    <w:rsid w:val="00F537D8"/>
    <w:rsid w:val="00F567AF"/>
    <w:rsid w:val="00F57039"/>
    <w:rsid w:val="00F603E8"/>
    <w:rsid w:val="00F6770B"/>
    <w:rsid w:val="00F67CA8"/>
    <w:rsid w:val="00F67DDE"/>
    <w:rsid w:val="00F920EB"/>
    <w:rsid w:val="00F92F68"/>
    <w:rsid w:val="00F94399"/>
    <w:rsid w:val="00FA45BB"/>
    <w:rsid w:val="00FA71CF"/>
    <w:rsid w:val="00FB5CE9"/>
    <w:rsid w:val="00FB7279"/>
    <w:rsid w:val="00FC27F4"/>
    <w:rsid w:val="00FC3B7B"/>
    <w:rsid w:val="00FD309E"/>
    <w:rsid w:val="00FE4529"/>
    <w:rsid w:val="00FF3B3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404646"/>
  <w15:docId w15:val="{FCF63B6C-4732-4444-80D3-07ACE53AA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71F52"/>
    <w:pPr>
      <w:spacing w:after="180" w:line="260" w:lineRule="exact"/>
      <w:jc w:val="both"/>
    </w:pPr>
    <w:rPr>
      <w:rFonts w:ascii="Verdana" w:hAnsi="Verdana"/>
      <w:sz w:val="18"/>
    </w:rPr>
  </w:style>
  <w:style w:type="paragraph" w:styleId="Titolo1">
    <w:name w:val="heading 1"/>
    <w:basedOn w:val="Normale"/>
    <w:next w:val="Normale"/>
    <w:link w:val="Titolo1Carattere"/>
    <w:uiPriority w:val="9"/>
    <w:qFormat/>
    <w:rsid w:val="00A962A5"/>
    <w:pPr>
      <w:keepNext/>
      <w:keepLines/>
      <w:numPr>
        <w:numId w:val="18"/>
      </w:numPr>
      <w:spacing w:before="480"/>
      <w:outlineLvl w:val="0"/>
    </w:pPr>
    <w:rPr>
      <w:rFonts w:eastAsiaTheme="majorEastAsia" w:cstheme="majorBidi"/>
      <w:b/>
      <w:caps/>
      <w:sz w:val="22"/>
    </w:rPr>
  </w:style>
  <w:style w:type="paragraph" w:styleId="Titolo2">
    <w:name w:val="heading 2"/>
    <w:basedOn w:val="Normale"/>
    <w:next w:val="Normale"/>
    <w:link w:val="Titolo2Carattere"/>
    <w:uiPriority w:val="9"/>
    <w:unhideWhenUsed/>
    <w:qFormat/>
    <w:rsid w:val="008B1766"/>
    <w:pPr>
      <w:keepNext/>
      <w:keepLines/>
      <w:numPr>
        <w:ilvl w:val="1"/>
        <w:numId w:val="18"/>
      </w:numPr>
      <w:spacing w:before="360"/>
      <w:outlineLvl w:val="1"/>
    </w:pPr>
    <w:rPr>
      <w:rFonts w:eastAsiaTheme="majorEastAsia" w:cstheme="majorBidi"/>
      <w:b/>
      <w:caps/>
      <w:sz w:val="20"/>
      <w:szCs w:val="26"/>
    </w:rPr>
  </w:style>
  <w:style w:type="paragraph" w:styleId="Titolo3">
    <w:name w:val="heading 3"/>
    <w:basedOn w:val="Normale"/>
    <w:next w:val="Normale"/>
    <w:link w:val="Titolo3Carattere"/>
    <w:uiPriority w:val="9"/>
    <w:unhideWhenUsed/>
    <w:qFormat/>
    <w:rsid w:val="008B1766"/>
    <w:pPr>
      <w:keepNext/>
      <w:keepLines/>
      <w:numPr>
        <w:ilvl w:val="2"/>
        <w:numId w:val="18"/>
      </w:numPr>
      <w:tabs>
        <w:tab w:val="left" w:pos="737"/>
      </w:tabs>
      <w:spacing w:before="360"/>
      <w:outlineLvl w:val="2"/>
    </w:pPr>
    <w:rPr>
      <w:rFonts w:eastAsiaTheme="majorEastAsia" w:cstheme="majorBidi"/>
      <w:b/>
      <w:sz w:val="20"/>
      <w:szCs w:val="24"/>
    </w:rPr>
  </w:style>
  <w:style w:type="paragraph" w:styleId="Titolo4">
    <w:name w:val="heading 4"/>
    <w:basedOn w:val="Normale"/>
    <w:next w:val="Normale"/>
    <w:link w:val="Titolo4Carattere"/>
    <w:uiPriority w:val="9"/>
    <w:unhideWhenUsed/>
    <w:qFormat/>
    <w:rsid w:val="008B1766"/>
    <w:pPr>
      <w:keepNext/>
      <w:keepLines/>
      <w:numPr>
        <w:ilvl w:val="3"/>
        <w:numId w:val="18"/>
      </w:numPr>
      <w:spacing w:before="240"/>
      <w:outlineLvl w:val="3"/>
    </w:pPr>
    <w:rPr>
      <w:rFonts w:eastAsiaTheme="majorEastAsia" w:cstheme="majorBidi"/>
      <w:b/>
      <w:i/>
      <w:iCs/>
    </w:rPr>
  </w:style>
  <w:style w:type="paragraph" w:styleId="Titolo5">
    <w:name w:val="heading 5"/>
    <w:basedOn w:val="Normale"/>
    <w:next w:val="Normale"/>
    <w:link w:val="Titolo5Carattere"/>
    <w:uiPriority w:val="9"/>
    <w:semiHidden/>
    <w:unhideWhenUsed/>
    <w:rsid w:val="00B832B6"/>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semiHidden/>
    <w:unhideWhenUsed/>
    <w:qFormat/>
    <w:rsid w:val="00B832B6"/>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semiHidden/>
    <w:unhideWhenUsed/>
    <w:qFormat/>
    <w:rsid w:val="00B832B6"/>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rsid w:val="00BA13AE"/>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B832B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8C0D42"/>
    <w:pPr>
      <w:tabs>
        <w:tab w:val="center" w:pos="4986"/>
        <w:tab w:val="right" w:pos="9972"/>
      </w:tabs>
      <w:spacing w:after="0" w:line="240" w:lineRule="auto"/>
    </w:pPr>
    <w:rPr>
      <w:color w:val="3B3D3C"/>
      <w:sz w:val="14"/>
      <w:lang w:val="en-US"/>
    </w:rPr>
  </w:style>
  <w:style w:type="character" w:customStyle="1" w:styleId="PidipaginaCarattere">
    <w:name w:val="Piè di pagina Carattere"/>
    <w:link w:val="Pidipagina"/>
    <w:uiPriority w:val="99"/>
    <w:rsid w:val="008C0D42"/>
    <w:rPr>
      <w:rFonts w:ascii="Verdana" w:hAnsi="Verdana"/>
      <w:color w:val="3B3D3C"/>
      <w:sz w:val="14"/>
      <w:lang w:val="en-US"/>
    </w:rPr>
  </w:style>
  <w:style w:type="character" w:customStyle="1" w:styleId="Titolo1Carattere">
    <w:name w:val="Titolo 1 Carattere"/>
    <w:basedOn w:val="Carpredefinitoparagrafo"/>
    <w:link w:val="Titolo1"/>
    <w:uiPriority w:val="9"/>
    <w:rsid w:val="00A962A5"/>
    <w:rPr>
      <w:rFonts w:ascii="Verdana" w:eastAsiaTheme="majorEastAsia" w:hAnsi="Verdana" w:cstheme="majorBidi"/>
      <w:b/>
      <w:caps/>
    </w:rPr>
  </w:style>
  <w:style w:type="character" w:customStyle="1" w:styleId="Titolo2Carattere">
    <w:name w:val="Titolo 2 Carattere"/>
    <w:basedOn w:val="Carpredefinitoparagrafo"/>
    <w:link w:val="Titolo2"/>
    <w:uiPriority w:val="9"/>
    <w:rsid w:val="008B1766"/>
    <w:rPr>
      <w:rFonts w:ascii="Verdana" w:eastAsiaTheme="majorEastAsia" w:hAnsi="Verdana" w:cstheme="majorBidi"/>
      <w:b/>
      <w:caps/>
      <w:sz w:val="20"/>
      <w:szCs w:val="26"/>
    </w:rPr>
  </w:style>
  <w:style w:type="character" w:customStyle="1" w:styleId="Titolo3Carattere">
    <w:name w:val="Titolo 3 Carattere"/>
    <w:basedOn w:val="Carpredefinitoparagrafo"/>
    <w:link w:val="Titolo3"/>
    <w:uiPriority w:val="9"/>
    <w:rsid w:val="008B1766"/>
    <w:rPr>
      <w:rFonts w:ascii="Verdana" w:eastAsiaTheme="majorEastAsia" w:hAnsi="Verdana" w:cstheme="majorBidi"/>
      <w:b/>
      <w:sz w:val="20"/>
      <w:szCs w:val="24"/>
    </w:rPr>
  </w:style>
  <w:style w:type="character" w:customStyle="1" w:styleId="Titolo4Carattere">
    <w:name w:val="Titolo 4 Carattere"/>
    <w:basedOn w:val="Carpredefinitoparagrafo"/>
    <w:link w:val="Titolo4"/>
    <w:uiPriority w:val="9"/>
    <w:rsid w:val="008B1766"/>
    <w:rPr>
      <w:rFonts w:ascii="Verdana" w:eastAsiaTheme="majorEastAsia" w:hAnsi="Verdana" w:cstheme="majorBidi"/>
      <w:b/>
      <w:i/>
      <w:iCs/>
      <w:sz w:val="18"/>
    </w:rPr>
  </w:style>
  <w:style w:type="paragraph" w:styleId="Intestazione">
    <w:name w:val="header"/>
    <w:basedOn w:val="Normale"/>
    <w:link w:val="IntestazioneCarattere"/>
    <w:uiPriority w:val="99"/>
    <w:unhideWhenUsed/>
    <w:rsid w:val="00794CB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94CB8"/>
    <w:rPr>
      <w:rFonts w:ascii="Verdana" w:hAnsi="Verdana"/>
      <w:sz w:val="18"/>
    </w:rPr>
  </w:style>
  <w:style w:type="table" w:styleId="Grigliatabella">
    <w:name w:val="Table Grid"/>
    <w:basedOn w:val="Tabellanormale"/>
    <w:uiPriority w:val="39"/>
    <w:rsid w:val="00FD3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2B3757"/>
    <w:rPr>
      <w:color w:val="808080"/>
    </w:rPr>
  </w:style>
  <w:style w:type="paragraph" w:styleId="Titolo">
    <w:name w:val="Title"/>
    <w:basedOn w:val="Normale"/>
    <w:next w:val="Normale"/>
    <w:link w:val="TitoloCarattere"/>
    <w:uiPriority w:val="10"/>
    <w:rsid w:val="00CB56D1"/>
    <w:pPr>
      <w:spacing w:line="240" w:lineRule="auto"/>
      <w:contextualSpacing/>
      <w:jc w:val="center"/>
    </w:pPr>
    <w:rPr>
      <w:rFonts w:eastAsiaTheme="majorEastAsia" w:cstheme="majorBidi"/>
      <w:b/>
      <w:smallCaps/>
      <w:spacing w:val="-10"/>
      <w:kern w:val="28"/>
      <w:sz w:val="32"/>
      <w:szCs w:val="56"/>
      <w:u w:val="single"/>
    </w:rPr>
  </w:style>
  <w:style w:type="character" w:customStyle="1" w:styleId="TitoloCarattere">
    <w:name w:val="Titolo Carattere"/>
    <w:basedOn w:val="Carpredefinitoparagrafo"/>
    <w:link w:val="Titolo"/>
    <w:uiPriority w:val="10"/>
    <w:rsid w:val="00CB56D1"/>
    <w:rPr>
      <w:rFonts w:ascii="Verdana" w:eastAsiaTheme="majorEastAsia" w:hAnsi="Verdana" w:cstheme="majorBidi"/>
      <w:b/>
      <w:smallCaps/>
      <w:spacing w:val="-10"/>
      <w:kern w:val="28"/>
      <w:sz w:val="32"/>
      <w:szCs w:val="56"/>
      <w:u w:val="single"/>
    </w:rPr>
  </w:style>
  <w:style w:type="paragraph" w:styleId="Paragrafoelenco">
    <w:name w:val="List Paragraph"/>
    <w:basedOn w:val="Normale"/>
    <w:uiPriority w:val="34"/>
    <w:rsid w:val="00C9223F"/>
    <w:pPr>
      <w:numPr>
        <w:numId w:val="23"/>
      </w:numPr>
      <w:tabs>
        <w:tab w:val="left" w:pos="4536"/>
      </w:tabs>
      <w:spacing w:before="120"/>
    </w:pPr>
  </w:style>
  <w:style w:type="character" w:customStyle="1" w:styleId="Titolo8Carattere">
    <w:name w:val="Titolo 8 Carattere"/>
    <w:basedOn w:val="Carpredefinitoparagrafo"/>
    <w:link w:val="Titolo8"/>
    <w:uiPriority w:val="9"/>
    <w:semiHidden/>
    <w:rsid w:val="00BA13AE"/>
    <w:rPr>
      <w:rFonts w:asciiTheme="majorHAnsi" w:eastAsiaTheme="majorEastAsia" w:hAnsiTheme="majorHAnsi" w:cstheme="majorBidi"/>
      <w:color w:val="272727" w:themeColor="text1" w:themeTint="D8"/>
      <w:sz w:val="21"/>
      <w:szCs w:val="21"/>
    </w:rPr>
  </w:style>
  <w:style w:type="paragraph" w:customStyle="1" w:styleId="Punt1a">
    <w:name w:val="Punt.1a"/>
    <w:basedOn w:val="Paragrafoelenco"/>
    <w:qFormat/>
    <w:rsid w:val="005F3080"/>
    <w:pPr>
      <w:spacing w:after="0"/>
      <w:ind w:left="714" w:hanging="357"/>
    </w:pPr>
  </w:style>
  <w:style w:type="paragraph" w:customStyle="1" w:styleId="Punt2">
    <w:name w:val="Punt.2"/>
    <w:basedOn w:val="Paragrafoelenco"/>
    <w:qFormat/>
    <w:rsid w:val="00947D75"/>
    <w:pPr>
      <w:numPr>
        <w:numId w:val="1"/>
      </w:numPr>
      <w:spacing w:before="0" w:after="0"/>
      <w:ind w:left="1248" w:hanging="284"/>
    </w:pPr>
  </w:style>
  <w:style w:type="character" w:styleId="Rimandonotaapidipagina">
    <w:name w:val="footnote reference"/>
    <w:rsid w:val="00BF6429"/>
    <w:rPr>
      <w:rFonts w:ascii="Verdana" w:hAnsi="Verdana"/>
      <w:position w:val="6"/>
      <w:sz w:val="14"/>
    </w:rPr>
  </w:style>
  <w:style w:type="paragraph" w:styleId="Testonotaapidipagina">
    <w:name w:val="footnote text"/>
    <w:basedOn w:val="Normale"/>
    <w:link w:val="TestonotaapidipaginaCarattere"/>
    <w:rsid w:val="00AA6561"/>
    <w:pPr>
      <w:spacing w:after="0" w:line="240" w:lineRule="auto"/>
    </w:pPr>
    <w:rPr>
      <w:rFonts w:eastAsia="Times New Roman" w:cs="Times New Roman"/>
      <w:sz w:val="14"/>
      <w:szCs w:val="20"/>
      <w:lang w:eastAsia="it-IT"/>
    </w:rPr>
  </w:style>
  <w:style w:type="character" w:customStyle="1" w:styleId="TestonotaapidipaginaCarattere">
    <w:name w:val="Testo nota a piè di pagina Carattere"/>
    <w:basedOn w:val="Carpredefinitoparagrafo"/>
    <w:link w:val="Testonotaapidipagina"/>
    <w:rsid w:val="00AA6561"/>
    <w:rPr>
      <w:rFonts w:ascii="Verdana" w:eastAsia="Times New Roman" w:hAnsi="Verdana" w:cs="Times New Roman"/>
      <w:sz w:val="14"/>
      <w:szCs w:val="20"/>
      <w:lang w:eastAsia="it-IT"/>
    </w:rPr>
  </w:style>
  <w:style w:type="character" w:styleId="Collegamentoipertestuale">
    <w:name w:val="Hyperlink"/>
    <w:basedOn w:val="Carpredefinitoparagrafo"/>
    <w:uiPriority w:val="99"/>
    <w:unhideWhenUsed/>
    <w:rsid w:val="00F211C4"/>
    <w:rPr>
      <w:color w:val="0563C1" w:themeColor="hyperlink"/>
      <w:u w:val="single"/>
    </w:rPr>
  </w:style>
  <w:style w:type="character" w:customStyle="1" w:styleId="Titolo5Carattere">
    <w:name w:val="Titolo 5 Carattere"/>
    <w:basedOn w:val="Carpredefinitoparagrafo"/>
    <w:link w:val="Titolo5"/>
    <w:uiPriority w:val="9"/>
    <w:semiHidden/>
    <w:rsid w:val="00B832B6"/>
    <w:rPr>
      <w:rFonts w:asciiTheme="majorHAnsi" w:eastAsiaTheme="majorEastAsia" w:hAnsiTheme="majorHAnsi" w:cstheme="majorBidi"/>
      <w:color w:val="2E74B5" w:themeColor="accent1" w:themeShade="BF"/>
      <w:sz w:val="18"/>
    </w:rPr>
  </w:style>
  <w:style w:type="character" w:customStyle="1" w:styleId="Titolo6Carattere">
    <w:name w:val="Titolo 6 Carattere"/>
    <w:basedOn w:val="Carpredefinitoparagrafo"/>
    <w:link w:val="Titolo6"/>
    <w:uiPriority w:val="9"/>
    <w:semiHidden/>
    <w:rsid w:val="00B832B6"/>
    <w:rPr>
      <w:rFonts w:asciiTheme="majorHAnsi" w:eastAsiaTheme="majorEastAsia" w:hAnsiTheme="majorHAnsi" w:cstheme="majorBidi"/>
      <w:color w:val="1F4D78" w:themeColor="accent1" w:themeShade="7F"/>
      <w:sz w:val="18"/>
    </w:rPr>
  </w:style>
  <w:style w:type="character" w:customStyle="1" w:styleId="Titolo7Carattere">
    <w:name w:val="Titolo 7 Carattere"/>
    <w:basedOn w:val="Carpredefinitoparagrafo"/>
    <w:link w:val="Titolo7"/>
    <w:uiPriority w:val="9"/>
    <w:semiHidden/>
    <w:rsid w:val="00B832B6"/>
    <w:rPr>
      <w:rFonts w:asciiTheme="majorHAnsi" w:eastAsiaTheme="majorEastAsia" w:hAnsiTheme="majorHAnsi" w:cstheme="majorBidi"/>
      <w:i/>
      <w:iCs/>
      <w:color w:val="1F4D78" w:themeColor="accent1" w:themeShade="7F"/>
      <w:sz w:val="18"/>
    </w:rPr>
  </w:style>
  <w:style w:type="character" w:customStyle="1" w:styleId="Titolo9Carattere">
    <w:name w:val="Titolo 9 Carattere"/>
    <w:basedOn w:val="Carpredefinitoparagrafo"/>
    <w:link w:val="Titolo9"/>
    <w:uiPriority w:val="9"/>
    <w:semiHidden/>
    <w:rsid w:val="00B832B6"/>
    <w:rPr>
      <w:rFonts w:asciiTheme="majorHAnsi" w:eastAsiaTheme="majorEastAsia" w:hAnsiTheme="majorHAnsi" w:cstheme="majorBidi"/>
      <w:i/>
      <w:iCs/>
      <w:color w:val="272727" w:themeColor="text1" w:themeTint="D8"/>
      <w:sz w:val="21"/>
      <w:szCs w:val="21"/>
    </w:rPr>
  </w:style>
  <w:style w:type="paragraph" w:styleId="Sommario1">
    <w:name w:val="toc 1"/>
    <w:basedOn w:val="Normale"/>
    <w:next w:val="Normale"/>
    <w:autoRedefine/>
    <w:uiPriority w:val="39"/>
    <w:unhideWhenUsed/>
    <w:rsid w:val="005F3080"/>
    <w:pPr>
      <w:tabs>
        <w:tab w:val="left" w:pos="567"/>
        <w:tab w:val="right" w:leader="dot" w:pos="9060"/>
      </w:tabs>
      <w:spacing w:before="180" w:after="120"/>
      <w:ind w:left="567" w:hanging="567"/>
    </w:pPr>
    <w:rPr>
      <w:rFonts w:cstheme="minorHAnsi"/>
      <w:b/>
      <w:bCs/>
      <w:caps/>
      <w:noProof/>
      <w:sz w:val="20"/>
      <w:szCs w:val="20"/>
    </w:rPr>
  </w:style>
  <w:style w:type="paragraph" w:styleId="Sommario2">
    <w:name w:val="toc 2"/>
    <w:basedOn w:val="Normale"/>
    <w:next w:val="Normale"/>
    <w:autoRedefine/>
    <w:uiPriority w:val="39"/>
    <w:unhideWhenUsed/>
    <w:rsid w:val="00BA5855"/>
    <w:pPr>
      <w:tabs>
        <w:tab w:val="left" w:pos="1134"/>
        <w:tab w:val="right" w:leader="dot" w:pos="9070"/>
      </w:tabs>
      <w:spacing w:after="120"/>
      <w:ind w:left="1134" w:hanging="567"/>
    </w:pPr>
    <w:rPr>
      <w:rFonts w:eastAsiaTheme="minorEastAsia"/>
      <w:caps/>
      <w:noProof/>
      <w:sz w:val="20"/>
      <w:szCs w:val="20"/>
      <w:lang w:eastAsia="it-IT"/>
    </w:rPr>
  </w:style>
  <w:style w:type="paragraph" w:styleId="Sommario3">
    <w:name w:val="toc 3"/>
    <w:basedOn w:val="Normale"/>
    <w:next w:val="Normale"/>
    <w:autoRedefine/>
    <w:uiPriority w:val="39"/>
    <w:unhideWhenUsed/>
    <w:rsid w:val="00F57039"/>
    <w:pPr>
      <w:spacing w:after="0"/>
      <w:ind w:left="360"/>
      <w:jc w:val="left"/>
    </w:pPr>
    <w:rPr>
      <w:rFonts w:asciiTheme="minorHAnsi" w:hAnsiTheme="minorHAnsi" w:cstheme="minorHAnsi"/>
      <w:i/>
      <w:iCs/>
      <w:sz w:val="20"/>
      <w:szCs w:val="20"/>
    </w:rPr>
  </w:style>
  <w:style w:type="paragraph" w:styleId="Sommario4">
    <w:name w:val="toc 4"/>
    <w:basedOn w:val="Normale"/>
    <w:next w:val="Normale"/>
    <w:autoRedefine/>
    <w:uiPriority w:val="39"/>
    <w:unhideWhenUsed/>
    <w:rsid w:val="00F57039"/>
    <w:pPr>
      <w:spacing w:after="0"/>
      <w:ind w:left="540"/>
      <w:jc w:val="left"/>
    </w:pPr>
    <w:rPr>
      <w:rFonts w:asciiTheme="minorHAnsi" w:hAnsiTheme="minorHAnsi" w:cstheme="minorHAnsi"/>
      <w:szCs w:val="18"/>
    </w:rPr>
  </w:style>
  <w:style w:type="paragraph" w:styleId="Sommario5">
    <w:name w:val="toc 5"/>
    <w:basedOn w:val="Normale"/>
    <w:next w:val="Normale"/>
    <w:autoRedefine/>
    <w:uiPriority w:val="39"/>
    <w:unhideWhenUsed/>
    <w:rsid w:val="00F57039"/>
    <w:pPr>
      <w:spacing w:after="0"/>
      <w:ind w:left="720"/>
      <w:jc w:val="left"/>
    </w:pPr>
    <w:rPr>
      <w:rFonts w:asciiTheme="minorHAnsi" w:hAnsiTheme="minorHAnsi" w:cstheme="minorHAnsi"/>
      <w:szCs w:val="18"/>
    </w:rPr>
  </w:style>
  <w:style w:type="paragraph" w:styleId="Sommario6">
    <w:name w:val="toc 6"/>
    <w:basedOn w:val="Normale"/>
    <w:next w:val="Normale"/>
    <w:autoRedefine/>
    <w:uiPriority w:val="39"/>
    <w:unhideWhenUsed/>
    <w:rsid w:val="00F57039"/>
    <w:pPr>
      <w:spacing w:after="0"/>
      <w:ind w:left="900"/>
      <w:jc w:val="left"/>
    </w:pPr>
    <w:rPr>
      <w:rFonts w:asciiTheme="minorHAnsi" w:hAnsiTheme="minorHAnsi" w:cstheme="minorHAnsi"/>
      <w:szCs w:val="18"/>
    </w:rPr>
  </w:style>
  <w:style w:type="paragraph" w:styleId="Sommario7">
    <w:name w:val="toc 7"/>
    <w:basedOn w:val="Normale"/>
    <w:next w:val="Normale"/>
    <w:autoRedefine/>
    <w:uiPriority w:val="39"/>
    <w:unhideWhenUsed/>
    <w:rsid w:val="00F57039"/>
    <w:pPr>
      <w:spacing w:after="0"/>
      <w:ind w:left="1080"/>
      <w:jc w:val="left"/>
    </w:pPr>
    <w:rPr>
      <w:rFonts w:asciiTheme="minorHAnsi" w:hAnsiTheme="minorHAnsi" w:cstheme="minorHAnsi"/>
      <w:szCs w:val="18"/>
    </w:rPr>
  </w:style>
  <w:style w:type="paragraph" w:styleId="Sommario8">
    <w:name w:val="toc 8"/>
    <w:basedOn w:val="Normale"/>
    <w:next w:val="Normale"/>
    <w:autoRedefine/>
    <w:uiPriority w:val="39"/>
    <w:unhideWhenUsed/>
    <w:rsid w:val="00F57039"/>
    <w:pPr>
      <w:spacing w:after="0"/>
      <w:ind w:left="1260"/>
      <w:jc w:val="left"/>
    </w:pPr>
    <w:rPr>
      <w:rFonts w:asciiTheme="minorHAnsi" w:hAnsiTheme="minorHAnsi" w:cstheme="minorHAnsi"/>
      <w:szCs w:val="18"/>
    </w:rPr>
  </w:style>
  <w:style w:type="paragraph" w:styleId="Sommario9">
    <w:name w:val="toc 9"/>
    <w:basedOn w:val="Normale"/>
    <w:next w:val="Normale"/>
    <w:autoRedefine/>
    <w:uiPriority w:val="39"/>
    <w:unhideWhenUsed/>
    <w:rsid w:val="00F57039"/>
    <w:pPr>
      <w:spacing w:after="0"/>
      <w:ind w:left="1440"/>
      <w:jc w:val="left"/>
    </w:pPr>
    <w:rPr>
      <w:rFonts w:asciiTheme="minorHAnsi" w:hAnsiTheme="minorHAnsi" w:cstheme="minorHAnsi"/>
      <w:szCs w:val="18"/>
    </w:rPr>
  </w:style>
  <w:style w:type="paragraph" w:styleId="Titolosommario">
    <w:name w:val="TOC Heading"/>
    <w:basedOn w:val="Titolo1"/>
    <w:next w:val="Normale"/>
    <w:uiPriority w:val="39"/>
    <w:unhideWhenUsed/>
    <w:rsid w:val="006D6DBA"/>
    <w:pPr>
      <w:numPr>
        <w:numId w:val="0"/>
      </w:numPr>
      <w:spacing w:before="240" w:after="0" w:line="259" w:lineRule="auto"/>
      <w:jc w:val="left"/>
      <w:outlineLvl w:val="9"/>
    </w:pPr>
    <w:rPr>
      <w:rFonts w:asciiTheme="majorHAnsi" w:hAnsiTheme="majorHAnsi"/>
      <w:b w:val="0"/>
      <w:caps w:val="0"/>
      <w:color w:val="2E74B5" w:themeColor="accent1" w:themeShade="BF"/>
      <w:sz w:val="32"/>
      <w:szCs w:val="32"/>
      <w:lang w:eastAsia="it-IT"/>
    </w:rPr>
  </w:style>
  <w:style w:type="paragraph" w:customStyle="1" w:styleId="Frontespizio">
    <w:name w:val="Frontespizio"/>
    <w:basedOn w:val="Normale"/>
    <w:rsid w:val="0015234E"/>
    <w:pPr>
      <w:keepNext/>
      <w:spacing w:after="0"/>
      <w:outlineLvl w:val="1"/>
    </w:pPr>
    <w:rPr>
      <w:rFonts w:eastAsia="Times New Roman" w:cs="Times New Roman"/>
      <w:b/>
      <w:i/>
      <w:sz w:val="20"/>
      <w:szCs w:val="18"/>
      <w:lang w:eastAsia="it-IT"/>
    </w:rPr>
  </w:style>
  <w:style w:type="character" w:styleId="Rimandocommento">
    <w:name w:val="annotation reference"/>
    <w:basedOn w:val="Carpredefinitoparagrafo"/>
    <w:uiPriority w:val="99"/>
    <w:semiHidden/>
    <w:unhideWhenUsed/>
    <w:rsid w:val="00830B00"/>
    <w:rPr>
      <w:sz w:val="16"/>
      <w:szCs w:val="16"/>
    </w:rPr>
  </w:style>
  <w:style w:type="paragraph" w:styleId="Testocommento">
    <w:name w:val="annotation text"/>
    <w:basedOn w:val="Normale"/>
    <w:link w:val="TestocommentoCarattere"/>
    <w:uiPriority w:val="99"/>
    <w:semiHidden/>
    <w:unhideWhenUsed/>
    <w:rsid w:val="00830B00"/>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830B00"/>
    <w:rPr>
      <w:rFonts w:ascii="Verdana" w:hAnsi="Verdana"/>
      <w:sz w:val="20"/>
      <w:szCs w:val="20"/>
    </w:rPr>
  </w:style>
  <w:style w:type="paragraph" w:styleId="Soggettocommento">
    <w:name w:val="annotation subject"/>
    <w:basedOn w:val="Testocommento"/>
    <w:next w:val="Testocommento"/>
    <w:link w:val="SoggettocommentoCarattere"/>
    <w:uiPriority w:val="99"/>
    <w:semiHidden/>
    <w:unhideWhenUsed/>
    <w:rsid w:val="00830B00"/>
    <w:rPr>
      <w:b/>
      <w:bCs/>
    </w:rPr>
  </w:style>
  <w:style w:type="character" w:customStyle="1" w:styleId="SoggettocommentoCarattere">
    <w:name w:val="Soggetto commento Carattere"/>
    <w:basedOn w:val="TestocommentoCarattere"/>
    <w:link w:val="Soggettocommento"/>
    <w:uiPriority w:val="99"/>
    <w:semiHidden/>
    <w:rsid w:val="00830B00"/>
    <w:rPr>
      <w:rFonts w:ascii="Verdana" w:hAnsi="Verdana"/>
      <w:b/>
      <w:bCs/>
      <w:sz w:val="20"/>
      <w:szCs w:val="20"/>
    </w:rPr>
  </w:style>
  <w:style w:type="paragraph" w:styleId="Testofumetto">
    <w:name w:val="Balloon Text"/>
    <w:basedOn w:val="Normale"/>
    <w:link w:val="TestofumettoCarattere"/>
    <w:uiPriority w:val="99"/>
    <w:semiHidden/>
    <w:unhideWhenUsed/>
    <w:rsid w:val="00830B00"/>
    <w:pPr>
      <w:spacing w:after="0" w:line="240" w:lineRule="auto"/>
    </w:pPr>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830B00"/>
    <w:rPr>
      <w:rFonts w:ascii="Segoe UI" w:hAnsi="Segoe UI" w:cs="Segoe UI"/>
      <w:sz w:val="18"/>
      <w:szCs w:val="18"/>
    </w:rPr>
  </w:style>
  <w:style w:type="paragraph" w:styleId="Revisione">
    <w:name w:val="Revision"/>
    <w:hidden/>
    <w:uiPriority w:val="99"/>
    <w:semiHidden/>
    <w:rsid w:val="00016D96"/>
    <w:pPr>
      <w:spacing w:after="0" w:line="240" w:lineRule="auto"/>
    </w:pPr>
    <w:rPr>
      <w:rFonts w:ascii="Verdana" w:hAnsi="Verdana"/>
      <w:sz w:val="18"/>
    </w:rPr>
  </w:style>
  <w:style w:type="paragraph" w:styleId="Nessunaspaziatura">
    <w:name w:val="No Spacing"/>
    <w:uiPriority w:val="1"/>
    <w:qFormat/>
    <w:rsid w:val="004349F7"/>
    <w:pPr>
      <w:spacing w:after="0" w:line="240" w:lineRule="auto"/>
      <w:jc w:val="both"/>
    </w:pPr>
    <w:rPr>
      <w:rFonts w:ascii="Verdana" w:hAnsi="Verdana"/>
      <w:sz w:val="18"/>
    </w:rPr>
  </w:style>
  <w:style w:type="numbering" w:customStyle="1" w:styleId="Stile1">
    <w:name w:val="Stile1"/>
    <w:uiPriority w:val="99"/>
    <w:rsid w:val="00A962A5"/>
    <w:pPr>
      <w:numPr>
        <w:numId w:val="16"/>
      </w:numPr>
    </w:pPr>
  </w:style>
  <w:style w:type="numbering" w:customStyle="1" w:styleId="Stile2">
    <w:name w:val="Stile2"/>
    <w:uiPriority w:val="99"/>
    <w:rsid w:val="008B1766"/>
    <w:pPr>
      <w:numPr>
        <w:numId w:val="19"/>
      </w:numPr>
    </w:pPr>
  </w:style>
  <w:style w:type="paragraph" w:customStyle="1" w:styleId="Punt1b">
    <w:name w:val="Punt.1b"/>
    <w:basedOn w:val="Paragrafoelenco"/>
    <w:qFormat/>
    <w:rsid w:val="00BE40A9"/>
    <w:pPr>
      <w:numPr>
        <w:numId w:val="28"/>
      </w:numPr>
    </w:pPr>
  </w:style>
  <w:style w:type="paragraph" w:customStyle="1" w:styleId="Punt3">
    <w:name w:val="Punt.3"/>
    <w:basedOn w:val="Punt2"/>
    <w:qFormat/>
    <w:rsid w:val="00BE40A9"/>
    <w:pPr>
      <w:ind w:left="1815"/>
    </w:pPr>
  </w:style>
  <w:style w:type="table" w:customStyle="1" w:styleId="Grigliatabella1">
    <w:name w:val="Griglia tabella1"/>
    <w:basedOn w:val="Tabellanormale"/>
    <w:next w:val="Grigliatabella"/>
    <w:uiPriority w:val="39"/>
    <w:rsid w:val="00457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e1">
    <w:name w:val="Normale1"/>
    <w:rsid w:val="00895358"/>
    <w:pPr>
      <w:spacing w:after="0" w:line="240" w:lineRule="auto"/>
    </w:pPr>
    <w:rPr>
      <w:rFonts w:ascii="Helvetica" w:eastAsia="Times New Roman" w:hAnsi="Helvetica" w:cs="Times New Roman"/>
      <w:sz w:val="24"/>
      <w:szCs w:val="20"/>
      <w:lang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069">
      <w:bodyDiv w:val="1"/>
      <w:marLeft w:val="0"/>
      <w:marRight w:val="0"/>
      <w:marTop w:val="0"/>
      <w:marBottom w:val="0"/>
      <w:divBdr>
        <w:top w:val="none" w:sz="0" w:space="0" w:color="auto"/>
        <w:left w:val="none" w:sz="0" w:space="0" w:color="auto"/>
        <w:bottom w:val="none" w:sz="0" w:space="0" w:color="auto"/>
        <w:right w:val="none" w:sz="0" w:space="0" w:color="auto"/>
      </w:divBdr>
    </w:div>
    <w:div w:id="131336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o\Desktop\TEMPLATE_DomandaAccredit_DC_ita_2018-03-01.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06E91-F709-46DE-BF3A-59020454A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TEMPLATE_DomandaAccredit_DC_ita_2018-03-01</Template>
  <TotalTime>5</TotalTime>
  <Pages>5</Pages>
  <Words>955</Words>
  <Characters>5448</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Mancini</dc:creator>
  <cp:keywords/>
  <dc:description/>
  <cp:lastModifiedBy>Sara Vitali</cp:lastModifiedBy>
  <cp:revision>3</cp:revision>
  <cp:lastPrinted>2019-11-26T08:27:00Z</cp:lastPrinted>
  <dcterms:created xsi:type="dcterms:W3CDTF">2022-11-30T19:43:00Z</dcterms:created>
  <dcterms:modified xsi:type="dcterms:W3CDTF">2022-11-30T19:46:00Z</dcterms:modified>
</cp:coreProperties>
</file>