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B2676E" w14:paraId="111F22EE" w14:textId="77777777" w:rsidTr="001E1FA7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14:paraId="1E85E140" w14:textId="77777777" w:rsidR="008C0D42" w:rsidRPr="00B2676E" w:rsidRDefault="008C0D42" w:rsidP="00D76DFE">
            <w:pPr>
              <w:spacing w:after="120"/>
              <w:rPr>
                <w:lang w:eastAsia="it-IT"/>
              </w:rPr>
            </w:pPr>
          </w:p>
        </w:tc>
      </w:tr>
      <w:tr w:rsidR="00B2676E" w:rsidRPr="00B2676E" w14:paraId="4116D692" w14:textId="77777777" w:rsidTr="001E1FA7">
        <w:trPr>
          <w:trHeight w:val="398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28BAD4B" w14:textId="33EBBBCD" w:rsidR="00B2676E" w:rsidRPr="00B2676E" w:rsidRDefault="00B2676E" w:rsidP="00B2676E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B2676E">
              <w:rPr>
                <w:b/>
                <w:sz w:val="20"/>
                <w:szCs w:val="20"/>
              </w:rPr>
              <w:t>Titl</w:t>
            </w:r>
            <w:bookmarkEnd w:id="0"/>
            <w:bookmarkEnd w:id="1"/>
            <w:r w:rsidR="009D6E89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73841639" w14:textId="77777777" w:rsidR="00B2676E" w:rsidRPr="00B2676E" w:rsidRDefault="00B2676E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</w:tcBorders>
            <w:shd w:val="clear" w:color="auto" w:fill="auto"/>
          </w:tcPr>
          <w:p w14:paraId="2D556BD7" w14:textId="05413A43" w:rsidR="00B2676E" w:rsidRPr="00B2676E" w:rsidRDefault="009D6E89" w:rsidP="008D20F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Complaints and comments</w:t>
            </w:r>
          </w:p>
        </w:tc>
      </w:tr>
      <w:tr w:rsidR="008C0D42" w:rsidRPr="00B2676E" w14:paraId="29184062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2432731C" w14:textId="445D51FD" w:rsidR="008C0D42" w:rsidRPr="00B2676E" w:rsidRDefault="009D6E89" w:rsidP="00B2676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Reference</w:t>
            </w:r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3E76CB5E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6E64B8F3" w14:textId="77777777"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</w:t>
            </w:r>
            <w:r w:rsidR="00F34E43" w:rsidRPr="00B2676E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10</w:t>
            </w:r>
          </w:p>
        </w:tc>
      </w:tr>
      <w:tr w:rsidR="008C0D42" w:rsidRPr="00B2676E" w14:paraId="4E76D410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226ABE0E" w14:textId="0598C4DB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2" w:name="_Toc475011339"/>
            <w:bookmarkStart w:id="3" w:name="_Toc475021246"/>
            <w:r w:rsidRPr="00B2676E">
              <w:rPr>
                <w:b/>
                <w:sz w:val="20"/>
                <w:szCs w:val="20"/>
              </w:rPr>
              <w:t>Revision</w:t>
            </w:r>
            <w:bookmarkEnd w:id="2"/>
            <w:bookmarkEnd w:id="3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7409D961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38E54437" w14:textId="77777777"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</w:tr>
      <w:tr w:rsidR="008C0D42" w:rsidRPr="00B2676E" w14:paraId="67AEBDBB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B23ABC" w14:textId="481DD3DF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4" w:name="_Toc475011341"/>
            <w:bookmarkStart w:id="5" w:name="_Toc475021248"/>
            <w:r w:rsidRPr="00B2676E">
              <w:rPr>
                <w:b/>
                <w:sz w:val="20"/>
                <w:szCs w:val="20"/>
              </w:rPr>
              <w:t>Dat</w:t>
            </w:r>
            <w:bookmarkEnd w:id="4"/>
            <w:bookmarkEnd w:id="5"/>
            <w:r w:rsidR="009D6E89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14:paraId="33841EBB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E9BBD01" w14:textId="77777777" w:rsidR="008C0D42" w:rsidRPr="00B2676E" w:rsidRDefault="003F0132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  <w:r w:rsidR="00A07A57">
              <w:rPr>
                <w:b/>
                <w:sz w:val="20"/>
                <w:szCs w:val="20"/>
              </w:rPr>
              <w:t>-07-</w:t>
            </w:r>
            <w:r w:rsidR="00B2676E">
              <w:rPr>
                <w:b/>
                <w:sz w:val="20"/>
                <w:szCs w:val="20"/>
              </w:rPr>
              <w:t>2018</w:t>
            </w:r>
          </w:p>
        </w:tc>
      </w:tr>
      <w:tr w:rsidR="008C0D42" w:rsidRPr="00B2676E" w14:paraId="49B0CF8C" w14:textId="77777777" w:rsidTr="001E1FA7">
        <w:tblPrEx>
          <w:jc w:val="left"/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trHeight w:val="4697"/>
        </w:trPr>
        <w:tc>
          <w:tcPr>
            <w:tcW w:w="9070" w:type="dxa"/>
            <w:gridSpan w:val="3"/>
            <w:tcBorders>
              <w:bottom w:val="nil"/>
            </w:tcBorders>
            <w:shd w:val="clear" w:color="auto" w:fill="auto"/>
          </w:tcPr>
          <w:p w14:paraId="3AF3235B" w14:textId="225B6FBB" w:rsidR="009D6E89" w:rsidRPr="00F23EBA" w:rsidRDefault="00697FA5" w:rsidP="00D76DFE">
            <w:pPr>
              <w:spacing w:before="600"/>
              <w:rPr>
                <w:szCs w:val="18"/>
                <w:lang w:val="en-US"/>
              </w:rPr>
            </w:pPr>
            <w:r w:rsidRPr="00F23EBA">
              <w:rPr>
                <w:szCs w:val="18"/>
                <w:lang w:val="en-US"/>
              </w:rPr>
              <w:t>I</w:t>
            </w:r>
            <w:r w:rsidR="009D6E89" w:rsidRPr="00F23EBA">
              <w:rPr>
                <w:szCs w:val="18"/>
                <w:lang w:val="en-US"/>
              </w:rPr>
              <w:t xml:space="preserve">s recommended to </w:t>
            </w:r>
            <w:r w:rsidRPr="00F23EBA">
              <w:rPr>
                <w:szCs w:val="18"/>
                <w:lang w:val="en-US"/>
              </w:rPr>
              <w:t xml:space="preserve">fill in this form to </w:t>
            </w:r>
            <w:r w:rsidR="009D6E89" w:rsidRPr="00F23EBA">
              <w:rPr>
                <w:szCs w:val="18"/>
                <w:lang w:val="en-US"/>
              </w:rPr>
              <w:t>allow a quick start of your complaint or comment handling procedure.</w:t>
            </w:r>
          </w:p>
          <w:p w14:paraId="2C2BD5BF" w14:textId="14555D76" w:rsidR="009D6E89" w:rsidRPr="00F23EBA" w:rsidRDefault="009D6E89" w:rsidP="00B2676E">
            <w:pPr>
              <w:rPr>
                <w:szCs w:val="18"/>
                <w:lang w:val="en-US"/>
              </w:rPr>
            </w:pPr>
            <w:r w:rsidRPr="00F23EBA">
              <w:rPr>
                <w:szCs w:val="18"/>
                <w:lang w:val="en-US"/>
              </w:rPr>
              <w:t>This form is a guide for a better formulation of complaints and/or comments againts:</w:t>
            </w:r>
          </w:p>
          <w:p w14:paraId="2C976B11" w14:textId="28092723"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ACCREDIA;</w:t>
            </w:r>
          </w:p>
          <w:p w14:paraId="47F33189" w14:textId="48D49403"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CB</w:t>
            </w:r>
            <w:r w:rsidR="009D6E89">
              <w:rPr>
                <w:szCs w:val="18"/>
              </w:rPr>
              <w:t>s</w:t>
            </w:r>
            <w:r w:rsidRPr="00725B19">
              <w:rPr>
                <w:rStyle w:val="Rimandonotaapidipagina"/>
                <w:sz w:val="16"/>
                <w:szCs w:val="18"/>
              </w:rPr>
              <w:footnoteReference w:id="1"/>
            </w:r>
            <w:r w:rsidRPr="00725B19">
              <w:rPr>
                <w:sz w:val="14"/>
                <w:szCs w:val="18"/>
              </w:rPr>
              <w:t xml:space="preserve"> </w:t>
            </w:r>
            <w:r w:rsidRPr="00725B19">
              <w:rPr>
                <w:szCs w:val="18"/>
              </w:rPr>
              <w:t>accredit</w:t>
            </w:r>
            <w:r w:rsidR="009D6E89">
              <w:rPr>
                <w:szCs w:val="18"/>
              </w:rPr>
              <w:t>ed by</w:t>
            </w:r>
            <w:r w:rsidRPr="00725B19">
              <w:rPr>
                <w:szCs w:val="18"/>
              </w:rPr>
              <w:t xml:space="preserve"> ACCREDIA;</w:t>
            </w:r>
          </w:p>
          <w:p w14:paraId="57C01DC0" w14:textId="07CFA407" w:rsidR="00B2676E" w:rsidRPr="00F23EBA" w:rsidRDefault="009D6E89" w:rsidP="00B2676E">
            <w:pPr>
              <w:numPr>
                <w:ilvl w:val="0"/>
                <w:numId w:val="32"/>
              </w:numPr>
              <w:spacing w:before="120"/>
              <w:ind w:left="714" w:hanging="357"/>
              <w:jc w:val="left"/>
              <w:rPr>
                <w:szCs w:val="18"/>
                <w:lang w:val="en-US"/>
              </w:rPr>
            </w:pPr>
            <w:r w:rsidRPr="00F23EBA">
              <w:rPr>
                <w:szCs w:val="18"/>
                <w:lang w:val="en-US"/>
              </w:rPr>
              <w:t>Organi</w:t>
            </w:r>
            <w:r w:rsidR="006108D6" w:rsidRPr="00F23EBA">
              <w:rPr>
                <w:szCs w:val="18"/>
                <w:lang w:val="en-US"/>
              </w:rPr>
              <w:t>s</w:t>
            </w:r>
            <w:r w:rsidRPr="00F23EBA">
              <w:rPr>
                <w:szCs w:val="18"/>
                <w:lang w:val="en-US"/>
              </w:rPr>
              <w:t>ations certified/inspected by ACCREDIA accredited Subjects</w:t>
            </w:r>
            <w:r w:rsidR="00B2676E" w:rsidRPr="00F23EBA">
              <w:rPr>
                <w:szCs w:val="18"/>
                <w:lang w:val="en-US"/>
              </w:rPr>
              <w:t>.</w:t>
            </w:r>
          </w:p>
          <w:p w14:paraId="00422572" w14:textId="613672D1" w:rsidR="00B2676E" w:rsidRPr="00D96DB8" w:rsidRDefault="009D6E89" w:rsidP="004417EE">
            <w:pPr>
              <w:spacing w:before="360"/>
              <w:rPr>
                <w:szCs w:val="18"/>
                <w:lang w:val="en-US"/>
              </w:rPr>
            </w:pPr>
            <w:r w:rsidRPr="00D96DB8">
              <w:rPr>
                <w:szCs w:val="18"/>
                <w:lang w:val="en-US"/>
              </w:rPr>
              <w:t xml:space="preserve">The form </w:t>
            </w:r>
            <w:r w:rsidR="00C77130" w:rsidRPr="00D96DB8">
              <w:rPr>
                <w:szCs w:val="18"/>
                <w:lang w:val="en-US"/>
              </w:rPr>
              <w:t>has to be sent to the competent ACCREDIA Department</w:t>
            </w:r>
            <w:r w:rsidR="00B2676E" w:rsidRPr="00D96DB8">
              <w:rPr>
                <w:szCs w:val="18"/>
                <w:lang w:val="en-US"/>
              </w:rPr>
              <w:t>:</w:t>
            </w: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4417EE" w14:paraId="6CED0064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05D98708" w14:textId="146B1C1C" w:rsidR="004417EE" w:rsidRPr="00C77130" w:rsidRDefault="00C77130" w:rsidP="00C77130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Certification and Inspection Department: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051DE469" w14:textId="77777777" w:rsidR="004417EE" w:rsidRPr="004417EE" w:rsidRDefault="004417EE" w:rsidP="00B2676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66D03AAB" w14:textId="148218DE" w:rsidR="004417EE" w:rsidRPr="004417EE" w:rsidRDefault="00C77130" w:rsidP="00B2676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E</w:t>
                  </w:r>
                  <w:r w:rsidR="004417EE" w:rsidRPr="004417EE">
                    <w:rPr>
                      <w:sz w:val="16"/>
                    </w:rPr>
                    <w:t xml:space="preserve">-mail: </w:t>
                  </w:r>
                  <w:hyperlink r:id="rId8" w:history="1">
                    <w:r w:rsidR="004417EE"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milano@accredia.it</w:t>
                    </w:r>
                  </w:hyperlink>
                </w:p>
                <w:p w14:paraId="5D67A9E1" w14:textId="70F106CE" w:rsidR="004417EE" w:rsidRPr="004417EE" w:rsidRDefault="00C77130" w:rsidP="00B2676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F</w:t>
                  </w:r>
                  <w:r w:rsidR="004417EE" w:rsidRPr="004417EE">
                    <w:rPr>
                      <w:sz w:val="16"/>
                    </w:rPr>
                    <w:t>ax: +39 0221009637</w:t>
                  </w:r>
                </w:p>
              </w:tc>
            </w:tr>
          </w:tbl>
          <w:p w14:paraId="5B34EC7F" w14:textId="77777777" w:rsidR="00B2676E" w:rsidRDefault="00B2676E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14:paraId="072A3D6C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18619AD5" w14:textId="40B6FBEB" w:rsidR="001E1FA7" w:rsidRPr="004417EE" w:rsidRDefault="00C77130" w:rsidP="001E1FA7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Testing Laboratories </w:t>
                  </w:r>
                </w:p>
                <w:p w14:paraId="737D96EC" w14:textId="4770474B" w:rsidR="001E1FA7" w:rsidRPr="001E1FA7" w:rsidRDefault="00C77130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Department: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3413C8C2" w14:textId="77777777" w:rsidR="001E1FA7" w:rsidRPr="004417EE" w:rsidRDefault="001E1FA7" w:rsidP="001E1FA7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7609790A" w14:textId="5C999FFA" w:rsidR="001E1FA7" w:rsidRPr="004417EE" w:rsidRDefault="00C77130" w:rsidP="001E1FA7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E</w:t>
                  </w:r>
                  <w:r w:rsidR="001E1FA7" w:rsidRPr="004417EE">
                    <w:rPr>
                      <w:sz w:val="16"/>
                    </w:rPr>
                    <w:t xml:space="preserve">-mail: </w:t>
                  </w:r>
                  <w:hyperlink r:id="rId9" w:history="1">
                    <w:r w:rsidR="001E1FA7"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info@accredia.it</w:t>
                    </w:r>
                  </w:hyperlink>
                </w:p>
                <w:p w14:paraId="6475682C" w14:textId="29A7131D" w:rsidR="001E1FA7" w:rsidRPr="004417EE" w:rsidRDefault="00C77130" w:rsidP="001E1FA7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F</w:t>
                  </w:r>
                  <w:r w:rsidR="001E1FA7" w:rsidRPr="004417EE">
                    <w:rPr>
                      <w:sz w:val="16"/>
                    </w:rPr>
                    <w:t>ax: +39 0</w:t>
                  </w:r>
                  <w:r w:rsidR="001E1FA7">
                    <w:rPr>
                      <w:sz w:val="16"/>
                    </w:rPr>
                    <w:t>68841199</w:t>
                  </w:r>
                </w:p>
              </w:tc>
            </w:tr>
          </w:tbl>
          <w:p w14:paraId="7A831F1D" w14:textId="77777777" w:rsidR="001E1FA7" w:rsidRDefault="001E1FA7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14:paraId="46504C64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134D954C" w14:textId="79D493FE" w:rsidR="004417EE" w:rsidRPr="004417EE" w:rsidRDefault="00C77130" w:rsidP="004417EE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Calibration Laboratories</w:t>
                  </w:r>
                </w:p>
                <w:p w14:paraId="22653E88" w14:textId="3D835AA1" w:rsidR="001E1FA7" w:rsidRPr="001E1FA7" w:rsidRDefault="00C77130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Department: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211CAA8B" w14:textId="77777777" w:rsidR="004417EE" w:rsidRPr="004417EE" w:rsidRDefault="004417EE" w:rsidP="004417E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63C766BE" w14:textId="4746C54F" w:rsidR="004417EE" w:rsidRPr="004417EE" w:rsidRDefault="00C77130" w:rsidP="004417E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E</w:t>
                  </w:r>
                  <w:r w:rsidR="001E1FA7" w:rsidRPr="004417EE">
                    <w:rPr>
                      <w:sz w:val="16"/>
                    </w:rPr>
                    <w:t xml:space="preserve">-mail: </w:t>
                  </w:r>
                  <w:hyperlink r:id="rId10" w:history="1">
                    <w:r w:rsidR="001E1FA7"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segreteriadt@accredia.it</w:t>
                    </w:r>
                  </w:hyperlink>
                </w:p>
                <w:p w14:paraId="73BD7577" w14:textId="6FA802BD" w:rsidR="004417EE" w:rsidRPr="004417EE" w:rsidRDefault="00C77130" w:rsidP="004417E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F</w:t>
                  </w:r>
                  <w:r w:rsidR="001E1FA7" w:rsidRPr="004417EE">
                    <w:rPr>
                      <w:sz w:val="16"/>
                    </w:rPr>
                    <w:t>ax: +39</w:t>
                  </w:r>
                  <w:r w:rsidR="001E1FA7">
                    <w:rPr>
                      <w:sz w:val="16"/>
                    </w:rPr>
                    <w:t xml:space="preserve"> </w:t>
                  </w:r>
                  <w:r w:rsidR="001E1FA7" w:rsidRPr="004417EE">
                    <w:rPr>
                      <w:sz w:val="16"/>
                    </w:rPr>
                    <w:t>0113919372</w:t>
                  </w:r>
                </w:p>
              </w:tc>
            </w:tr>
          </w:tbl>
          <w:p w14:paraId="118F8367" w14:textId="77777777" w:rsidR="008C0D42" w:rsidRPr="00B2676E" w:rsidRDefault="008C0D42" w:rsidP="008D20F5"/>
        </w:tc>
      </w:tr>
    </w:tbl>
    <w:p w14:paraId="1F17127E" w14:textId="77777777" w:rsidR="004417EE" w:rsidRPr="004417EE" w:rsidRDefault="004417EE" w:rsidP="001E1FA7">
      <w:pPr>
        <w:spacing w:after="0"/>
      </w:pPr>
    </w:p>
    <w:p w14:paraId="532D1D13" w14:textId="77777777" w:rsidR="008866DE" w:rsidRDefault="008866DE" w:rsidP="001F0CE6"/>
    <w:p w14:paraId="04C14FAD" w14:textId="77777777" w:rsidR="004B23D0" w:rsidRDefault="004B23D0" w:rsidP="001F0CE6">
      <w:pPr>
        <w:sectPr w:rsidR="004B23D0" w:rsidSect="00971C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p w14:paraId="071A574C" w14:textId="5FE8D49E" w:rsidR="00267DB3" w:rsidRPr="00E61233" w:rsidRDefault="00D76DFE" w:rsidP="00D76DFE">
      <w:pPr>
        <w:pStyle w:val="Titolo1"/>
        <w:numPr>
          <w:ilvl w:val="0"/>
          <w:numId w:val="0"/>
        </w:numPr>
        <w:ind w:left="567" w:hanging="567"/>
        <w:rPr>
          <w:lang w:val="en-US"/>
        </w:rPr>
      </w:pPr>
      <w:r w:rsidRPr="00E61233">
        <w:rPr>
          <w:lang w:val="en-US"/>
        </w:rPr>
        <w:lastRenderedPageBreak/>
        <w:t xml:space="preserve">PART A – </w:t>
      </w:r>
      <w:r w:rsidR="00C77130" w:rsidRPr="00E61233">
        <w:rPr>
          <w:lang w:val="en-US"/>
        </w:rPr>
        <w:t>COMPLAINANT’S DATA</w:t>
      </w:r>
      <w:r w:rsidRPr="00E61233">
        <w:rPr>
          <w:lang w:val="en-US"/>
        </w:rPr>
        <w:t xml:space="preserve"> </w:t>
      </w:r>
      <w:r w:rsidRPr="00E61233">
        <w:rPr>
          <w:b w:val="0"/>
          <w:caps w:val="0"/>
          <w:sz w:val="20"/>
          <w:lang w:val="en-US"/>
        </w:rPr>
        <w:t>(</w:t>
      </w:r>
      <w:r w:rsidR="00C77130" w:rsidRPr="00E61233">
        <w:rPr>
          <w:b w:val="0"/>
          <w:caps w:val="0"/>
          <w:sz w:val="20"/>
          <w:lang w:val="en-US"/>
        </w:rPr>
        <w:t>the complaint is made by</w:t>
      </w:r>
      <w:r w:rsidRPr="00E61233">
        <w:rPr>
          <w:b w:val="0"/>
          <w:caps w:val="0"/>
          <w:sz w:val="20"/>
          <w:lang w:val="en-US"/>
        </w:rPr>
        <w:t>)</w:t>
      </w:r>
      <w:r w:rsidRPr="00E61233">
        <w:rPr>
          <w:b w:val="0"/>
          <w:caps w:val="0"/>
          <w:lang w:val="en-US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14:paraId="77852C3E" w14:textId="77777777" w:rsidTr="007A484E">
        <w:tc>
          <w:tcPr>
            <w:tcW w:w="9060" w:type="dxa"/>
          </w:tcPr>
          <w:p w14:paraId="1893C1F9" w14:textId="0E48B013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*N</w:t>
            </w:r>
            <w:r w:rsidR="00C77130">
              <w:rPr>
                <w:sz w:val="16"/>
              </w:rPr>
              <w:t>ame</w:t>
            </w:r>
          </w:p>
        </w:tc>
      </w:tr>
      <w:tr w:rsidR="007A484E" w14:paraId="3F855117" w14:textId="77777777" w:rsidTr="007A484E">
        <w:tc>
          <w:tcPr>
            <w:tcW w:w="9060" w:type="dxa"/>
          </w:tcPr>
          <w:p w14:paraId="4AFF4EF8" w14:textId="7C46E844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</w:t>
            </w:r>
            <w:r w:rsidR="00C77130">
              <w:rPr>
                <w:sz w:val="16"/>
              </w:rPr>
              <w:t>Surname</w:t>
            </w:r>
          </w:p>
        </w:tc>
      </w:tr>
      <w:tr w:rsidR="007A484E" w14:paraId="18C9CD6E" w14:textId="77777777" w:rsidTr="007A484E">
        <w:tc>
          <w:tcPr>
            <w:tcW w:w="9060" w:type="dxa"/>
          </w:tcPr>
          <w:p w14:paraId="7884C6C1" w14:textId="6A6E82FA" w:rsidR="007A484E" w:rsidRPr="0077292F" w:rsidRDefault="00C77130" w:rsidP="00A763E5">
            <w:pPr>
              <w:rPr>
                <w:sz w:val="16"/>
              </w:rPr>
            </w:pPr>
            <w:r>
              <w:rPr>
                <w:sz w:val="16"/>
              </w:rPr>
              <w:t>Business Name</w:t>
            </w:r>
          </w:p>
        </w:tc>
      </w:tr>
      <w:tr w:rsidR="007A484E" w14:paraId="32A17E26" w14:textId="77777777" w:rsidTr="007A484E">
        <w:tc>
          <w:tcPr>
            <w:tcW w:w="9060" w:type="dxa"/>
          </w:tcPr>
          <w:p w14:paraId="10DABD6B" w14:textId="1E822903" w:rsidR="007A484E" w:rsidRPr="0077292F" w:rsidRDefault="00C77130" w:rsidP="00A763E5">
            <w:pPr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</w:tr>
      <w:tr w:rsidR="007A484E" w14:paraId="2DD1BE90" w14:textId="77777777" w:rsidTr="007A484E">
        <w:tc>
          <w:tcPr>
            <w:tcW w:w="9060" w:type="dxa"/>
          </w:tcPr>
          <w:p w14:paraId="78714E32" w14:textId="26B23AB0" w:rsidR="007A484E" w:rsidRPr="0077292F" w:rsidRDefault="00C77130" w:rsidP="00A763E5">
            <w:pPr>
              <w:rPr>
                <w:sz w:val="16"/>
              </w:rPr>
            </w:pPr>
            <w:r>
              <w:rPr>
                <w:sz w:val="16"/>
              </w:rPr>
              <w:t>Postal Code</w:t>
            </w:r>
          </w:p>
        </w:tc>
      </w:tr>
      <w:tr w:rsidR="007A484E" w14:paraId="2775527F" w14:textId="77777777" w:rsidTr="007A484E">
        <w:tc>
          <w:tcPr>
            <w:tcW w:w="9060" w:type="dxa"/>
          </w:tcPr>
          <w:p w14:paraId="62887174" w14:textId="089FD069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</w:t>
            </w:r>
            <w:r w:rsidR="00C77130">
              <w:rPr>
                <w:sz w:val="16"/>
              </w:rPr>
              <w:t>y</w:t>
            </w:r>
          </w:p>
        </w:tc>
      </w:tr>
      <w:tr w:rsidR="007A484E" w14:paraId="76FFB10F" w14:textId="77777777" w:rsidTr="007A484E">
        <w:tc>
          <w:tcPr>
            <w:tcW w:w="9060" w:type="dxa"/>
          </w:tcPr>
          <w:p w14:paraId="5AEAA66E" w14:textId="610A23E2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*Tele</w:t>
            </w:r>
            <w:r w:rsidR="00C77130">
              <w:rPr>
                <w:sz w:val="16"/>
              </w:rPr>
              <w:t>phone</w:t>
            </w:r>
          </w:p>
        </w:tc>
      </w:tr>
      <w:tr w:rsidR="007A484E" w:rsidRPr="00D96DB8" w14:paraId="761CB88D" w14:textId="77777777" w:rsidTr="007A484E">
        <w:tc>
          <w:tcPr>
            <w:tcW w:w="9060" w:type="dxa"/>
          </w:tcPr>
          <w:p w14:paraId="4A388A41" w14:textId="188A577D" w:rsidR="007A484E" w:rsidRPr="00E61233" w:rsidRDefault="007A484E" w:rsidP="00A763E5">
            <w:pPr>
              <w:rPr>
                <w:sz w:val="16"/>
                <w:lang w:val="en-US"/>
              </w:rPr>
            </w:pPr>
            <w:r w:rsidRPr="00E61233">
              <w:rPr>
                <w:sz w:val="16"/>
                <w:lang w:val="en-US"/>
              </w:rPr>
              <w:t>*E-mail (o</w:t>
            </w:r>
            <w:r w:rsidR="00C77130" w:rsidRPr="00E61233">
              <w:rPr>
                <w:sz w:val="16"/>
                <w:lang w:val="en-US"/>
              </w:rPr>
              <w:t>r a fax number to which the answer can be delivered</w:t>
            </w:r>
            <w:r w:rsidRPr="00E61233">
              <w:rPr>
                <w:sz w:val="16"/>
                <w:lang w:val="en-US"/>
              </w:rPr>
              <w:t>)</w:t>
            </w:r>
          </w:p>
        </w:tc>
      </w:tr>
    </w:tbl>
    <w:p w14:paraId="46E0EA5D" w14:textId="0163E915" w:rsidR="00267DB3" w:rsidRPr="00E61233" w:rsidRDefault="00B5242A" w:rsidP="007A484E">
      <w:pPr>
        <w:pStyle w:val="Titolo2"/>
        <w:numPr>
          <w:ilvl w:val="0"/>
          <w:numId w:val="0"/>
        </w:numPr>
        <w:rPr>
          <w:lang w:val="en-US"/>
        </w:rPr>
      </w:pPr>
      <w:r w:rsidRPr="00E61233">
        <w:rPr>
          <w:lang w:val="en-US"/>
        </w:rPr>
        <w:t xml:space="preserve">PERSONAL DATA TREATMENT </w:t>
      </w:r>
      <w:r w:rsidR="007A484E" w:rsidRPr="00E61233">
        <w:rPr>
          <w:lang w:val="en-US"/>
        </w:rPr>
        <w:t xml:space="preserve">– </w:t>
      </w:r>
      <w:r w:rsidRPr="00E61233">
        <w:rPr>
          <w:lang w:val="en-US"/>
        </w:rPr>
        <w:t xml:space="preserve">NOTE IN ACCORDANCE </w:t>
      </w:r>
      <w:r w:rsidR="00697FA5" w:rsidRPr="00E61233">
        <w:rPr>
          <w:lang w:val="en-US"/>
        </w:rPr>
        <w:t>WITH</w:t>
      </w:r>
      <w:r w:rsidRPr="00E61233">
        <w:rPr>
          <w:lang w:val="en-US"/>
        </w:rPr>
        <w:t xml:space="preserve"> THE EUROPEAN REGULATION ON DATA PROTECTION NO. 2016/679 – GDPR </w:t>
      </w:r>
    </w:p>
    <w:p w14:paraId="333849F4" w14:textId="69E58268" w:rsidR="00B5242A" w:rsidRPr="00F23EBA" w:rsidRDefault="00B5242A" w:rsidP="007A484E">
      <w:pPr>
        <w:rPr>
          <w:lang w:val="en-US"/>
        </w:rPr>
      </w:pPr>
      <w:r w:rsidRPr="00F23EBA">
        <w:rPr>
          <w:lang w:val="en-US"/>
        </w:rPr>
        <w:t xml:space="preserve">In accordance </w:t>
      </w:r>
      <w:r w:rsidR="00697FA5" w:rsidRPr="00F23EBA">
        <w:rPr>
          <w:lang w:val="en-US"/>
        </w:rPr>
        <w:t>with</w:t>
      </w:r>
      <w:r w:rsidRPr="00F23EBA">
        <w:rPr>
          <w:lang w:val="en-US"/>
        </w:rPr>
        <w:t xml:space="preserve"> Article 13 of GDPR, ACCREDIA informs you that the provided personal data by filling the complaints/comments form, will be acquired by ACCREDIA to start the relative level of access to the documents.</w:t>
      </w:r>
    </w:p>
    <w:p w14:paraId="445F69EB" w14:textId="78BCA34A" w:rsidR="00792B11" w:rsidRPr="00F23EBA" w:rsidRDefault="00792B11" w:rsidP="007A484E">
      <w:pPr>
        <w:rPr>
          <w:lang w:val="en-US"/>
        </w:rPr>
      </w:pPr>
      <w:r w:rsidRPr="00F23EBA">
        <w:rPr>
          <w:lang w:val="en-US"/>
        </w:rPr>
        <w:t>The personal data will be collected in a Database Bank and could be treated internally only by ACCREDIA, with manual and/or IT means, for the following ends:</w:t>
      </w:r>
    </w:p>
    <w:p w14:paraId="71E81DC0" w14:textId="27063FB0" w:rsidR="007A484E" w:rsidRPr="00F23EBA" w:rsidRDefault="00792B11" w:rsidP="007A484E">
      <w:pPr>
        <w:pStyle w:val="Paragrafoelenco"/>
        <w:numPr>
          <w:ilvl w:val="0"/>
          <w:numId w:val="34"/>
        </w:numPr>
        <w:spacing w:after="0"/>
        <w:ind w:left="714" w:hanging="357"/>
        <w:rPr>
          <w:rStyle w:val="clslabeldefault1"/>
          <w:sz w:val="18"/>
          <w:szCs w:val="18"/>
          <w:lang w:val="en-US"/>
        </w:rPr>
      </w:pPr>
      <w:r w:rsidRPr="00F23EBA">
        <w:rPr>
          <w:rStyle w:val="clslabeldefault1"/>
          <w:sz w:val="18"/>
          <w:szCs w:val="18"/>
          <w:lang w:val="en-US"/>
        </w:rPr>
        <w:t>Send to you, communications and information on the handling of the submitted complaint</w:t>
      </w:r>
      <w:r w:rsidR="007A484E" w:rsidRPr="00F23EBA">
        <w:rPr>
          <w:rStyle w:val="clslabeldefault1"/>
          <w:sz w:val="18"/>
          <w:szCs w:val="18"/>
          <w:lang w:val="en-US"/>
        </w:rPr>
        <w:t xml:space="preserve">; </w:t>
      </w:r>
    </w:p>
    <w:p w14:paraId="70CA52EC" w14:textId="203B6E18" w:rsidR="007A484E" w:rsidRPr="00F23EBA" w:rsidRDefault="00792B11" w:rsidP="007A484E">
      <w:pPr>
        <w:pStyle w:val="Paragrafoelenco"/>
        <w:numPr>
          <w:ilvl w:val="0"/>
          <w:numId w:val="34"/>
        </w:numPr>
        <w:rPr>
          <w:rStyle w:val="clslabeldefault1"/>
          <w:sz w:val="18"/>
          <w:szCs w:val="18"/>
          <w:lang w:val="en-US"/>
        </w:rPr>
      </w:pPr>
      <w:r w:rsidRPr="00F23EBA">
        <w:rPr>
          <w:rStyle w:val="clslabeldefault1"/>
          <w:sz w:val="18"/>
          <w:szCs w:val="18"/>
          <w:lang w:val="en-US"/>
        </w:rPr>
        <w:t xml:space="preserve">Statistical processing (in anonymous form) that is necessary for internal ACCREDIA reporting. </w:t>
      </w:r>
    </w:p>
    <w:p w14:paraId="1BE8BB7C" w14:textId="2299EFCB" w:rsidR="006108D6" w:rsidRPr="00F23EBA" w:rsidRDefault="006108D6" w:rsidP="007A484E">
      <w:pPr>
        <w:rPr>
          <w:lang w:val="en-US"/>
        </w:rPr>
      </w:pPr>
      <w:r w:rsidRPr="00F23EBA">
        <w:rPr>
          <w:lang w:val="en-US"/>
        </w:rPr>
        <w:t>The provision of the requested personal data is optional, however, not filling the fie</w:t>
      </w:r>
      <w:r w:rsidR="006B277D" w:rsidRPr="00F23EBA">
        <w:rPr>
          <w:lang w:val="en-US"/>
        </w:rPr>
        <w:t>l</w:t>
      </w:r>
      <w:r w:rsidRPr="00F23EBA">
        <w:rPr>
          <w:lang w:val="en-US"/>
        </w:rPr>
        <w:t>ds ma</w:t>
      </w:r>
      <w:r w:rsidR="006B277D" w:rsidRPr="00F23EBA">
        <w:rPr>
          <w:lang w:val="en-US"/>
        </w:rPr>
        <w:t>r</w:t>
      </w:r>
      <w:r w:rsidRPr="00F23EBA">
        <w:rPr>
          <w:lang w:val="en-US"/>
        </w:rPr>
        <w:t>ked with an asterisk will make it impossible to process the data for purposes of authorization to access the reserved area.</w:t>
      </w:r>
    </w:p>
    <w:p w14:paraId="0B5E9867" w14:textId="0099674C" w:rsidR="006108D6" w:rsidRPr="00F23EBA" w:rsidRDefault="006108D6" w:rsidP="007A484E">
      <w:pPr>
        <w:rPr>
          <w:lang w:val="en-US"/>
        </w:rPr>
      </w:pPr>
      <w:r w:rsidRPr="00F23EBA">
        <w:rPr>
          <w:lang w:val="en-US"/>
        </w:rPr>
        <w:t>The legal basis of the processing of data is the legitimate interest of the Data Controller</w:t>
      </w:r>
      <w:r w:rsidR="005E3D6F" w:rsidRPr="00F23EBA">
        <w:rPr>
          <w:lang w:val="en-US"/>
        </w:rPr>
        <w:t>.</w:t>
      </w:r>
    </w:p>
    <w:p w14:paraId="1AB420C7" w14:textId="6008B39B" w:rsidR="005E3D6F" w:rsidRPr="00F23EBA" w:rsidRDefault="005E3D6F" w:rsidP="007A484E">
      <w:pPr>
        <w:rPr>
          <w:lang w:val="en-US"/>
        </w:rPr>
      </w:pPr>
      <w:r w:rsidRPr="00F23EBA">
        <w:rPr>
          <w:lang w:val="en-US"/>
        </w:rPr>
        <w:t>The data will be saved for 8 years, except for complaints on GHG (Greenhouse Gases), for which the relative data will be saved for 10 years.</w:t>
      </w:r>
    </w:p>
    <w:p w14:paraId="32E7A98E" w14:textId="79CBA7E8" w:rsidR="005E3D6F" w:rsidRPr="00F23EBA" w:rsidRDefault="005E3D6F" w:rsidP="007A484E">
      <w:pPr>
        <w:rPr>
          <w:lang w:val="en-US"/>
        </w:rPr>
      </w:pPr>
      <w:r w:rsidRPr="00F23EBA">
        <w:rPr>
          <w:lang w:val="en-US"/>
        </w:rPr>
        <w:t>According to Articles 15 and 22 of GDPR, you can ask at any time the integration, correction and, eventually, the cancellation of the provided data.</w:t>
      </w:r>
    </w:p>
    <w:p w14:paraId="69B17884" w14:textId="11AFB806" w:rsidR="005E3D6F" w:rsidRPr="00F23EBA" w:rsidRDefault="005E3D6F" w:rsidP="007A484E">
      <w:pPr>
        <w:rPr>
          <w:lang w:val="en-US"/>
        </w:rPr>
      </w:pPr>
      <w:r w:rsidRPr="00F23EBA">
        <w:rPr>
          <w:lang w:val="en-US"/>
        </w:rPr>
        <w:t>Your data will NOT be communicated to any operator, nor third parties and will NOT be circulated in Italy and Abroad.</w:t>
      </w:r>
    </w:p>
    <w:p w14:paraId="536EB3C0" w14:textId="06BF6BCC" w:rsidR="005E3D6F" w:rsidRPr="00D96DB8" w:rsidRDefault="005E3D6F" w:rsidP="005E3D6F">
      <w:pPr>
        <w:rPr>
          <w:lang w:val="en-US"/>
        </w:rPr>
      </w:pPr>
      <w:r w:rsidRPr="00D96DB8">
        <w:rPr>
          <w:lang w:val="en-US"/>
        </w:rPr>
        <w:t>The Data Controller of you</w:t>
      </w:r>
      <w:r w:rsidR="006B277D" w:rsidRPr="00D96DB8">
        <w:rPr>
          <w:lang w:val="en-US"/>
        </w:rPr>
        <w:t>r</w:t>
      </w:r>
      <w:r w:rsidRPr="00D96DB8">
        <w:rPr>
          <w:lang w:val="en-US"/>
        </w:rPr>
        <w:t xml:space="preserve"> personal data is ACCREDIA, registered office in Via G. Saliceto, 7/9 - 00161 Rome – ITALY.</w:t>
      </w:r>
    </w:p>
    <w:p w14:paraId="698B0353" w14:textId="66DEBDEE" w:rsidR="007A484E" w:rsidRPr="00D96DB8" w:rsidRDefault="006B277D" w:rsidP="007A484E">
      <w:pPr>
        <w:rPr>
          <w:lang w:val="en-US"/>
        </w:rPr>
      </w:pPr>
      <w:r w:rsidRPr="00D96DB8">
        <w:rPr>
          <w:lang w:val="en-US"/>
        </w:rPr>
        <w:t>The Data Protection Officer can be contacted at the e-mail address</w:t>
      </w:r>
      <w:r w:rsidR="007A484E" w:rsidRPr="00D96DB8">
        <w:rPr>
          <w:lang w:val="en-US"/>
        </w:rPr>
        <w:t xml:space="preserve"> </w:t>
      </w:r>
      <w:hyperlink r:id="rId17" w:history="1">
        <w:r w:rsidR="007A484E" w:rsidRPr="00D96DB8">
          <w:rPr>
            <w:rStyle w:val="Collegamentoipertestuale"/>
            <w:color w:val="auto"/>
            <w:sz w:val="16"/>
            <w:szCs w:val="16"/>
            <w:lang w:val="en-US"/>
          </w:rPr>
          <w:t>dpo@accredia.it</w:t>
        </w:r>
      </w:hyperlink>
      <w:r w:rsidR="00A07A57" w:rsidRPr="00D96DB8">
        <w:rPr>
          <w:rStyle w:val="Collegamentoipertestuale"/>
          <w:color w:val="auto"/>
          <w:sz w:val="16"/>
          <w:szCs w:val="16"/>
          <w:u w:val="none"/>
          <w:lang w:val="en-US"/>
        </w:rPr>
        <w:t>.</w:t>
      </w:r>
    </w:p>
    <w:p w14:paraId="75E68831" w14:textId="4C7200FB" w:rsidR="005E3D6F" w:rsidRPr="00D96DB8" w:rsidRDefault="005E3D6F" w:rsidP="007A484E">
      <w:pPr>
        <w:rPr>
          <w:lang w:val="en-US"/>
        </w:rPr>
      </w:pPr>
      <w:r w:rsidRPr="00D96DB8">
        <w:rPr>
          <w:lang w:val="en-US"/>
        </w:rPr>
        <w:lastRenderedPageBreak/>
        <w:t xml:space="preserve">You may exercise your rights </w:t>
      </w:r>
      <w:r w:rsidR="00BB3E38" w:rsidRPr="00D96DB8">
        <w:rPr>
          <w:lang w:val="en-US"/>
        </w:rPr>
        <w:t xml:space="preserve">under Articles 15 to 22 of GDPR against the Data Controller, at any time, by sending an e-mail to </w:t>
      </w:r>
      <w:hyperlink r:id="rId18" w:history="1">
        <w:r w:rsidR="00BB3E38" w:rsidRPr="00D96DB8">
          <w:rPr>
            <w:rStyle w:val="Collegamentoipertestuale"/>
            <w:color w:val="auto"/>
            <w:sz w:val="16"/>
            <w:szCs w:val="16"/>
            <w:lang w:val="en-US"/>
          </w:rPr>
          <w:t>privacy@accredia.it</w:t>
        </w:r>
      </w:hyperlink>
      <w:r w:rsidR="00BB3E38" w:rsidRPr="00D96DB8">
        <w:rPr>
          <w:rStyle w:val="Collegamentoipertestuale"/>
          <w:color w:val="auto"/>
          <w:sz w:val="16"/>
          <w:szCs w:val="16"/>
          <w:u w:val="none"/>
          <w:lang w:val="en-US"/>
        </w:rPr>
        <w:t>.</w:t>
      </w:r>
    </w:p>
    <w:p w14:paraId="06137837" w14:textId="5FD6E416" w:rsidR="00BB3E38" w:rsidRPr="00D96DB8" w:rsidRDefault="00BB3E38" w:rsidP="007A484E">
      <w:pPr>
        <w:rPr>
          <w:lang w:val="en-US"/>
        </w:rPr>
      </w:pPr>
      <w:r w:rsidRPr="00D96DB8">
        <w:rPr>
          <w:lang w:val="en-US"/>
        </w:rPr>
        <w:t>By signing the document, you confirm that you have read the information above, regarding the processing of personal data.</w:t>
      </w:r>
    </w:p>
    <w:p w14:paraId="2EB9EC3E" w14:textId="7D9D5730" w:rsidR="007A484E" w:rsidRPr="00D96DB8" w:rsidRDefault="007A484E" w:rsidP="007A484E">
      <w:pPr>
        <w:rPr>
          <w:sz w:val="16"/>
          <w:lang w:val="en-US"/>
        </w:rPr>
      </w:pPr>
      <w:r w:rsidRPr="00D96DB8">
        <w:rPr>
          <w:rStyle w:val="clslabeldefault1"/>
          <w:b/>
          <w:bCs/>
          <w:sz w:val="18"/>
          <w:szCs w:val="18"/>
          <w:lang w:val="en-US"/>
        </w:rPr>
        <w:t xml:space="preserve">* </w:t>
      </w:r>
      <w:r w:rsidR="00BB3E38" w:rsidRPr="00D96DB8">
        <w:rPr>
          <w:rStyle w:val="clslabeldefault1"/>
          <w:b/>
          <w:bCs/>
          <w:sz w:val="18"/>
          <w:szCs w:val="18"/>
          <w:lang w:val="en-US"/>
        </w:rPr>
        <w:t>Mandatory fields are marked with an asterisk</w:t>
      </w:r>
    </w:p>
    <w:p w14:paraId="2DA8D247" w14:textId="743A8672" w:rsidR="007A484E" w:rsidRPr="00D96DB8" w:rsidRDefault="007A484E" w:rsidP="007A484E">
      <w:pPr>
        <w:pStyle w:val="Titolo1"/>
        <w:numPr>
          <w:ilvl w:val="0"/>
          <w:numId w:val="0"/>
        </w:numPr>
        <w:ind w:left="567" w:hanging="567"/>
        <w:rPr>
          <w:lang w:val="en-US"/>
        </w:rPr>
      </w:pPr>
      <w:r w:rsidRPr="00D96DB8">
        <w:rPr>
          <w:lang w:val="en-US"/>
        </w:rPr>
        <w:t xml:space="preserve">Part B – </w:t>
      </w:r>
      <w:r w:rsidR="00BB3E38" w:rsidRPr="00D96DB8">
        <w:rPr>
          <w:lang w:val="en-US"/>
        </w:rPr>
        <w:t>DATA ON SUBJECTS THE COMPLAINT IS AGAINTS TO</w:t>
      </w:r>
      <w:r w:rsidRPr="00D96DB8">
        <w:rPr>
          <w:lang w:val="en-US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14:paraId="17BE9B74" w14:textId="77777777" w:rsidTr="007A484E">
        <w:tc>
          <w:tcPr>
            <w:tcW w:w="9060" w:type="dxa"/>
          </w:tcPr>
          <w:p w14:paraId="4097B9C5" w14:textId="0FB53859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N</w:t>
            </w:r>
            <w:r w:rsidR="00BB3E38">
              <w:rPr>
                <w:sz w:val="16"/>
              </w:rPr>
              <w:t>a</w:t>
            </w:r>
            <w:r w:rsidRPr="0077292F">
              <w:rPr>
                <w:sz w:val="16"/>
              </w:rPr>
              <w:t>m</w:t>
            </w:r>
            <w:r w:rsidR="00BB3E38">
              <w:rPr>
                <w:sz w:val="16"/>
              </w:rPr>
              <w:t>e</w:t>
            </w:r>
          </w:p>
        </w:tc>
      </w:tr>
      <w:tr w:rsidR="007A484E" w14:paraId="6D7ABC40" w14:textId="77777777" w:rsidTr="007A484E">
        <w:tc>
          <w:tcPr>
            <w:tcW w:w="9060" w:type="dxa"/>
          </w:tcPr>
          <w:p w14:paraId="065E5F4D" w14:textId="62526A1F" w:rsidR="007A484E" w:rsidRPr="0077292F" w:rsidRDefault="00BB3E38" w:rsidP="00A763E5">
            <w:pPr>
              <w:rPr>
                <w:sz w:val="16"/>
              </w:rPr>
            </w:pPr>
            <w:r>
              <w:rPr>
                <w:sz w:val="16"/>
              </w:rPr>
              <w:t>Surname</w:t>
            </w:r>
          </w:p>
        </w:tc>
      </w:tr>
      <w:tr w:rsidR="007A484E" w:rsidRPr="00D96DB8" w14:paraId="20B06471" w14:textId="77777777" w:rsidTr="007A484E">
        <w:tc>
          <w:tcPr>
            <w:tcW w:w="9060" w:type="dxa"/>
          </w:tcPr>
          <w:p w14:paraId="1894D4B2" w14:textId="50F17BDC" w:rsidR="007A484E" w:rsidRPr="00D96DB8" w:rsidRDefault="00BB3E38" w:rsidP="00BB3E38">
            <w:pPr>
              <w:jc w:val="left"/>
              <w:rPr>
                <w:sz w:val="16"/>
                <w:lang w:val="en-US"/>
              </w:rPr>
            </w:pPr>
            <w:r w:rsidRPr="00D96DB8">
              <w:rPr>
                <w:sz w:val="16"/>
                <w:lang w:val="en-US"/>
              </w:rPr>
              <w:t xml:space="preserve">Business Name </w:t>
            </w:r>
            <w:r w:rsidR="007A484E" w:rsidRPr="00D96DB8">
              <w:rPr>
                <w:sz w:val="16"/>
                <w:lang w:val="en-US"/>
              </w:rPr>
              <w:t>(</w:t>
            </w:r>
            <w:r w:rsidRPr="00D96DB8">
              <w:rPr>
                <w:sz w:val="16"/>
                <w:lang w:val="en-US"/>
              </w:rPr>
              <w:t>ACCREDIA Department or Organisation or CB</w:t>
            </w:r>
            <w:r w:rsidR="007A484E" w:rsidRPr="00D96DB8">
              <w:rPr>
                <w:sz w:val="16"/>
                <w:lang w:val="en-US"/>
              </w:rPr>
              <w:t>)</w:t>
            </w:r>
          </w:p>
        </w:tc>
      </w:tr>
      <w:tr w:rsidR="007A484E" w14:paraId="5E3768B3" w14:textId="77777777" w:rsidTr="007A484E">
        <w:tc>
          <w:tcPr>
            <w:tcW w:w="9060" w:type="dxa"/>
          </w:tcPr>
          <w:p w14:paraId="2A0A0A3C" w14:textId="4657BB63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</w:t>
            </w:r>
            <w:r w:rsidR="00BB3E38">
              <w:rPr>
                <w:sz w:val="16"/>
              </w:rPr>
              <w:t>ype of activity</w:t>
            </w:r>
          </w:p>
        </w:tc>
      </w:tr>
      <w:tr w:rsidR="007A484E" w14:paraId="59A3E990" w14:textId="77777777" w:rsidTr="007A484E">
        <w:tc>
          <w:tcPr>
            <w:tcW w:w="9060" w:type="dxa"/>
          </w:tcPr>
          <w:p w14:paraId="0EB8911E" w14:textId="2DF900F0" w:rsidR="007A484E" w:rsidRPr="0077292F" w:rsidRDefault="00BB3E38" w:rsidP="00A763E5">
            <w:pPr>
              <w:rPr>
                <w:sz w:val="16"/>
              </w:rPr>
            </w:pPr>
            <w:r>
              <w:rPr>
                <w:sz w:val="16"/>
              </w:rPr>
              <w:t>Certification Scheme (if applica</w:t>
            </w:r>
            <w:r w:rsidR="005C05FA">
              <w:rPr>
                <w:sz w:val="16"/>
              </w:rPr>
              <w:t>ble)</w:t>
            </w:r>
          </w:p>
        </w:tc>
      </w:tr>
      <w:tr w:rsidR="007A484E" w14:paraId="51711061" w14:textId="77777777" w:rsidTr="007A484E">
        <w:tc>
          <w:tcPr>
            <w:tcW w:w="9060" w:type="dxa"/>
          </w:tcPr>
          <w:p w14:paraId="004425F6" w14:textId="72E04873" w:rsidR="007A484E" w:rsidRPr="0077292F" w:rsidRDefault="005C05FA" w:rsidP="00A763E5">
            <w:pPr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</w:tr>
      <w:tr w:rsidR="007A484E" w14:paraId="5F6FC4A4" w14:textId="77777777" w:rsidTr="007A484E">
        <w:tc>
          <w:tcPr>
            <w:tcW w:w="9060" w:type="dxa"/>
          </w:tcPr>
          <w:p w14:paraId="798E340D" w14:textId="390AB60F" w:rsidR="007A484E" w:rsidRPr="0077292F" w:rsidRDefault="005C05FA" w:rsidP="00A763E5">
            <w:pPr>
              <w:rPr>
                <w:sz w:val="16"/>
              </w:rPr>
            </w:pPr>
            <w:r>
              <w:rPr>
                <w:sz w:val="16"/>
              </w:rPr>
              <w:t>Postal Code</w:t>
            </w:r>
          </w:p>
        </w:tc>
      </w:tr>
      <w:tr w:rsidR="007A484E" w14:paraId="370A3881" w14:textId="77777777" w:rsidTr="007A484E">
        <w:tc>
          <w:tcPr>
            <w:tcW w:w="9060" w:type="dxa"/>
          </w:tcPr>
          <w:p w14:paraId="5DD7B366" w14:textId="0409B2D2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</w:t>
            </w:r>
            <w:r w:rsidR="005C05FA">
              <w:rPr>
                <w:sz w:val="16"/>
              </w:rPr>
              <w:t>y</w:t>
            </w:r>
          </w:p>
        </w:tc>
      </w:tr>
      <w:tr w:rsidR="007A484E" w14:paraId="483B2B5B" w14:textId="77777777" w:rsidTr="007A484E">
        <w:tc>
          <w:tcPr>
            <w:tcW w:w="9060" w:type="dxa"/>
          </w:tcPr>
          <w:p w14:paraId="1E268EA6" w14:textId="34BEBE94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Tele</w:t>
            </w:r>
            <w:r w:rsidR="005C05FA">
              <w:rPr>
                <w:sz w:val="16"/>
              </w:rPr>
              <w:t>phone</w:t>
            </w:r>
          </w:p>
        </w:tc>
      </w:tr>
      <w:tr w:rsidR="007A484E" w14:paraId="5A1FB29C" w14:textId="77777777" w:rsidTr="007A484E">
        <w:tc>
          <w:tcPr>
            <w:tcW w:w="9060" w:type="dxa"/>
          </w:tcPr>
          <w:p w14:paraId="20FB0C9D" w14:textId="0C26302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E-mail (o</w:t>
            </w:r>
            <w:r w:rsidR="005C05FA">
              <w:rPr>
                <w:sz w:val="16"/>
              </w:rPr>
              <w:t>r</w:t>
            </w:r>
            <w:r w:rsidRPr="0077292F">
              <w:rPr>
                <w:sz w:val="16"/>
              </w:rPr>
              <w:t xml:space="preserve"> fax)</w:t>
            </w:r>
          </w:p>
        </w:tc>
      </w:tr>
      <w:tr w:rsidR="007A484E" w14:paraId="4EA28DBA" w14:textId="77777777" w:rsidTr="007A484E">
        <w:tc>
          <w:tcPr>
            <w:tcW w:w="9060" w:type="dxa"/>
          </w:tcPr>
          <w:p w14:paraId="0D13E0C5" w14:textId="72774D7E" w:rsidR="007A484E" w:rsidRPr="0077292F" w:rsidRDefault="005C05FA" w:rsidP="00A763E5">
            <w:pPr>
              <w:rPr>
                <w:sz w:val="16"/>
              </w:rPr>
            </w:pPr>
            <w:r>
              <w:rPr>
                <w:sz w:val="16"/>
              </w:rPr>
              <w:t>W</w:t>
            </w:r>
            <w:r w:rsidR="007A484E" w:rsidRPr="0077292F">
              <w:rPr>
                <w:sz w:val="16"/>
              </w:rPr>
              <w:t>eb</w:t>
            </w:r>
            <w:r>
              <w:rPr>
                <w:sz w:val="16"/>
              </w:rPr>
              <w:t xml:space="preserve"> address</w:t>
            </w:r>
          </w:p>
        </w:tc>
      </w:tr>
    </w:tbl>
    <w:p w14:paraId="4D240032" w14:textId="6A9C4291" w:rsidR="00267DB3" w:rsidRPr="00D96DB8" w:rsidRDefault="007A484E" w:rsidP="007A484E">
      <w:pPr>
        <w:spacing w:before="180"/>
        <w:rPr>
          <w:b/>
          <w:lang w:val="en-US"/>
        </w:rPr>
      </w:pPr>
      <w:r w:rsidRPr="00D96DB8">
        <w:rPr>
          <w:b/>
          <w:lang w:val="en-US"/>
        </w:rPr>
        <w:t>*</w:t>
      </w:r>
      <w:r w:rsidR="005C05FA" w:rsidRPr="00D96DB8">
        <w:rPr>
          <w:b/>
          <w:lang w:val="en-US"/>
        </w:rPr>
        <w:t>Detailed and clear description of the complaint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:rsidRPr="00D96DB8" w14:paraId="1CF88233" w14:textId="77777777" w:rsidTr="00553431">
        <w:tc>
          <w:tcPr>
            <w:tcW w:w="9060" w:type="dxa"/>
          </w:tcPr>
          <w:p w14:paraId="79286004" w14:textId="77777777" w:rsidR="00987C09" w:rsidRPr="00D96DB8" w:rsidRDefault="00987C09" w:rsidP="00553431">
            <w:pPr>
              <w:rPr>
                <w:sz w:val="16"/>
                <w:lang w:val="en-US"/>
              </w:rPr>
            </w:pPr>
          </w:p>
        </w:tc>
      </w:tr>
      <w:tr w:rsidR="00987C09" w:rsidRPr="00D96DB8" w14:paraId="2E732130" w14:textId="77777777" w:rsidTr="00553431">
        <w:tc>
          <w:tcPr>
            <w:tcW w:w="9060" w:type="dxa"/>
          </w:tcPr>
          <w:p w14:paraId="04A7A50A" w14:textId="77777777" w:rsidR="00987C09" w:rsidRPr="00D96DB8" w:rsidRDefault="00987C09" w:rsidP="00553431">
            <w:pPr>
              <w:rPr>
                <w:sz w:val="16"/>
                <w:lang w:val="en-US"/>
              </w:rPr>
            </w:pPr>
          </w:p>
        </w:tc>
      </w:tr>
    </w:tbl>
    <w:p w14:paraId="11CCFCE4" w14:textId="3A339C3E" w:rsidR="00267DB3" w:rsidRPr="00D96DB8" w:rsidRDefault="005C05FA" w:rsidP="00335BA6">
      <w:pPr>
        <w:spacing w:before="180"/>
        <w:rPr>
          <w:b/>
          <w:lang w:val="en-US"/>
        </w:rPr>
      </w:pPr>
      <w:r w:rsidRPr="00D96DB8">
        <w:rPr>
          <w:b/>
          <w:lang w:val="en-US"/>
        </w:rPr>
        <w:t>Attached documents to support the complaint</w:t>
      </w:r>
      <w:r w:rsidR="00335BA6" w:rsidRPr="00D96DB8">
        <w:rPr>
          <w:b/>
          <w:lang w:val="en-US"/>
        </w:rPr>
        <w:t xml:space="preserve"> (indica</w:t>
      </w:r>
      <w:r w:rsidRPr="00D96DB8">
        <w:rPr>
          <w:b/>
          <w:lang w:val="en-US"/>
        </w:rPr>
        <w:t>t</w:t>
      </w:r>
      <w:r w:rsidR="00335BA6" w:rsidRPr="00D96DB8">
        <w:rPr>
          <w:b/>
          <w:lang w:val="en-US"/>
        </w:rPr>
        <w:t xml:space="preserve">e </w:t>
      </w:r>
      <w:r w:rsidRPr="00D96DB8">
        <w:rPr>
          <w:b/>
          <w:lang w:val="en-US"/>
        </w:rPr>
        <w:t xml:space="preserve">document’s </w:t>
      </w:r>
      <w:r w:rsidR="00335BA6" w:rsidRPr="00D96DB8">
        <w:rPr>
          <w:b/>
          <w:lang w:val="en-US"/>
        </w:rPr>
        <w:t>n</w:t>
      </w:r>
      <w:r w:rsidRPr="00D96DB8">
        <w:rPr>
          <w:b/>
          <w:lang w:val="en-US"/>
        </w:rPr>
        <w:t>o. and title</w:t>
      </w:r>
      <w:r w:rsidR="00335BA6" w:rsidRPr="00D96DB8">
        <w:rPr>
          <w:b/>
          <w:lang w:val="en-US"/>
        </w:rPr>
        <w:t>):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35BA6" w:rsidRPr="00D96DB8" w14:paraId="4516983D" w14:textId="77777777" w:rsidTr="00987C09">
        <w:tc>
          <w:tcPr>
            <w:tcW w:w="9060" w:type="dxa"/>
          </w:tcPr>
          <w:p w14:paraId="000E7120" w14:textId="77777777" w:rsidR="00335BA6" w:rsidRPr="00D96DB8" w:rsidRDefault="00335BA6" w:rsidP="00553431">
            <w:pPr>
              <w:rPr>
                <w:sz w:val="16"/>
                <w:lang w:val="en-US"/>
              </w:rPr>
            </w:pPr>
          </w:p>
        </w:tc>
      </w:tr>
      <w:tr w:rsidR="00335BA6" w:rsidRPr="00D96DB8" w14:paraId="0BECCF37" w14:textId="77777777" w:rsidTr="00987C09">
        <w:tc>
          <w:tcPr>
            <w:tcW w:w="9060" w:type="dxa"/>
          </w:tcPr>
          <w:p w14:paraId="0EDB3E2C" w14:textId="77777777" w:rsidR="00335BA6" w:rsidRPr="00D96DB8" w:rsidRDefault="00335BA6" w:rsidP="00553431">
            <w:pPr>
              <w:rPr>
                <w:sz w:val="16"/>
                <w:lang w:val="en-US"/>
              </w:rPr>
            </w:pPr>
          </w:p>
        </w:tc>
      </w:tr>
    </w:tbl>
    <w:p w14:paraId="16D6316C" w14:textId="0C68339A" w:rsidR="00335BA6" w:rsidRPr="00D96DB8" w:rsidRDefault="00335BA6" w:rsidP="00335BA6">
      <w:pPr>
        <w:spacing w:before="180"/>
        <w:rPr>
          <w:b/>
          <w:lang w:val="en-US"/>
        </w:rPr>
      </w:pPr>
      <w:r w:rsidRPr="00D96DB8">
        <w:rPr>
          <w:b/>
          <w:lang w:val="en-US"/>
        </w:rPr>
        <w:t>*</w:t>
      </w:r>
      <w:r w:rsidR="005C05FA" w:rsidRPr="00D96DB8">
        <w:rPr>
          <w:b/>
          <w:lang w:val="en-US"/>
        </w:rPr>
        <w:t>Have you already sent a direct complaint against the Organisation and/or the competent CB?</w:t>
      </w:r>
      <w:r w:rsidRPr="00D96DB8">
        <w:rPr>
          <w:b/>
          <w:lang w:val="en-US"/>
        </w:rPr>
        <w:t xml:space="preserve"> </w:t>
      </w:r>
    </w:p>
    <w:p w14:paraId="3232B7CE" w14:textId="7A644B30" w:rsidR="00335BA6" w:rsidRPr="00D96DB8" w:rsidRDefault="00335BA6" w:rsidP="00335BA6">
      <w:pPr>
        <w:pStyle w:val="Punt1a"/>
        <w:numPr>
          <w:ilvl w:val="0"/>
          <w:numId w:val="0"/>
        </w:numPr>
        <w:tabs>
          <w:tab w:val="clear" w:pos="4536"/>
        </w:tabs>
        <w:spacing w:before="0" w:after="180"/>
        <w:rPr>
          <w:lang w:val="en-US"/>
        </w:rPr>
      </w:pPr>
      <w:r w:rsidRPr="00D96DB8">
        <w:rPr>
          <w:sz w:val="28"/>
          <w:lang w:val="en-US"/>
        </w:rPr>
        <w:t xml:space="preserve">□ </w:t>
      </w:r>
      <w:r w:rsidR="005C05FA" w:rsidRPr="00D96DB8">
        <w:rPr>
          <w:lang w:val="en-US"/>
        </w:rPr>
        <w:t>YES</w:t>
      </w:r>
      <w:r w:rsidRPr="00D96DB8">
        <w:rPr>
          <w:lang w:val="en-US"/>
        </w:rPr>
        <w:tab/>
      </w:r>
      <w:r w:rsidRPr="00D96DB8">
        <w:rPr>
          <w:sz w:val="28"/>
          <w:lang w:val="en-US"/>
        </w:rPr>
        <w:t xml:space="preserve">□ </w:t>
      </w:r>
      <w:r w:rsidRPr="00D96DB8">
        <w:rPr>
          <w:lang w:val="en-US"/>
        </w:rPr>
        <w:t>NO</w:t>
      </w:r>
    </w:p>
    <w:p w14:paraId="5EC21CD2" w14:textId="77777777" w:rsidR="00725B19" w:rsidRPr="00D96DB8" w:rsidRDefault="00725B19">
      <w:pPr>
        <w:spacing w:after="0" w:line="240" w:lineRule="auto"/>
        <w:jc w:val="left"/>
        <w:rPr>
          <w:b/>
          <w:lang w:val="en-US"/>
        </w:rPr>
      </w:pPr>
      <w:r w:rsidRPr="00D96DB8">
        <w:rPr>
          <w:b/>
          <w:lang w:val="en-US"/>
        </w:rPr>
        <w:br w:type="page"/>
      </w:r>
    </w:p>
    <w:p w14:paraId="57D88CF6" w14:textId="0A7348F3" w:rsidR="00267DB3" w:rsidRPr="00D96DB8" w:rsidRDefault="005C05FA" w:rsidP="00A763E5">
      <w:pPr>
        <w:rPr>
          <w:b/>
          <w:lang w:val="en-US"/>
        </w:rPr>
      </w:pPr>
      <w:r w:rsidRPr="00D96DB8">
        <w:rPr>
          <w:b/>
          <w:lang w:val="en-US"/>
        </w:rPr>
        <w:lastRenderedPageBreak/>
        <w:t>Which was the outcome</w:t>
      </w:r>
      <w:r w:rsidR="00725B19" w:rsidRPr="00D96DB8">
        <w:rPr>
          <w:b/>
          <w:lang w:val="en-US"/>
        </w:rPr>
        <w:t>?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:rsidRPr="00D96DB8" w14:paraId="2E02D823" w14:textId="77777777" w:rsidTr="00553431">
        <w:tc>
          <w:tcPr>
            <w:tcW w:w="9060" w:type="dxa"/>
          </w:tcPr>
          <w:p w14:paraId="29A4B00E" w14:textId="77777777" w:rsidR="00987C09" w:rsidRPr="00D96DB8" w:rsidRDefault="00987C09" w:rsidP="00553431">
            <w:pPr>
              <w:rPr>
                <w:sz w:val="16"/>
                <w:lang w:val="en-US"/>
              </w:rPr>
            </w:pPr>
          </w:p>
        </w:tc>
      </w:tr>
      <w:tr w:rsidR="00987C09" w:rsidRPr="00D96DB8" w14:paraId="7FD921B2" w14:textId="77777777" w:rsidTr="00553431">
        <w:tc>
          <w:tcPr>
            <w:tcW w:w="9060" w:type="dxa"/>
          </w:tcPr>
          <w:p w14:paraId="3E2A8265" w14:textId="77777777" w:rsidR="00987C09" w:rsidRPr="00D96DB8" w:rsidRDefault="00987C09" w:rsidP="00553431">
            <w:pPr>
              <w:rPr>
                <w:sz w:val="16"/>
                <w:lang w:val="en-US"/>
              </w:rPr>
            </w:pPr>
          </w:p>
        </w:tc>
      </w:tr>
    </w:tbl>
    <w:p w14:paraId="47EEB508" w14:textId="0EFA3AF2" w:rsidR="00725B19" w:rsidRPr="00E61233" w:rsidRDefault="00E61233" w:rsidP="00725B19">
      <w:pPr>
        <w:pStyle w:val="Punt1a"/>
        <w:numPr>
          <w:ilvl w:val="0"/>
          <w:numId w:val="0"/>
        </w:numPr>
        <w:tabs>
          <w:tab w:val="clear" w:pos="4536"/>
        </w:tabs>
        <w:spacing w:before="180" w:after="180"/>
        <w:rPr>
          <w:lang w:val="en-US"/>
        </w:rPr>
      </w:pPr>
      <w:r w:rsidRPr="00D96DB8">
        <w:rPr>
          <w:b/>
          <w:lang w:val="en-US"/>
        </w:rPr>
        <w:t>*</w:t>
      </w:r>
      <w:r w:rsidR="005C05FA" w:rsidRPr="00E61233">
        <w:rPr>
          <w:b/>
          <w:lang w:val="en-US"/>
        </w:rPr>
        <w:t>I desire to remain anonymous</w:t>
      </w:r>
      <w:r w:rsidR="00725B19" w:rsidRPr="00E61233">
        <w:rPr>
          <w:lang w:val="en-US"/>
        </w:rPr>
        <w:t xml:space="preserve">: </w:t>
      </w:r>
      <w:r w:rsidR="00725B19" w:rsidRPr="00E61233">
        <w:rPr>
          <w:sz w:val="28"/>
          <w:lang w:val="en-US"/>
        </w:rPr>
        <w:t xml:space="preserve">□ </w:t>
      </w:r>
      <w:r w:rsidR="005C05FA" w:rsidRPr="00E61233">
        <w:rPr>
          <w:lang w:val="en-US"/>
        </w:rPr>
        <w:t>YES</w:t>
      </w:r>
      <w:r w:rsidR="00725B19" w:rsidRPr="00E61233">
        <w:rPr>
          <w:lang w:val="en-US"/>
        </w:rPr>
        <w:tab/>
      </w:r>
      <w:r w:rsidR="00725B19" w:rsidRPr="00E61233">
        <w:rPr>
          <w:sz w:val="28"/>
          <w:lang w:val="en-US"/>
        </w:rPr>
        <w:t xml:space="preserve">□ </w:t>
      </w:r>
      <w:r w:rsidR="00725B19" w:rsidRPr="00E61233">
        <w:rPr>
          <w:lang w:val="en-US"/>
        </w:rPr>
        <w:t>NO</w:t>
      </w:r>
    </w:p>
    <w:p w14:paraId="2BA3C80D" w14:textId="75AD4C31" w:rsidR="00267DB3" w:rsidRPr="006A7C7B" w:rsidRDefault="00E61233" w:rsidP="00725B19">
      <w:pPr>
        <w:spacing w:before="180"/>
        <w:rPr>
          <w:lang w:val="en-US"/>
        </w:rPr>
      </w:pPr>
      <w:r w:rsidRPr="006A7C7B">
        <w:rPr>
          <w:b/>
          <w:lang w:val="en-US"/>
        </w:rPr>
        <w:t>*</w:t>
      </w:r>
      <w:r w:rsidR="005C05FA" w:rsidRPr="006A7C7B">
        <w:rPr>
          <w:b/>
          <w:lang w:val="en-US"/>
        </w:rPr>
        <w:t>I allow to send the documentation to the relevant CB</w:t>
      </w:r>
      <w:r w:rsidR="00725B19" w:rsidRPr="006A7C7B">
        <w:rPr>
          <w:b/>
          <w:lang w:val="en-US"/>
        </w:rPr>
        <w:t>:</w:t>
      </w:r>
      <w:r w:rsidR="00725B19" w:rsidRPr="006A7C7B">
        <w:rPr>
          <w:lang w:val="en-US"/>
        </w:rPr>
        <w:t xml:space="preserve"> </w:t>
      </w:r>
      <w:r w:rsidR="00725B19" w:rsidRPr="006A7C7B">
        <w:rPr>
          <w:sz w:val="28"/>
          <w:lang w:val="en-US"/>
        </w:rPr>
        <w:t xml:space="preserve">□ </w:t>
      </w:r>
      <w:r w:rsidR="005C05FA" w:rsidRPr="006A7C7B">
        <w:rPr>
          <w:lang w:val="en-US"/>
        </w:rPr>
        <w:t>YES</w:t>
      </w:r>
      <w:r w:rsidR="00725B19" w:rsidRPr="006A7C7B">
        <w:rPr>
          <w:lang w:val="en-US"/>
        </w:rPr>
        <w:tab/>
      </w:r>
      <w:r w:rsidR="00725B19" w:rsidRPr="006A7C7B">
        <w:rPr>
          <w:sz w:val="28"/>
          <w:lang w:val="en-US"/>
        </w:rPr>
        <w:t xml:space="preserve">□ </w:t>
      </w:r>
      <w:r w:rsidR="00725B19" w:rsidRPr="006A7C7B">
        <w:rPr>
          <w:lang w:val="en-US"/>
        </w:rPr>
        <w:t>NO</w:t>
      </w:r>
    </w:p>
    <w:p w14:paraId="36D1A4B6" w14:textId="1215BBA8" w:rsidR="005C05FA" w:rsidRDefault="005C05FA" w:rsidP="00725B19">
      <w:pPr>
        <w:rPr>
          <w:rStyle w:val="clslabeldefault1"/>
          <w:bCs/>
          <w:sz w:val="18"/>
          <w:szCs w:val="24"/>
        </w:rPr>
      </w:pPr>
      <w:r>
        <w:rPr>
          <w:rStyle w:val="clslabeldefault1"/>
          <w:bCs/>
          <w:sz w:val="18"/>
          <w:szCs w:val="24"/>
        </w:rPr>
        <w:t xml:space="preserve">By entering YES to the question relative to send the documentation to the CB, it may not be possible to guarantee </w:t>
      </w:r>
      <w:r w:rsidR="0046611F">
        <w:rPr>
          <w:rStyle w:val="clslabeldefault1"/>
          <w:bCs/>
          <w:sz w:val="18"/>
          <w:szCs w:val="24"/>
        </w:rPr>
        <w:t>the maintenance of anonymity</w:t>
      </w:r>
      <w:r w:rsidR="006B277D">
        <w:rPr>
          <w:rStyle w:val="clslabeldefault1"/>
          <w:bCs/>
          <w:sz w:val="18"/>
          <w:szCs w:val="24"/>
        </w:rPr>
        <w:t>,</w:t>
      </w:r>
      <w:r w:rsidR="0046611F">
        <w:rPr>
          <w:rStyle w:val="clslabeldefault1"/>
          <w:bCs/>
          <w:sz w:val="18"/>
          <w:szCs w:val="24"/>
        </w:rPr>
        <w:t xml:space="preserve"> as the documents to be sent</w:t>
      </w:r>
      <w:r w:rsidR="006B277D">
        <w:rPr>
          <w:rStyle w:val="clslabeldefault1"/>
          <w:bCs/>
          <w:sz w:val="18"/>
          <w:szCs w:val="24"/>
        </w:rPr>
        <w:t xml:space="preserve"> </w:t>
      </w:r>
      <w:r w:rsidR="0046611F">
        <w:rPr>
          <w:rStyle w:val="clslabeldefault1"/>
          <w:bCs/>
          <w:sz w:val="18"/>
          <w:szCs w:val="24"/>
        </w:rPr>
        <w:t>may contain personal references that cannot be deleted.</w:t>
      </w:r>
    </w:p>
    <w:p w14:paraId="453E73E3" w14:textId="66CCD520" w:rsidR="00725B19" w:rsidRPr="00725B19" w:rsidRDefault="00725B19" w:rsidP="00725B19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07EC2" w14:paraId="30773097" w14:textId="77777777" w:rsidTr="00407EC2">
        <w:tc>
          <w:tcPr>
            <w:tcW w:w="4530" w:type="dxa"/>
          </w:tcPr>
          <w:p w14:paraId="07F0AB27" w14:textId="1D700A60" w:rsidR="00407EC2" w:rsidRDefault="00407EC2" w:rsidP="000317DD">
            <w:pPr>
              <w:tabs>
                <w:tab w:val="left" w:pos="0"/>
              </w:tabs>
              <w:ind w:hanging="108"/>
            </w:pPr>
            <w:r>
              <w:t>Dat</w:t>
            </w:r>
            <w:r w:rsidR="005C05FA">
              <w:t>e</w:t>
            </w:r>
            <w:r>
              <w:t>………………………………………………….</w:t>
            </w:r>
          </w:p>
        </w:tc>
        <w:tc>
          <w:tcPr>
            <w:tcW w:w="4530" w:type="dxa"/>
          </w:tcPr>
          <w:p w14:paraId="36E2A8EC" w14:textId="7C585A34" w:rsidR="00407EC2" w:rsidRDefault="005C05FA" w:rsidP="00407EC2">
            <w:r>
              <w:t>Signature</w:t>
            </w:r>
            <w:r w:rsidR="00407EC2">
              <w:t>………………………………………………….</w:t>
            </w:r>
          </w:p>
        </w:tc>
      </w:tr>
    </w:tbl>
    <w:p w14:paraId="678FD5F0" w14:textId="77777777" w:rsidR="00A763E5" w:rsidRDefault="00A763E5" w:rsidP="00A763E5"/>
    <w:sectPr w:rsidR="00A763E5" w:rsidSect="00971C15">
      <w:headerReference w:type="default" r:id="rId19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BEF4C" w14:textId="77777777" w:rsidR="00A005DF" w:rsidRDefault="00A005DF" w:rsidP="00794CB8">
      <w:pPr>
        <w:spacing w:after="0" w:line="240" w:lineRule="auto"/>
      </w:pPr>
      <w:r>
        <w:separator/>
      </w:r>
    </w:p>
  </w:endnote>
  <w:endnote w:type="continuationSeparator" w:id="0">
    <w:p w14:paraId="70E57191" w14:textId="77777777" w:rsidR="00A005DF" w:rsidRDefault="00A005DF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B956E" w14:textId="77777777" w:rsidR="00D96DB8" w:rsidRDefault="00D96DB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D96DB8" w:rsidRPr="00B2676E" w14:paraId="32A52F5E" w14:textId="77777777" w:rsidTr="009A598B">
      <w:trPr>
        <w:trHeight w:hRule="exact" w:val="283"/>
      </w:trPr>
      <w:tc>
        <w:tcPr>
          <w:tcW w:w="3022" w:type="dxa"/>
          <w:shd w:val="clear" w:color="auto" w:fill="auto"/>
        </w:tcPr>
        <w:p w14:paraId="19D1FE00" w14:textId="77777777" w:rsidR="00D96DB8" w:rsidRPr="00B2676E" w:rsidRDefault="00D96DB8" w:rsidP="00D96DB8">
          <w:pPr>
            <w:pStyle w:val="Pidipagina"/>
            <w:ind w:left="85" w:hanging="85"/>
            <w:rPr>
              <w:color w:val="808080"/>
            </w:rPr>
          </w:pPr>
          <w:r>
            <w:rPr>
              <w:noProof/>
              <w:sz w:val="2"/>
              <w:szCs w:val="2"/>
              <w:lang w:val="it-IT" w:eastAsia="it-IT"/>
            </w:rPr>
            <w:drawing>
              <wp:anchor distT="0" distB="0" distL="114300" distR="114300" simplePos="0" relativeHeight="251664896" behindDoc="0" locked="0" layoutInCell="1" allowOverlap="1" wp14:anchorId="17D93BA6" wp14:editId="03D21272">
                <wp:simplePos x="0" y="0"/>
                <wp:positionH relativeFrom="column">
                  <wp:posOffset>-900430</wp:posOffset>
                </wp:positionH>
                <wp:positionV relativeFrom="page">
                  <wp:posOffset>-14817</wp:posOffset>
                </wp:positionV>
                <wp:extent cx="6663600" cy="183600"/>
                <wp:effectExtent l="0" t="0" r="0" b="0"/>
                <wp:wrapNone/>
                <wp:docPr id="5" name="Immagine 5" descr="Accr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ccr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3600" cy="1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22" w:type="dxa"/>
          <w:shd w:val="clear" w:color="auto" w:fill="auto"/>
        </w:tcPr>
        <w:p w14:paraId="2809FB0D" w14:textId="77777777" w:rsidR="00D96DB8" w:rsidRPr="00B2676E" w:rsidRDefault="00D96DB8" w:rsidP="00D96DB8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21F0EC47" w14:textId="77777777" w:rsidR="00D96DB8" w:rsidRPr="00B2676E" w:rsidRDefault="00D96DB8" w:rsidP="00D96DB8">
          <w:pPr>
            <w:pStyle w:val="Pidipagina"/>
            <w:jc w:val="right"/>
            <w:rPr>
              <w:color w:val="808080"/>
            </w:rPr>
          </w:pPr>
        </w:p>
      </w:tc>
    </w:tr>
    <w:tr w:rsidR="00D96DB8" w:rsidRPr="00B2676E" w14:paraId="1C954868" w14:textId="77777777" w:rsidTr="009A598B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14:paraId="0616FF3F" w14:textId="77777777" w:rsidR="00D96DB8" w:rsidRPr="00B2676E" w:rsidRDefault="00D96DB8" w:rsidP="00D96DB8">
          <w:pPr>
            <w:pStyle w:val="Pidipagina"/>
          </w:pPr>
          <w:r>
            <w:t>COMPLAINTS</w:t>
          </w:r>
          <w:bookmarkStart w:id="6" w:name="_GoBack"/>
          <w:bookmarkEnd w:id="6"/>
          <w:r>
            <w:t xml:space="preserve"> AND COMMENTS</w:t>
          </w:r>
        </w:p>
      </w:tc>
      <w:tc>
        <w:tcPr>
          <w:tcW w:w="3022" w:type="dxa"/>
          <w:shd w:val="clear" w:color="auto" w:fill="auto"/>
          <w:vAlign w:val="bottom"/>
        </w:tcPr>
        <w:p w14:paraId="3B4ABC0D" w14:textId="77777777" w:rsidR="00D96DB8" w:rsidRPr="00B2676E" w:rsidRDefault="00D96DB8" w:rsidP="00D96DB8">
          <w:pPr>
            <w:pStyle w:val="Pidipagina"/>
            <w:jc w:val="center"/>
            <w:rPr>
              <w:lang w:val="it-IT"/>
            </w:rPr>
          </w:pPr>
          <w:r>
            <w:rPr>
              <w:lang w:val="it-IT"/>
            </w:rPr>
            <w:t>MD</w:t>
          </w:r>
          <w:r w:rsidRPr="00B2676E">
            <w:rPr>
              <w:lang w:val="it-IT"/>
            </w:rPr>
            <w:t>-</w:t>
          </w:r>
          <w:r>
            <w:rPr>
              <w:lang w:val="it-IT"/>
            </w:rPr>
            <w:t xml:space="preserve">10 </w:t>
          </w:r>
          <w:r w:rsidRPr="00B2676E">
            <w:rPr>
              <w:lang w:val="it-IT"/>
            </w:rPr>
            <w:t xml:space="preserve">rev. </w:t>
          </w:r>
          <w:r>
            <w:rPr>
              <w:lang w:val="it-IT"/>
            </w:rPr>
            <w:t>01</w:t>
          </w:r>
        </w:p>
      </w:tc>
      <w:tc>
        <w:tcPr>
          <w:tcW w:w="3022" w:type="dxa"/>
          <w:shd w:val="clear" w:color="auto" w:fill="auto"/>
          <w:vAlign w:val="bottom"/>
        </w:tcPr>
        <w:p w14:paraId="3D1CFFFC" w14:textId="77777777" w:rsidR="00D96DB8" w:rsidRPr="00B2676E" w:rsidRDefault="00D96DB8" w:rsidP="00D96DB8">
          <w:pPr>
            <w:pStyle w:val="Pidipagina"/>
            <w:jc w:val="right"/>
            <w:rPr>
              <w:lang w:val="it-IT"/>
            </w:rPr>
          </w:pPr>
          <w:r w:rsidRPr="00B2676E">
            <w:rPr>
              <w:lang w:val="it-IT"/>
            </w:rPr>
            <w:t>pag</w:t>
          </w:r>
          <w:r>
            <w:rPr>
              <w:lang w:val="it-IT"/>
            </w:rPr>
            <w:t>e</w:t>
          </w:r>
          <w:r w:rsidRPr="00B2676E">
            <w:rPr>
              <w:lang w:val="it-IT"/>
            </w:rPr>
            <w:t xml:space="preserve"> 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PAGE   \* MERGEFORMAT </w:instrText>
          </w:r>
          <w:r w:rsidRPr="00B2676E">
            <w:fldChar w:fldCharType="separate"/>
          </w:r>
          <w:r>
            <w:rPr>
              <w:noProof/>
              <w:lang w:val="it-IT"/>
            </w:rPr>
            <w:t>1</w:t>
          </w:r>
          <w:r w:rsidRPr="00B2676E">
            <w:fldChar w:fldCharType="end"/>
          </w:r>
          <w:r w:rsidRPr="00B2676E">
            <w:rPr>
              <w:lang w:val="it-IT"/>
            </w:rPr>
            <w:t>/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NUMPAGES   \* MERGEFORMAT </w:instrText>
          </w:r>
          <w:r w:rsidRPr="00B2676E">
            <w:fldChar w:fldCharType="separate"/>
          </w:r>
          <w:r>
            <w:rPr>
              <w:noProof/>
              <w:lang w:val="it-IT"/>
            </w:rPr>
            <w:t>4</w:t>
          </w:r>
          <w:r w:rsidRPr="00B2676E">
            <w:rPr>
              <w:noProof/>
            </w:rPr>
            <w:fldChar w:fldCharType="end"/>
          </w:r>
        </w:p>
      </w:tc>
    </w:tr>
    <w:tr w:rsidR="00D96DB8" w:rsidRPr="00B2676E" w14:paraId="4E2FB901" w14:textId="77777777" w:rsidTr="009A598B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14:paraId="260779CD" w14:textId="77777777" w:rsidR="00D96DB8" w:rsidRPr="00B2676E" w:rsidRDefault="00D96DB8" w:rsidP="00D96DB8">
          <w:pPr>
            <w:pStyle w:val="Pidipagina"/>
            <w:rPr>
              <w:lang w:val="it-IT"/>
            </w:rPr>
          </w:pPr>
          <w:r w:rsidRPr="00B2676E">
            <w:rPr>
              <w:lang w:val="it-IT"/>
            </w:rPr>
            <w:t>Dat</w:t>
          </w:r>
          <w:r>
            <w:rPr>
              <w:lang w:val="it-IT"/>
            </w:rPr>
            <w:t>e</w:t>
          </w:r>
          <w:r w:rsidRPr="00B2676E">
            <w:rPr>
              <w:lang w:val="it-IT"/>
            </w:rPr>
            <w:t xml:space="preserve">: </w:t>
          </w:r>
          <w:r>
            <w:rPr>
              <w:lang w:val="it-IT"/>
            </w:rPr>
            <w:t>31-07-2018</w:t>
          </w:r>
        </w:p>
      </w:tc>
      <w:tc>
        <w:tcPr>
          <w:tcW w:w="3022" w:type="dxa"/>
          <w:shd w:val="clear" w:color="auto" w:fill="auto"/>
          <w:vAlign w:val="bottom"/>
        </w:tcPr>
        <w:p w14:paraId="07D873E9" w14:textId="77777777" w:rsidR="00D96DB8" w:rsidRPr="00B2676E" w:rsidRDefault="00D96DB8" w:rsidP="00D96DB8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14:paraId="15E35B3C" w14:textId="77777777" w:rsidR="00D96DB8" w:rsidRPr="00B2676E" w:rsidRDefault="00D96DB8" w:rsidP="00D96DB8">
          <w:pPr>
            <w:pStyle w:val="Pidipagina"/>
            <w:rPr>
              <w:lang w:val="it-IT"/>
            </w:rPr>
          </w:pPr>
        </w:p>
      </w:tc>
    </w:tr>
  </w:tbl>
  <w:p w14:paraId="752815B5" w14:textId="39E0FAF3" w:rsidR="008D20F5" w:rsidRPr="003104F6" w:rsidRDefault="008D20F5">
    <w:pPr>
      <w:pStyle w:val="Pidipagina"/>
      <w:rPr>
        <w:sz w:val="2"/>
        <w:szCs w:val="2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B2676E" w14:paraId="69065633" w14:textId="77777777" w:rsidTr="00F369FD">
      <w:trPr>
        <w:trHeight w:hRule="exact" w:val="283"/>
      </w:trPr>
      <w:tc>
        <w:tcPr>
          <w:tcW w:w="185" w:type="dxa"/>
          <w:shd w:val="clear" w:color="auto" w:fill="auto"/>
        </w:tcPr>
        <w:p w14:paraId="7E44FC2F" w14:textId="77777777" w:rsidR="008D20F5" w:rsidRPr="00B2676E" w:rsidRDefault="00D76DFE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787FDEF5" wp14:editId="5C99436E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3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14:paraId="378BA271" w14:textId="77777777" w:rsidR="008D20F5" w:rsidRPr="00B2676E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02E39D33" w14:textId="77777777" w:rsidR="008D20F5" w:rsidRPr="00B2676E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71126053" w14:textId="77777777" w:rsidR="008D20F5" w:rsidRPr="00B2676E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B2676E" w14:paraId="761BD63B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3325D1A6" w14:textId="77777777"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4CE88F17" w14:textId="77777777" w:rsidR="008D20F5" w:rsidRPr="00B2676E" w:rsidRDefault="008D20F5" w:rsidP="004F0B55">
          <w:pPr>
            <w:pStyle w:val="Pidipagina"/>
          </w:pPr>
          <w:r w:rsidRPr="00B2676E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14:paraId="10C651A1" w14:textId="77777777" w:rsidR="008D20F5" w:rsidRPr="00B2676E" w:rsidRDefault="008D20F5" w:rsidP="00B45343">
          <w:pPr>
            <w:pStyle w:val="Pidipagina"/>
            <w:jc w:val="center"/>
          </w:pPr>
          <w:r w:rsidRPr="00B2676E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14:paraId="23365306" w14:textId="77777777" w:rsidR="008D20F5" w:rsidRPr="00B2676E" w:rsidRDefault="008D20F5" w:rsidP="004F0B55">
          <w:pPr>
            <w:pStyle w:val="Pidipagina"/>
            <w:jc w:val="right"/>
          </w:pPr>
          <w:r w:rsidRPr="00B2676E">
            <w:t xml:space="preserve">pag. </w:t>
          </w:r>
          <w:r w:rsidRPr="00B2676E">
            <w:fldChar w:fldCharType="begin"/>
          </w:r>
          <w:r w:rsidRPr="00B2676E">
            <w:instrText xml:space="preserve"> PAGE   \* MERGEFORMAT </w:instrText>
          </w:r>
          <w:r w:rsidRPr="00B2676E">
            <w:fldChar w:fldCharType="separate"/>
          </w:r>
          <w:r w:rsidRPr="00B2676E">
            <w:rPr>
              <w:noProof/>
            </w:rPr>
            <w:t>1</w:t>
          </w:r>
          <w:r w:rsidRPr="00B2676E">
            <w:fldChar w:fldCharType="end"/>
          </w:r>
          <w:r w:rsidRPr="00B2676E">
            <w:t>/</w:t>
          </w:r>
          <w:r w:rsidR="00A35630">
            <w:rPr>
              <w:noProof/>
            </w:rPr>
            <w:fldChar w:fldCharType="begin"/>
          </w:r>
          <w:r w:rsidR="00A35630">
            <w:rPr>
              <w:noProof/>
            </w:rPr>
            <w:instrText xml:space="preserve"> NUMPAGES   \* MERGEFORMAT </w:instrText>
          </w:r>
          <w:r w:rsidR="00A35630">
            <w:rPr>
              <w:noProof/>
            </w:rPr>
            <w:fldChar w:fldCharType="separate"/>
          </w:r>
          <w:r w:rsidR="00E6040C">
            <w:rPr>
              <w:noProof/>
            </w:rPr>
            <w:t>4</w:t>
          </w:r>
          <w:r w:rsidR="00A35630">
            <w:rPr>
              <w:noProof/>
            </w:rPr>
            <w:fldChar w:fldCharType="end"/>
          </w:r>
        </w:p>
      </w:tc>
    </w:tr>
    <w:tr w:rsidR="008D20F5" w:rsidRPr="00B2676E" w14:paraId="2A5C95FF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24F69976" w14:textId="77777777"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2369F971" w14:textId="77777777" w:rsidR="008D20F5" w:rsidRPr="00B2676E" w:rsidRDefault="008D20F5" w:rsidP="004F0B55">
          <w:pPr>
            <w:pStyle w:val="Pidipagina"/>
          </w:pPr>
          <w:r w:rsidRPr="00B2676E">
            <w:rPr>
              <w:szCs w:val="14"/>
            </w:rPr>
            <w:t xml:space="preserve">Data: </w:t>
          </w:r>
          <w:r w:rsidRPr="00B2676E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14:paraId="33933905" w14:textId="77777777" w:rsidR="008D20F5" w:rsidRPr="00B2676E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14:paraId="31FF4DE8" w14:textId="77777777" w:rsidR="008D20F5" w:rsidRPr="00B2676E" w:rsidRDefault="008D20F5" w:rsidP="004F0B55">
          <w:pPr>
            <w:pStyle w:val="Pidipagina"/>
            <w:jc w:val="right"/>
          </w:pPr>
        </w:p>
      </w:tc>
    </w:tr>
  </w:tbl>
  <w:p w14:paraId="3CF333E0" w14:textId="77777777" w:rsidR="008D20F5" w:rsidRPr="00FD309E" w:rsidRDefault="00D76DFE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7EBCC6DF" wp14:editId="2B265924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793684EE" wp14:editId="3B9689E9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1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B2D1D" w14:textId="77777777" w:rsidR="00A005DF" w:rsidRDefault="00A005DF" w:rsidP="00794CB8">
      <w:pPr>
        <w:spacing w:after="0" w:line="240" w:lineRule="auto"/>
      </w:pPr>
      <w:r>
        <w:separator/>
      </w:r>
    </w:p>
  </w:footnote>
  <w:footnote w:type="continuationSeparator" w:id="0">
    <w:p w14:paraId="7FE61991" w14:textId="77777777" w:rsidR="00A005DF" w:rsidRDefault="00A005DF" w:rsidP="00794CB8">
      <w:pPr>
        <w:spacing w:after="0" w:line="240" w:lineRule="auto"/>
      </w:pPr>
      <w:r>
        <w:continuationSeparator/>
      </w:r>
    </w:p>
  </w:footnote>
  <w:footnote w:id="1">
    <w:p w14:paraId="19357568" w14:textId="43D448EE" w:rsidR="00B2676E" w:rsidRPr="00725B19" w:rsidRDefault="00B2676E" w:rsidP="001E1FA7">
      <w:pPr>
        <w:rPr>
          <w:sz w:val="14"/>
          <w:szCs w:val="16"/>
        </w:rPr>
      </w:pPr>
      <w:r w:rsidRPr="00B06299">
        <w:rPr>
          <w:rStyle w:val="Rimandonotaapidipagina"/>
          <w:szCs w:val="16"/>
        </w:rPr>
        <w:footnoteRef/>
      </w:r>
      <w:r w:rsidR="00C77130">
        <w:rPr>
          <w:sz w:val="16"/>
          <w:szCs w:val="16"/>
          <w:vertAlign w:val="superscript"/>
        </w:rPr>
        <w:t xml:space="preserve"> </w:t>
      </w:r>
      <w:r w:rsidR="00B5242A">
        <w:rPr>
          <w:sz w:val="16"/>
          <w:szCs w:val="16"/>
          <w:vertAlign w:val="superscript"/>
        </w:rPr>
        <w:t>By this acronym are ment the Certification, Inspection and Verification Bodies,</w:t>
      </w:r>
      <w:r w:rsidR="006108D6">
        <w:rPr>
          <w:sz w:val="16"/>
          <w:szCs w:val="16"/>
          <w:vertAlign w:val="superscript"/>
        </w:rPr>
        <w:t xml:space="preserve"> </w:t>
      </w:r>
      <w:r w:rsidR="00B5242A">
        <w:rPr>
          <w:sz w:val="16"/>
          <w:szCs w:val="16"/>
          <w:vertAlign w:val="superscript"/>
        </w:rPr>
        <w:t>the Testing, Medical and Calibration Laboratories, the Organizers of inter-laboratory evaluation test schemes and the Manufacturers of Referenc Materials</w:t>
      </w:r>
      <w:r w:rsidRPr="00725B19">
        <w:rPr>
          <w:sz w:val="16"/>
          <w:szCs w:val="16"/>
          <w:vertAlign w:val="superscrip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F1F08" w14:textId="77777777" w:rsidR="00D96DB8" w:rsidRDefault="00D96D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38C27" w14:textId="77777777" w:rsidR="008D20F5" w:rsidRDefault="00D76DFE">
    <w:pPr>
      <w:pStyle w:val="Intestazione"/>
    </w:pPr>
    <w:r w:rsidRPr="0037292D">
      <w:rPr>
        <w:noProof/>
        <w:lang w:eastAsia="it-IT"/>
      </w:rPr>
      <w:drawing>
        <wp:inline distT="0" distB="0" distL="0" distR="0" wp14:anchorId="0A8AB809" wp14:editId="06C2E20D">
          <wp:extent cx="1388745" cy="551815"/>
          <wp:effectExtent l="0" t="0" r="1905" b="635"/>
          <wp:docPr id="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RPr="00B2676E" w14:paraId="5F075A26" w14:textId="77777777" w:rsidTr="00B2676E">
      <w:trPr>
        <w:trHeight w:val="987"/>
      </w:trPr>
      <w:tc>
        <w:tcPr>
          <w:tcW w:w="2419" w:type="dxa"/>
          <w:shd w:val="clear" w:color="auto" w:fill="auto"/>
        </w:tcPr>
        <w:p w14:paraId="28C911D3" w14:textId="77777777" w:rsidR="008D20F5" w:rsidRPr="00B2676E" w:rsidRDefault="00D76DFE">
          <w:pPr>
            <w:pStyle w:val="Intestazione"/>
          </w:pPr>
          <w:r w:rsidRPr="0037292D">
            <w:rPr>
              <w:noProof/>
              <w:lang w:eastAsia="it-IT"/>
            </w:rPr>
            <w:drawing>
              <wp:inline distT="0" distB="0" distL="0" distR="0" wp14:anchorId="4162A41B" wp14:editId="003E7E4C">
                <wp:extent cx="1527175" cy="612775"/>
                <wp:effectExtent l="0" t="0" r="0" b="0"/>
                <wp:docPr id="7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1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14:paraId="44BD8EA3" w14:textId="77777777" w:rsidR="008D20F5" w:rsidRPr="00B2676E" w:rsidRDefault="008D20F5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14:paraId="3715EBE4" w14:textId="77777777" w:rsidR="008D20F5" w:rsidRPr="00B2676E" w:rsidRDefault="008D20F5">
          <w:pPr>
            <w:pStyle w:val="Intestazione"/>
          </w:pPr>
        </w:p>
      </w:tc>
    </w:tr>
  </w:tbl>
  <w:p w14:paraId="381A5938" w14:textId="77777777" w:rsidR="008D20F5" w:rsidRPr="001F0CE6" w:rsidRDefault="008D20F5">
    <w:pPr>
      <w:pStyle w:val="Intestazione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0B42A" w14:textId="77777777" w:rsidR="008D20F5" w:rsidRDefault="008D20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25543E2"/>
    <w:multiLevelType w:val="hybridMultilevel"/>
    <w:tmpl w:val="0FC429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F0AD6"/>
    <w:multiLevelType w:val="hybridMultilevel"/>
    <w:tmpl w:val="B6DED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534A78D8"/>
    <w:multiLevelType w:val="hybridMultilevel"/>
    <w:tmpl w:val="4030DD9C"/>
    <w:lvl w:ilvl="0" w:tplc="5E0433C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62065D9F"/>
    <w:multiLevelType w:val="hybridMultilevel"/>
    <w:tmpl w:val="3C76F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8"/>
  </w:num>
  <w:num w:numId="4">
    <w:abstractNumId w:val="25"/>
  </w:num>
  <w:num w:numId="5">
    <w:abstractNumId w:val="0"/>
  </w:num>
  <w:num w:numId="6">
    <w:abstractNumId w:val="6"/>
  </w:num>
  <w:num w:numId="7">
    <w:abstractNumId w:val="27"/>
  </w:num>
  <w:num w:numId="8">
    <w:abstractNumId w:val="19"/>
  </w:num>
  <w:num w:numId="9">
    <w:abstractNumId w:val="29"/>
  </w:num>
  <w:num w:numId="10">
    <w:abstractNumId w:val="21"/>
  </w:num>
  <w:num w:numId="11">
    <w:abstractNumId w:val="2"/>
  </w:num>
  <w:num w:numId="12">
    <w:abstractNumId w:val="16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2"/>
  </w:num>
  <w:num w:numId="17">
    <w:abstractNumId w:val="24"/>
  </w:num>
  <w:num w:numId="18">
    <w:abstractNumId w:val="15"/>
  </w:num>
  <w:num w:numId="19">
    <w:abstractNumId w:val="18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30"/>
  </w:num>
  <w:num w:numId="29">
    <w:abstractNumId w:val="12"/>
  </w:num>
  <w:num w:numId="30">
    <w:abstractNumId w:val="26"/>
  </w:num>
  <w:num w:numId="31">
    <w:abstractNumId w:val="20"/>
  </w:num>
  <w:num w:numId="32">
    <w:abstractNumId w:val="13"/>
  </w:num>
  <w:num w:numId="33">
    <w:abstractNumId w:val="23"/>
  </w:num>
  <w:num w:numId="3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6E"/>
    <w:rsid w:val="00000DF2"/>
    <w:rsid w:val="0000213A"/>
    <w:rsid w:val="00007F5A"/>
    <w:rsid w:val="00012F8E"/>
    <w:rsid w:val="000159DD"/>
    <w:rsid w:val="00016D96"/>
    <w:rsid w:val="000317DD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296C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E1FA7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5BA6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D4424"/>
    <w:rsid w:val="003E036A"/>
    <w:rsid w:val="003E379D"/>
    <w:rsid w:val="003F0132"/>
    <w:rsid w:val="003F4E0B"/>
    <w:rsid w:val="003F5CB7"/>
    <w:rsid w:val="00407EC2"/>
    <w:rsid w:val="0041789F"/>
    <w:rsid w:val="004215C8"/>
    <w:rsid w:val="004345EB"/>
    <w:rsid w:val="004349F7"/>
    <w:rsid w:val="004417A5"/>
    <w:rsid w:val="004417EE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6611F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386E"/>
    <w:rsid w:val="004F740E"/>
    <w:rsid w:val="00510118"/>
    <w:rsid w:val="00524320"/>
    <w:rsid w:val="005246BF"/>
    <w:rsid w:val="00533D74"/>
    <w:rsid w:val="00562150"/>
    <w:rsid w:val="00564D95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05FA"/>
    <w:rsid w:val="005C2D1F"/>
    <w:rsid w:val="005C5B8B"/>
    <w:rsid w:val="005E2B7B"/>
    <w:rsid w:val="005E3D6F"/>
    <w:rsid w:val="005E7258"/>
    <w:rsid w:val="005F0921"/>
    <w:rsid w:val="005F3080"/>
    <w:rsid w:val="006108D6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97FA5"/>
    <w:rsid w:val="006A19A0"/>
    <w:rsid w:val="006A3487"/>
    <w:rsid w:val="006A51E7"/>
    <w:rsid w:val="006A7C7B"/>
    <w:rsid w:val="006B277D"/>
    <w:rsid w:val="006B7B72"/>
    <w:rsid w:val="006C10B2"/>
    <w:rsid w:val="006C39F1"/>
    <w:rsid w:val="006D2B3F"/>
    <w:rsid w:val="006D6DBA"/>
    <w:rsid w:val="006D75C3"/>
    <w:rsid w:val="006E2269"/>
    <w:rsid w:val="006E41A6"/>
    <w:rsid w:val="006E5033"/>
    <w:rsid w:val="006F6CC6"/>
    <w:rsid w:val="007046A0"/>
    <w:rsid w:val="007067BD"/>
    <w:rsid w:val="00711A32"/>
    <w:rsid w:val="00716814"/>
    <w:rsid w:val="0072465B"/>
    <w:rsid w:val="00725B19"/>
    <w:rsid w:val="00743006"/>
    <w:rsid w:val="00753657"/>
    <w:rsid w:val="00757791"/>
    <w:rsid w:val="00767EEA"/>
    <w:rsid w:val="00770704"/>
    <w:rsid w:val="0077190A"/>
    <w:rsid w:val="0077292F"/>
    <w:rsid w:val="00772954"/>
    <w:rsid w:val="007742A1"/>
    <w:rsid w:val="0077441C"/>
    <w:rsid w:val="00785EC5"/>
    <w:rsid w:val="00792B11"/>
    <w:rsid w:val="00794CB8"/>
    <w:rsid w:val="0079685D"/>
    <w:rsid w:val="00796DC9"/>
    <w:rsid w:val="007A2246"/>
    <w:rsid w:val="007A429D"/>
    <w:rsid w:val="007A484E"/>
    <w:rsid w:val="007B105C"/>
    <w:rsid w:val="007C037C"/>
    <w:rsid w:val="007C56C5"/>
    <w:rsid w:val="007D0A76"/>
    <w:rsid w:val="007E2DD5"/>
    <w:rsid w:val="007F63FA"/>
    <w:rsid w:val="007F6D70"/>
    <w:rsid w:val="00801E72"/>
    <w:rsid w:val="00805183"/>
    <w:rsid w:val="00820D79"/>
    <w:rsid w:val="00823487"/>
    <w:rsid w:val="008260BD"/>
    <w:rsid w:val="00830B00"/>
    <w:rsid w:val="00833581"/>
    <w:rsid w:val="008411CE"/>
    <w:rsid w:val="00855DBB"/>
    <w:rsid w:val="0086528B"/>
    <w:rsid w:val="00874B3A"/>
    <w:rsid w:val="0087711C"/>
    <w:rsid w:val="00881120"/>
    <w:rsid w:val="00882188"/>
    <w:rsid w:val="008866DE"/>
    <w:rsid w:val="0089011E"/>
    <w:rsid w:val="0089082A"/>
    <w:rsid w:val="00895BD5"/>
    <w:rsid w:val="008A2821"/>
    <w:rsid w:val="008A2DAB"/>
    <w:rsid w:val="008B1766"/>
    <w:rsid w:val="008B231B"/>
    <w:rsid w:val="008B5001"/>
    <w:rsid w:val="008B704A"/>
    <w:rsid w:val="008C0D42"/>
    <w:rsid w:val="008C1E8D"/>
    <w:rsid w:val="008C39B1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87C0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D6E89"/>
    <w:rsid w:val="009E68DB"/>
    <w:rsid w:val="00A005DF"/>
    <w:rsid w:val="00A04363"/>
    <w:rsid w:val="00A07A57"/>
    <w:rsid w:val="00A12841"/>
    <w:rsid w:val="00A23D18"/>
    <w:rsid w:val="00A35630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975D2"/>
    <w:rsid w:val="00AA012D"/>
    <w:rsid w:val="00AA02B8"/>
    <w:rsid w:val="00AA2ABA"/>
    <w:rsid w:val="00AA6561"/>
    <w:rsid w:val="00AA6C1D"/>
    <w:rsid w:val="00AB03D1"/>
    <w:rsid w:val="00AB2E48"/>
    <w:rsid w:val="00AB617F"/>
    <w:rsid w:val="00AD2C81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299"/>
    <w:rsid w:val="00B06C4F"/>
    <w:rsid w:val="00B10563"/>
    <w:rsid w:val="00B135A1"/>
    <w:rsid w:val="00B143DF"/>
    <w:rsid w:val="00B17E1C"/>
    <w:rsid w:val="00B215D2"/>
    <w:rsid w:val="00B24E3B"/>
    <w:rsid w:val="00B2676E"/>
    <w:rsid w:val="00B33FED"/>
    <w:rsid w:val="00B4070A"/>
    <w:rsid w:val="00B41918"/>
    <w:rsid w:val="00B45163"/>
    <w:rsid w:val="00B45343"/>
    <w:rsid w:val="00B46F44"/>
    <w:rsid w:val="00B5242A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3E38"/>
    <w:rsid w:val="00BB782D"/>
    <w:rsid w:val="00BC1C4B"/>
    <w:rsid w:val="00BD488B"/>
    <w:rsid w:val="00BD5E4D"/>
    <w:rsid w:val="00BE40A9"/>
    <w:rsid w:val="00BF186F"/>
    <w:rsid w:val="00BF6429"/>
    <w:rsid w:val="00C0023E"/>
    <w:rsid w:val="00C1512B"/>
    <w:rsid w:val="00C16633"/>
    <w:rsid w:val="00C22E3A"/>
    <w:rsid w:val="00C31A0D"/>
    <w:rsid w:val="00C37462"/>
    <w:rsid w:val="00C4721F"/>
    <w:rsid w:val="00C54FDA"/>
    <w:rsid w:val="00C612D2"/>
    <w:rsid w:val="00C67B4A"/>
    <w:rsid w:val="00C77130"/>
    <w:rsid w:val="00C84DC7"/>
    <w:rsid w:val="00C9223F"/>
    <w:rsid w:val="00C96B0A"/>
    <w:rsid w:val="00CA7A34"/>
    <w:rsid w:val="00CA7BD3"/>
    <w:rsid w:val="00CB56D1"/>
    <w:rsid w:val="00CB5729"/>
    <w:rsid w:val="00CB6E07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76DFE"/>
    <w:rsid w:val="00D82122"/>
    <w:rsid w:val="00D96DB8"/>
    <w:rsid w:val="00DA4341"/>
    <w:rsid w:val="00DA55E7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040C"/>
    <w:rsid w:val="00E61233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16733"/>
    <w:rsid w:val="00F16841"/>
    <w:rsid w:val="00F211C4"/>
    <w:rsid w:val="00F23EBA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2728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F1D4AE"/>
  <w15:docId w15:val="{67735236-92D5-487D-8C1B-7CC9CF85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slabeldefault1">
    <w:name w:val="clslabeldefault1"/>
    <w:rsid w:val="007A484E"/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612D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612D2"/>
    <w:rPr>
      <w:rFonts w:ascii="Lucida Grande" w:hAnsi="Lucida Grande" w:cs="Lucida Grande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ano@accredia.it" TargetMode="External"/><Relationship Id="rId13" Type="http://schemas.openxmlformats.org/officeDocument/2006/relationships/footer" Target="footer1.xml"/><Relationship Id="rId18" Type="http://schemas.openxmlformats.org/officeDocument/2006/relationships/hyperlink" Target="mailto:privacy@accredia.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dpo@accredia.it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greteriadt@accredia.it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mailto:info@accredia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66EDA-2AD2-8142-B99E-53698503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R:\Inter_Gestione_Documentale\TEMPLATE CORPORATE\01_DOCUMENTI\Domanda accreditamento\TEMPLATE_DomandaAccredit_DC_ita_2018-03-01.dotx</Template>
  <TotalTime>45</TotalTime>
  <Pages>4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Microsoft Office User</cp:lastModifiedBy>
  <cp:revision>10</cp:revision>
  <cp:lastPrinted>2020-05-29T10:56:00Z</cp:lastPrinted>
  <dcterms:created xsi:type="dcterms:W3CDTF">2020-05-28T14:06:00Z</dcterms:created>
  <dcterms:modified xsi:type="dcterms:W3CDTF">2020-11-17T17:08:00Z</dcterms:modified>
</cp:coreProperties>
</file>