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24E55" w:rsidRPr="003546F2" w14:paraId="36A438B8" w14:textId="77777777" w:rsidTr="002D5195">
        <w:trPr>
          <w:trHeight w:val="737"/>
          <w:jc w:val="center"/>
        </w:trPr>
        <w:tc>
          <w:tcPr>
            <w:tcW w:w="9071" w:type="dxa"/>
            <w:gridSpan w:val="3"/>
            <w:tcBorders>
              <w:top w:val="nil"/>
            </w:tcBorders>
            <w:shd w:val="clear" w:color="auto" w:fill="auto"/>
          </w:tcPr>
          <w:p w14:paraId="782ECE10" w14:textId="0B8233DF" w:rsidR="00824E55" w:rsidRPr="003546F2" w:rsidRDefault="00824E55" w:rsidP="002D5195">
            <w:pPr>
              <w:rPr>
                <w:lang w:eastAsia="it-IT"/>
              </w:rPr>
            </w:pPr>
            <w:bookmarkStart w:id="0" w:name="_Hlk29802762"/>
          </w:p>
        </w:tc>
      </w:tr>
      <w:tr w:rsidR="00824E55" w:rsidRPr="004A6D09" w14:paraId="12B635EF" w14:textId="77777777" w:rsidTr="002D5195">
        <w:trPr>
          <w:trHeight w:val="907"/>
          <w:jc w:val="center"/>
        </w:trPr>
        <w:tc>
          <w:tcPr>
            <w:tcW w:w="2268" w:type="dxa"/>
            <w:vMerge w:val="restart"/>
            <w:tcBorders>
              <w:top w:val="single" w:sz="4" w:space="0" w:color="auto"/>
            </w:tcBorders>
            <w:shd w:val="clear" w:color="auto" w:fill="auto"/>
          </w:tcPr>
          <w:p w14:paraId="5520BCE4" w14:textId="77777777" w:rsidR="00824E55" w:rsidRPr="004A6D09" w:rsidRDefault="00824E55" w:rsidP="002D5195">
            <w:pPr>
              <w:rPr>
                <w:b/>
                <w:sz w:val="20"/>
                <w:szCs w:val="20"/>
              </w:rPr>
            </w:pPr>
            <w:r w:rsidRPr="004A6D09">
              <w:rPr>
                <w:b/>
                <w:sz w:val="20"/>
                <w:szCs w:val="20"/>
              </w:rPr>
              <w:t>Titolo/</w:t>
            </w:r>
            <w:r w:rsidRPr="004A6D09">
              <w:rPr>
                <w:b/>
                <w:i/>
                <w:sz w:val="20"/>
                <w:szCs w:val="20"/>
              </w:rPr>
              <w:t>Title</w:t>
            </w:r>
          </w:p>
        </w:tc>
        <w:tc>
          <w:tcPr>
            <w:tcW w:w="170" w:type="dxa"/>
            <w:vMerge w:val="restart"/>
            <w:tcBorders>
              <w:top w:val="nil"/>
            </w:tcBorders>
            <w:shd w:val="clear" w:color="auto" w:fill="auto"/>
          </w:tcPr>
          <w:p w14:paraId="63FB4CB2" w14:textId="77777777" w:rsidR="00824E55" w:rsidRPr="004A6D09" w:rsidRDefault="00824E55" w:rsidP="002D5195">
            <w:pPr>
              <w:rPr>
                <w:b/>
                <w:sz w:val="20"/>
                <w:szCs w:val="20"/>
              </w:rPr>
            </w:pPr>
          </w:p>
        </w:tc>
        <w:tc>
          <w:tcPr>
            <w:tcW w:w="6633" w:type="dxa"/>
            <w:tcBorders>
              <w:top w:val="single" w:sz="4" w:space="0" w:color="000000"/>
              <w:bottom w:val="single" w:sz="4" w:space="0" w:color="3B3D3C"/>
            </w:tcBorders>
            <w:shd w:val="clear" w:color="auto" w:fill="auto"/>
          </w:tcPr>
          <w:p w14:paraId="3ABA28A6" w14:textId="234B5FD2" w:rsidR="00824E55" w:rsidRPr="004A6D09" w:rsidRDefault="00824E55" w:rsidP="002D5195">
            <w:pPr>
              <w:spacing w:after="0"/>
              <w:rPr>
                <w:b/>
                <w:sz w:val="20"/>
                <w:szCs w:val="20"/>
              </w:rPr>
            </w:pPr>
            <w:r w:rsidRPr="004A6D09">
              <w:rPr>
                <w:b/>
                <w:sz w:val="20"/>
                <w:szCs w:val="20"/>
              </w:rPr>
              <w:t>Domanda di accettazione per un nuovo Schema di Valutazione della Conformità</w:t>
            </w:r>
            <w:r w:rsidR="003D6BF9" w:rsidRPr="004A6D09">
              <w:rPr>
                <w:b/>
                <w:sz w:val="20"/>
                <w:szCs w:val="20"/>
              </w:rPr>
              <w:t>,</w:t>
            </w:r>
            <w:r w:rsidRPr="004A6D09">
              <w:rPr>
                <w:b/>
                <w:sz w:val="20"/>
                <w:szCs w:val="20"/>
              </w:rPr>
              <w:t xml:space="preserve"> </w:t>
            </w:r>
            <w:r w:rsidR="003D6BF9" w:rsidRPr="004A6D09">
              <w:rPr>
                <w:b/>
                <w:sz w:val="20"/>
                <w:szCs w:val="20"/>
              </w:rPr>
              <w:t xml:space="preserve">diverso dalla certificazione delle Persone (ISO/IEC 17024), </w:t>
            </w:r>
            <w:r w:rsidRPr="004A6D09">
              <w:rPr>
                <w:b/>
                <w:sz w:val="20"/>
                <w:szCs w:val="20"/>
              </w:rPr>
              <w:t>da sottoporre ad accreditamento</w:t>
            </w:r>
            <w:r w:rsidR="003D6BF9" w:rsidRPr="004A6D09">
              <w:rPr>
                <w:b/>
                <w:sz w:val="20"/>
                <w:szCs w:val="20"/>
              </w:rPr>
              <w:t xml:space="preserve">. </w:t>
            </w:r>
          </w:p>
        </w:tc>
      </w:tr>
      <w:tr w:rsidR="00824E55" w:rsidRPr="004A6D09" w14:paraId="5279D093" w14:textId="77777777" w:rsidTr="002D5195">
        <w:trPr>
          <w:trHeight w:val="907"/>
          <w:jc w:val="center"/>
        </w:trPr>
        <w:tc>
          <w:tcPr>
            <w:tcW w:w="2268" w:type="dxa"/>
            <w:vMerge/>
            <w:tcBorders>
              <w:top w:val="single" w:sz="4" w:space="0" w:color="7F7F7F"/>
            </w:tcBorders>
            <w:shd w:val="clear" w:color="auto" w:fill="auto"/>
          </w:tcPr>
          <w:p w14:paraId="733FCC31" w14:textId="77777777" w:rsidR="00824E55" w:rsidRPr="004A6D09" w:rsidRDefault="00824E55" w:rsidP="002D5195">
            <w:pPr>
              <w:rPr>
                <w:b/>
                <w:sz w:val="20"/>
                <w:szCs w:val="20"/>
              </w:rPr>
            </w:pPr>
          </w:p>
        </w:tc>
        <w:tc>
          <w:tcPr>
            <w:tcW w:w="170" w:type="dxa"/>
            <w:vMerge/>
            <w:tcBorders>
              <w:top w:val="single" w:sz="4" w:space="0" w:color="7F7F7F"/>
            </w:tcBorders>
            <w:shd w:val="clear" w:color="auto" w:fill="auto"/>
          </w:tcPr>
          <w:p w14:paraId="718960BE" w14:textId="77777777" w:rsidR="00824E55" w:rsidRPr="004A6D09" w:rsidRDefault="00824E55" w:rsidP="002D5195">
            <w:pPr>
              <w:rPr>
                <w:b/>
                <w:sz w:val="20"/>
                <w:szCs w:val="20"/>
              </w:rPr>
            </w:pPr>
          </w:p>
        </w:tc>
        <w:tc>
          <w:tcPr>
            <w:tcW w:w="6633" w:type="dxa"/>
            <w:tcBorders>
              <w:top w:val="single" w:sz="4" w:space="0" w:color="3B3D3C"/>
            </w:tcBorders>
            <w:shd w:val="clear" w:color="auto" w:fill="auto"/>
          </w:tcPr>
          <w:p w14:paraId="3E515D6C" w14:textId="61D00110" w:rsidR="00824E55" w:rsidRPr="004A6D09" w:rsidRDefault="00824E55" w:rsidP="002D5195">
            <w:pPr>
              <w:spacing w:after="0"/>
              <w:rPr>
                <w:b/>
                <w:i/>
                <w:sz w:val="20"/>
                <w:szCs w:val="20"/>
                <w:lang w:val="en-US"/>
              </w:rPr>
            </w:pPr>
            <w:r w:rsidRPr="004A6D09">
              <w:rPr>
                <w:b/>
                <w:i/>
                <w:sz w:val="20"/>
                <w:szCs w:val="20"/>
                <w:lang w:val="en-US"/>
              </w:rPr>
              <w:t>Application of the acceptance for a new Conformity Assessment Scheme (CAS)</w:t>
            </w:r>
            <w:r w:rsidR="003D6BF9" w:rsidRPr="004A6D09">
              <w:rPr>
                <w:b/>
                <w:i/>
                <w:sz w:val="20"/>
                <w:szCs w:val="20"/>
                <w:lang w:val="en-US"/>
              </w:rPr>
              <w:t>, different from certification of persons (ISO/IEC 17024),</w:t>
            </w:r>
            <w:r w:rsidRPr="004A6D09">
              <w:rPr>
                <w:b/>
                <w:i/>
                <w:sz w:val="20"/>
                <w:szCs w:val="20"/>
                <w:lang w:val="en-US"/>
              </w:rPr>
              <w:t xml:space="preserve"> to be submitted for accreditation</w:t>
            </w:r>
          </w:p>
        </w:tc>
      </w:tr>
      <w:tr w:rsidR="00824E55" w:rsidRPr="004A6D09" w14:paraId="089DA1D5" w14:textId="77777777" w:rsidTr="002D5195">
        <w:trPr>
          <w:trHeight w:val="454"/>
          <w:jc w:val="center"/>
        </w:trPr>
        <w:tc>
          <w:tcPr>
            <w:tcW w:w="2268" w:type="dxa"/>
            <w:tcBorders>
              <w:top w:val="single" w:sz="4" w:space="0" w:color="000000"/>
            </w:tcBorders>
            <w:shd w:val="clear" w:color="auto" w:fill="auto"/>
          </w:tcPr>
          <w:p w14:paraId="2643772A" w14:textId="77777777" w:rsidR="00824E55" w:rsidRPr="004A6D09" w:rsidRDefault="00824E55" w:rsidP="002D5195">
            <w:pPr>
              <w:rPr>
                <w:b/>
                <w:sz w:val="20"/>
                <w:szCs w:val="20"/>
              </w:rPr>
            </w:pPr>
            <w:r w:rsidRPr="004A6D09">
              <w:rPr>
                <w:b/>
                <w:sz w:val="20"/>
                <w:szCs w:val="20"/>
              </w:rPr>
              <w:t>Sigla/</w:t>
            </w:r>
            <w:r w:rsidRPr="004A6D09">
              <w:rPr>
                <w:b/>
                <w:i/>
                <w:sz w:val="20"/>
                <w:szCs w:val="20"/>
              </w:rPr>
              <w:t>Reference</w:t>
            </w:r>
          </w:p>
        </w:tc>
        <w:tc>
          <w:tcPr>
            <w:tcW w:w="170" w:type="dxa"/>
            <w:tcBorders>
              <w:top w:val="nil"/>
            </w:tcBorders>
            <w:shd w:val="clear" w:color="auto" w:fill="auto"/>
          </w:tcPr>
          <w:p w14:paraId="053F3EFC" w14:textId="77777777" w:rsidR="00824E55" w:rsidRPr="004A6D09" w:rsidRDefault="00824E55" w:rsidP="002D5195">
            <w:pPr>
              <w:rPr>
                <w:b/>
                <w:sz w:val="20"/>
                <w:szCs w:val="20"/>
              </w:rPr>
            </w:pPr>
          </w:p>
        </w:tc>
        <w:tc>
          <w:tcPr>
            <w:tcW w:w="6633" w:type="dxa"/>
            <w:tcBorders>
              <w:top w:val="single" w:sz="4" w:space="0" w:color="auto"/>
            </w:tcBorders>
            <w:shd w:val="clear" w:color="auto" w:fill="auto"/>
          </w:tcPr>
          <w:p w14:paraId="665FE9EA" w14:textId="77777777" w:rsidR="00824E55" w:rsidRPr="004A6D09" w:rsidRDefault="00824E55" w:rsidP="002D5195">
            <w:pPr>
              <w:rPr>
                <w:b/>
                <w:sz w:val="20"/>
                <w:szCs w:val="20"/>
              </w:rPr>
            </w:pPr>
            <w:r w:rsidRPr="004A6D09">
              <w:rPr>
                <w:b/>
                <w:sz w:val="20"/>
                <w:szCs w:val="20"/>
              </w:rPr>
              <w:t>DR-02</w:t>
            </w:r>
          </w:p>
        </w:tc>
      </w:tr>
      <w:tr w:rsidR="00824E55" w:rsidRPr="004A6D09" w14:paraId="0440F66C" w14:textId="77777777" w:rsidTr="002D5195">
        <w:trPr>
          <w:trHeight w:val="454"/>
          <w:jc w:val="center"/>
        </w:trPr>
        <w:tc>
          <w:tcPr>
            <w:tcW w:w="2268" w:type="dxa"/>
            <w:tcBorders>
              <w:top w:val="single" w:sz="4" w:space="0" w:color="auto"/>
            </w:tcBorders>
            <w:shd w:val="clear" w:color="auto" w:fill="auto"/>
          </w:tcPr>
          <w:p w14:paraId="22562A78" w14:textId="77777777" w:rsidR="00824E55" w:rsidRPr="004A6D09" w:rsidRDefault="00824E55" w:rsidP="002D5195">
            <w:pPr>
              <w:rPr>
                <w:b/>
                <w:sz w:val="20"/>
                <w:szCs w:val="20"/>
              </w:rPr>
            </w:pPr>
            <w:r w:rsidRPr="004A6D09">
              <w:rPr>
                <w:b/>
                <w:sz w:val="20"/>
                <w:szCs w:val="20"/>
              </w:rPr>
              <w:t>Revisione/</w:t>
            </w:r>
            <w:proofErr w:type="spellStart"/>
            <w:r w:rsidRPr="004A6D09">
              <w:rPr>
                <w:b/>
                <w:i/>
                <w:sz w:val="20"/>
                <w:szCs w:val="20"/>
              </w:rPr>
              <w:t>Revision</w:t>
            </w:r>
            <w:proofErr w:type="spellEnd"/>
          </w:p>
        </w:tc>
        <w:tc>
          <w:tcPr>
            <w:tcW w:w="170" w:type="dxa"/>
            <w:tcBorders>
              <w:top w:val="nil"/>
            </w:tcBorders>
            <w:shd w:val="clear" w:color="auto" w:fill="auto"/>
          </w:tcPr>
          <w:p w14:paraId="5EA7F903" w14:textId="77777777" w:rsidR="00824E55" w:rsidRPr="004A6D09" w:rsidRDefault="00824E55" w:rsidP="002D5195">
            <w:pPr>
              <w:rPr>
                <w:b/>
                <w:sz w:val="20"/>
                <w:szCs w:val="20"/>
              </w:rPr>
            </w:pPr>
          </w:p>
        </w:tc>
        <w:tc>
          <w:tcPr>
            <w:tcW w:w="6633" w:type="dxa"/>
            <w:tcBorders>
              <w:top w:val="single" w:sz="4" w:space="0" w:color="auto"/>
            </w:tcBorders>
            <w:shd w:val="clear" w:color="auto" w:fill="auto"/>
          </w:tcPr>
          <w:p w14:paraId="6D08C380" w14:textId="049BCF8B" w:rsidR="00824E55" w:rsidRPr="004A6D09" w:rsidRDefault="00824E55" w:rsidP="002D5195">
            <w:pPr>
              <w:rPr>
                <w:b/>
                <w:sz w:val="20"/>
                <w:szCs w:val="20"/>
              </w:rPr>
            </w:pPr>
            <w:r w:rsidRPr="004A6D09">
              <w:rPr>
                <w:b/>
                <w:sz w:val="20"/>
                <w:szCs w:val="20"/>
              </w:rPr>
              <w:t>0</w:t>
            </w:r>
            <w:r w:rsidR="0058288A" w:rsidRPr="004A6D09">
              <w:rPr>
                <w:b/>
                <w:sz w:val="20"/>
                <w:szCs w:val="20"/>
              </w:rPr>
              <w:t>4</w:t>
            </w:r>
          </w:p>
        </w:tc>
      </w:tr>
      <w:tr w:rsidR="00824E55" w:rsidRPr="004A6D09" w14:paraId="6E561393" w14:textId="77777777" w:rsidTr="002D5195">
        <w:trPr>
          <w:trHeight w:val="454"/>
          <w:jc w:val="center"/>
        </w:trPr>
        <w:tc>
          <w:tcPr>
            <w:tcW w:w="2268" w:type="dxa"/>
            <w:tcBorders>
              <w:top w:val="single" w:sz="4" w:space="0" w:color="auto"/>
              <w:bottom w:val="nil"/>
            </w:tcBorders>
            <w:shd w:val="clear" w:color="auto" w:fill="auto"/>
          </w:tcPr>
          <w:p w14:paraId="4B3A3685" w14:textId="77777777" w:rsidR="00824E55" w:rsidRPr="004A6D09" w:rsidRDefault="00824E55" w:rsidP="002D5195">
            <w:pPr>
              <w:rPr>
                <w:b/>
                <w:sz w:val="20"/>
                <w:szCs w:val="20"/>
              </w:rPr>
            </w:pPr>
            <w:r w:rsidRPr="004A6D09">
              <w:rPr>
                <w:b/>
                <w:sz w:val="20"/>
                <w:szCs w:val="20"/>
              </w:rPr>
              <w:t>Data/</w:t>
            </w:r>
            <w:r w:rsidRPr="004A6D09">
              <w:rPr>
                <w:b/>
                <w:i/>
                <w:sz w:val="20"/>
                <w:szCs w:val="20"/>
              </w:rPr>
              <w:t>Date</w:t>
            </w:r>
          </w:p>
        </w:tc>
        <w:tc>
          <w:tcPr>
            <w:tcW w:w="170" w:type="dxa"/>
            <w:tcBorders>
              <w:top w:val="nil"/>
              <w:bottom w:val="nil"/>
            </w:tcBorders>
            <w:shd w:val="clear" w:color="auto" w:fill="auto"/>
          </w:tcPr>
          <w:p w14:paraId="134A6961" w14:textId="77777777" w:rsidR="00824E55" w:rsidRPr="004A6D09" w:rsidRDefault="00824E55" w:rsidP="002D5195">
            <w:pPr>
              <w:rPr>
                <w:b/>
                <w:sz w:val="20"/>
                <w:szCs w:val="20"/>
              </w:rPr>
            </w:pPr>
          </w:p>
        </w:tc>
        <w:tc>
          <w:tcPr>
            <w:tcW w:w="6633" w:type="dxa"/>
            <w:tcBorders>
              <w:top w:val="single" w:sz="4" w:space="0" w:color="auto"/>
              <w:bottom w:val="nil"/>
            </w:tcBorders>
            <w:shd w:val="clear" w:color="auto" w:fill="auto"/>
          </w:tcPr>
          <w:p w14:paraId="28B978A5" w14:textId="59F46C7E" w:rsidR="00824E55" w:rsidRPr="004A6D09" w:rsidRDefault="00CB4D21" w:rsidP="009D516D">
            <w:pPr>
              <w:rPr>
                <w:b/>
                <w:sz w:val="20"/>
                <w:szCs w:val="20"/>
              </w:rPr>
            </w:pPr>
            <w:r w:rsidRPr="004A6D09">
              <w:rPr>
                <w:b/>
                <w:sz w:val="20"/>
                <w:szCs w:val="20"/>
              </w:rPr>
              <w:t>11-02</w:t>
            </w:r>
            <w:r w:rsidR="00244CC4" w:rsidRPr="004A6D09">
              <w:rPr>
                <w:b/>
                <w:sz w:val="20"/>
                <w:szCs w:val="20"/>
              </w:rPr>
              <w:t>-202</w:t>
            </w:r>
            <w:r w:rsidRPr="004A6D09">
              <w:rPr>
                <w:b/>
                <w:sz w:val="20"/>
                <w:szCs w:val="20"/>
              </w:rPr>
              <w:t>1</w:t>
            </w:r>
          </w:p>
        </w:tc>
      </w:tr>
      <w:bookmarkEnd w:id="0"/>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rsidRPr="004A6D09" w14:paraId="052FFA4D" w14:textId="77777777" w:rsidTr="00244CC4">
        <w:trPr>
          <w:trHeight w:val="4422"/>
        </w:trPr>
        <w:tc>
          <w:tcPr>
            <w:tcW w:w="9060" w:type="dxa"/>
            <w:tcBorders>
              <w:bottom w:val="nil"/>
            </w:tcBorders>
          </w:tcPr>
          <w:p w14:paraId="7739F319" w14:textId="77777777" w:rsidR="008C0D42" w:rsidRPr="004A6D09" w:rsidRDefault="008C0D42" w:rsidP="002D5195"/>
        </w:tc>
      </w:tr>
      <w:tr w:rsidR="008C0D42" w:rsidRPr="004A6D09" w14:paraId="0EA5128F" w14:textId="77777777" w:rsidTr="009712A4">
        <w:trPr>
          <w:trHeight w:val="2041"/>
        </w:trPr>
        <w:tc>
          <w:tcPr>
            <w:tcW w:w="9060" w:type="dxa"/>
            <w:tcBorders>
              <w:top w:val="nil"/>
              <w:bottom w:val="nil"/>
            </w:tcBorders>
          </w:tcPr>
          <w:p w14:paraId="1CA204F6" w14:textId="77777777" w:rsidR="008C0D42" w:rsidRPr="004A6D09" w:rsidRDefault="008C0D42" w:rsidP="002D5195">
            <w:pPr>
              <w:pStyle w:val="Frontespizio"/>
            </w:pPr>
          </w:p>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4A6D09" w14:paraId="53768475" w14:textId="77777777" w:rsidTr="00AD34F9">
        <w:trPr>
          <w:gridAfter w:val="6"/>
          <w:wAfter w:w="6888" w:type="dxa"/>
          <w:trHeight w:val="20"/>
        </w:trPr>
        <w:tc>
          <w:tcPr>
            <w:tcW w:w="2126" w:type="dxa"/>
            <w:tcBorders>
              <w:top w:val="nil"/>
              <w:left w:val="nil"/>
              <w:bottom w:val="single" w:sz="4" w:space="0" w:color="auto"/>
            </w:tcBorders>
          </w:tcPr>
          <w:p w14:paraId="6DC5AC79" w14:textId="77777777" w:rsidR="008C0D42" w:rsidRPr="004A6D09" w:rsidRDefault="008C0D42" w:rsidP="00AD34F9">
            <w:pPr>
              <w:spacing w:after="0" w:line="240" w:lineRule="auto"/>
              <w:jc w:val="center"/>
              <w:rPr>
                <w:rFonts w:eastAsia="Times New Roman" w:cs="New York"/>
                <w:b/>
                <w:sz w:val="2"/>
                <w:szCs w:val="18"/>
                <w:lang w:eastAsia="ar-SA"/>
              </w:rPr>
            </w:pPr>
          </w:p>
        </w:tc>
      </w:tr>
      <w:tr w:rsidR="008C0D42" w:rsidRPr="004A6D09" w14:paraId="59CD1720" w14:textId="77777777" w:rsidTr="00AD34F9">
        <w:trPr>
          <w:trHeight w:val="567"/>
        </w:trPr>
        <w:tc>
          <w:tcPr>
            <w:tcW w:w="2126" w:type="dxa"/>
            <w:tcBorders>
              <w:top w:val="single" w:sz="4" w:space="0" w:color="auto"/>
              <w:left w:val="nil"/>
              <w:bottom w:val="single" w:sz="4" w:space="0" w:color="auto"/>
              <w:right w:val="nil"/>
            </w:tcBorders>
            <w:hideMark/>
          </w:tcPr>
          <w:p w14:paraId="04C468EE" w14:textId="77777777" w:rsidR="008C0D42" w:rsidRPr="004A6D09" w:rsidRDefault="008C0D42" w:rsidP="00AD34F9">
            <w:pPr>
              <w:spacing w:after="0" w:line="240" w:lineRule="auto"/>
              <w:jc w:val="center"/>
              <w:rPr>
                <w:rFonts w:eastAsia="Times New Roman" w:cs="New York"/>
                <w:b/>
                <w:sz w:val="16"/>
                <w:szCs w:val="18"/>
                <w:lang w:eastAsia="ar-SA"/>
              </w:rPr>
            </w:pPr>
            <w:r w:rsidRPr="004A6D09">
              <w:rPr>
                <w:rFonts w:eastAsia="Times New Roman" w:cs="New York"/>
                <w:b/>
                <w:sz w:val="16"/>
                <w:szCs w:val="18"/>
                <w:lang w:eastAsia="ar-SA"/>
              </w:rPr>
              <w:t>Redazione</w:t>
            </w:r>
          </w:p>
        </w:tc>
        <w:tc>
          <w:tcPr>
            <w:tcW w:w="170" w:type="dxa"/>
            <w:tcBorders>
              <w:top w:val="nil"/>
              <w:left w:val="nil"/>
              <w:bottom w:val="nil"/>
              <w:right w:val="nil"/>
            </w:tcBorders>
          </w:tcPr>
          <w:p w14:paraId="7DFA1F90" w14:textId="77777777" w:rsidR="008C0D42" w:rsidRPr="004A6D09" w:rsidRDefault="008C0D42" w:rsidP="00AD34F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F99E4D9" w14:textId="77777777" w:rsidR="008C0D42" w:rsidRPr="004A6D09" w:rsidRDefault="008C0D42" w:rsidP="00AD34F9">
            <w:pPr>
              <w:spacing w:after="0" w:line="240" w:lineRule="auto"/>
              <w:jc w:val="center"/>
              <w:rPr>
                <w:rFonts w:eastAsia="Times New Roman" w:cs="New York"/>
                <w:b/>
                <w:i/>
                <w:sz w:val="16"/>
                <w:szCs w:val="18"/>
                <w:lang w:eastAsia="ar-SA"/>
              </w:rPr>
            </w:pPr>
            <w:r w:rsidRPr="004A6D09">
              <w:rPr>
                <w:rFonts w:eastAsia="Times New Roman" w:cs="New York"/>
                <w:b/>
                <w:sz w:val="16"/>
                <w:szCs w:val="18"/>
                <w:lang w:eastAsia="ar-SA"/>
              </w:rPr>
              <w:t>Approvazione</w:t>
            </w:r>
          </w:p>
        </w:tc>
        <w:tc>
          <w:tcPr>
            <w:tcW w:w="170" w:type="dxa"/>
            <w:tcBorders>
              <w:top w:val="nil"/>
              <w:left w:val="nil"/>
              <w:bottom w:val="nil"/>
              <w:right w:val="nil"/>
            </w:tcBorders>
          </w:tcPr>
          <w:p w14:paraId="4DED5DAE" w14:textId="77777777" w:rsidR="008C0D42" w:rsidRPr="004A6D09" w:rsidRDefault="008C0D42" w:rsidP="00AD34F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62FB800" w14:textId="77777777" w:rsidR="008C0D42" w:rsidRPr="004A6D09" w:rsidRDefault="008C0D42" w:rsidP="00AD34F9">
            <w:pPr>
              <w:spacing w:after="0" w:line="240" w:lineRule="auto"/>
              <w:jc w:val="center"/>
              <w:rPr>
                <w:rFonts w:eastAsia="Times New Roman" w:cs="New York"/>
                <w:b/>
                <w:sz w:val="16"/>
                <w:szCs w:val="18"/>
                <w:lang w:eastAsia="ar-SA"/>
              </w:rPr>
            </w:pPr>
            <w:r w:rsidRPr="004A6D09">
              <w:rPr>
                <w:rFonts w:eastAsia="Times New Roman" w:cs="New York"/>
                <w:b/>
                <w:sz w:val="16"/>
                <w:szCs w:val="18"/>
                <w:lang w:eastAsia="ar-SA"/>
              </w:rPr>
              <w:t>Autorizzazione all’emissione</w:t>
            </w:r>
          </w:p>
        </w:tc>
        <w:tc>
          <w:tcPr>
            <w:tcW w:w="170" w:type="dxa"/>
            <w:tcBorders>
              <w:top w:val="nil"/>
              <w:left w:val="nil"/>
              <w:bottom w:val="nil"/>
              <w:right w:val="nil"/>
            </w:tcBorders>
          </w:tcPr>
          <w:p w14:paraId="0FB29F09" w14:textId="77777777" w:rsidR="008C0D42" w:rsidRPr="004A6D09" w:rsidRDefault="008C0D42" w:rsidP="00AD34F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28BD73D" w14:textId="77777777" w:rsidR="008C0D42" w:rsidRPr="004A6D09" w:rsidRDefault="008C0D42" w:rsidP="00AD34F9">
            <w:pPr>
              <w:spacing w:after="0" w:line="240" w:lineRule="auto"/>
              <w:jc w:val="center"/>
              <w:rPr>
                <w:rFonts w:eastAsia="Times New Roman" w:cs="New York"/>
                <w:b/>
                <w:sz w:val="16"/>
                <w:szCs w:val="18"/>
                <w:lang w:eastAsia="ar-SA"/>
              </w:rPr>
            </w:pPr>
            <w:r w:rsidRPr="004A6D09">
              <w:rPr>
                <w:rFonts w:eastAsia="Times New Roman" w:cs="New York"/>
                <w:b/>
                <w:sz w:val="16"/>
                <w:szCs w:val="18"/>
                <w:lang w:eastAsia="ar-SA"/>
              </w:rPr>
              <w:t>Entrata in vigore</w:t>
            </w:r>
          </w:p>
        </w:tc>
      </w:tr>
      <w:tr w:rsidR="003B1242" w:rsidRPr="004A6D09" w14:paraId="23F0E1FF" w14:textId="77777777" w:rsidTr="00AD34F9">
        <w:trPr>
          <w:trHeight w:val="567"/>
        </w:trPr>
        <w:tc>
          <w:tcPr>
            <w:tcW w:w="2126" w:type="dxa"/>
            <w:tcBorders>
              <w:top w:val="single" w:sz="4" w:space="0" w:color="auto"/>
              <w:left w:val="nil"/>
              <w:bottom w:val="single" w:sz="4" w:space="0" w:color="auto"/>
              <w:right w:val="nil"/>
            </w:tcBorders>
          </w:tcPr>
          <w:p w14:paraId="2BFD09E8" w14:textId="77777777" w:rsidR="003B1242" w:rsidRPr="004A6D09" w:rsidRDefault="003B1242" w:rsidP="003B1242">
            <w:pPr>
              <w:spacing w:after="0" w:line="240" w:lineRule="auto"/>
              <w:jc w:val="center"/>
              <w:rPr>
                <w:rFonts w:eastAsia="Times New Roman" w:cs="New York"/>
                <w:sz w:val="16"/>
                <w:szCs w:val="18"/>
                <w:lang w:eastAsia="ar-SA"/>
              </w:rPr>
            </w:pPr>
            <w:r w:rsidRPr="004A6D09">
              <w:rPr>
                <w:rFonts w:eastAsia="Times New Roman" w:cs="New York"/>
                <w:sz w:val="16"/>
                <w:szCs w:val="18"/>
                <w:lang w:eastAsia="ar-SA"/>
              </w:rPr>
              <w:t>Il Direttore</w:t>
            </w:r>
          </w:p>
          <w:p w14:paraId="2571D69C" w14:textId="77777777" w:rsidR="003B1242" w:rsidRPr="004A6D09" w:rsidRDefault="003B1242" w:rsidP="003B1242">
            <w:pPr>
              <w:spacing w:after="0" w:line="240" w:lineRule="auto"/>
              <w:jc w:val="center"/>
              <w:rPr>
                <w:rFonts w:eastAsia="Times New Roman" w:cs="New York"/>
                <w:sz w:val="16"/>
                <w:szCs w:val="18"/>
                <w:lang w:eastAsia="ar-SA"/>
              </w:rPr>
            </w:pPr>
            <w:r w:rsidRPr="004A6D09">
              <w:rPr>
                <w:rFonts w:eastAsia="Times New Roman" w:cs="New York"/>
                <w:sz w:val="16"/>
                <w:szCs w:val="18"/>
                <w:lang w:eastAsia="ar-SA"/>
              </w:rPr>
              <w:t>di Dipartimento</w:t>
            </w:r>
          </w:p>
        </w:tc>
        <w:tc>
          <w:tcPr>
            <w:tcW w:w="170" w:type="dxa"/>
            <w:tcBorders>
              <w:top w:val="nil"/>
              <w:left w:val="nil"/>
              <w:bottom w:val="nil"/>
              <w:right w:val="nil"/>
            </w:tcBorders>
          </w:tcPr>
          <w:p w14:paraId="1B42E389" w14:textId="77777777" w:rsidR="003B1242" w:rsidRPr="004A6D09"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01FAF78" w14:textId="77777777" w:rsidR="003B1242" w:rsidRPr="004A6D09" w:rsidRDefault="003B1242" w:rsidP="003B1242">
            <w:pPr>
              <w:spacing w:after="0" w:line="240" w:lineRule="auto"/>
              <w:jc w:val="center"/>
              <w:rPr>
                <w:rFonts w:eastAsia="Times New Roman" w:cs="New York"/>
                <w:caps/>
                <w:sz w:val="16"/>
                <w:szCs w:val="18"/>
                <w:lang w:eastAsia="ar-SA"/>
              </w:rPr>
            </w:pPr>
            <w:r w:rsidRPr="004A6D09">
              <w:rPr>
                <w:rFonts w:eastAsia="Times New Roman" w:cs="New York"/>
                <w:sz w:val="16"/>
                <w:szCs w:val="18"/>
                <w:lang w:eastAsia="ar-SA"/>
              </w:rPr>
              <w:t>Il Direttore Generale</w:t>
            </w:r>
          </w:p>
        </w:tc>
        <w:tc>
          <w:tcPr>
            <w:tcW w:w="170" w:type="dxa"/>
            <w:tcBorders>
              <w:top w:val="nil"/>
              <w:left w:val="nil"/>
              <w:bottom w:val="nil"/>
              <w:right w:val="nil"/>
            </w:tcBorders>
          </w:tcPr>
          <w:p w14:paraId="0A9B9159" w14:textId="77777777" w:rsidR="003B1242" w:rsidRPr="004A6D09"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D23B576" w14:textId="77777777" w:rsidR="003B1242" w:rsidRPr="004A6D09" w:rsidRDefault="003B1242" w:rsidP="003B1242">
            <w:pPr>
              <w:spacing w:after="0" w:line="240" w:lineRule="auto"/>
              <w:jc w:val="center"/>
              <w:rPr>
                <w:rFonts w:eastAsia="Times New Roman" w:cs="New York"/>
                <w:sz w:val="16"/>
                <w:szCs w:val="18"/>
                <w:lang w:eastAsia="ar-SA"/>
              </w:rPr>
            </w:pPr>
            <w:r w:rsidRPr="004A6D09">
              <w:rPr>
                <w:rFonts w:eastAsia="Times New Roman" w:cs="New York"/>
                <w:sz w:val="16"/>
                <w:szCs w:val="18"/>
                <w:lang w:eastAsia="ar-SA"/>
              </w:rPr>
              <w:t>Il Direttore Generale</w:t>
            </w:r>
          </w:p>
        </w:tc>
        <w:tc>
          <w:tcPr>
            <w:tcW w:w="170" w:type="dxa"/>
            <w:tcBorders>
              <w:top w:val="nil"/>
              <w:left w:val="nil"/>
              <w:bottom w:val="nil"/>
              <w:right w:val="nil"/>
            </w:tcBorders>
          </w:tcPr>
          <w:p w14:paraId="2DF53733" w14:textId="77777777" w:rsidR="003B1242" w:rsidRPr="004A6D09"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3353765F" w14:textId="4194C601" w:rsidR="003B1242" w:rsidRPr="004A6D09" w:rsidRDefault="00F3008B" w:rsidP="003B1242">
            <w:pPr>
              <w:spacing w:after="0" w:line="240" w:lineRule="auto"/>
              <w:jc w:val="center"/>
              <w:rPr>
                <w:rFonts w:eastAsia="Times New Roman" w:cs="New York"/>
                <w:sz w:val="16"/>
                <w:szCs w:val="16"/>
                <w:lang w:eastAsia="ar-SA"/>
              </w:rPr>
            </w:pPr>
            <w:r w:rsidRPr="004A6D09">
              <w:rPr>
                <w:rFonts w:eastAsia="Times New Roman" w:cs="New York"/>
                <w:sz w:val="16"/>
                <w:szCs w:val="16"/>
                <w:lang w:eastAsia="ar-SA"/>
              </w:rPr>
              <w:t>1</w:t>
            </w:r>
            <w:r w:rsidR="00B80D1A" w:rsidRPr="004A6D09">
              <w:rPr>
                <w:rFonts w:eastAsia="Times New Roman" w:cs="New York"/>
                <w:sz w:val="16"/>
                <w:szCs w:val="16"/>
                <w:lang w:eastAsia="ar-SA"/>
              </w:rPr>
              <w:t>8</w:t>
            </w:r>
            <w:r w:rsidRPr="004A6D09">
              <w:rPr>
                <w:rFonts w:eastAsia="Times New Roman" w:cs="New York"/>
                <w:sz w:val="16"/>
                <w:szCs w:val="16"/>
                <w:lang w:eastAsia="ar-SA"/>
              </w:rPr>
              <w:t>-02</w:t>
            </w:r>
            <w:r w:rsidR="00244CC4" w:rsidRPr="004A6D09">
              <w:rPr>
                <w:rFonts w:eastAsia="Times New Roman" w:cs="New York"/>
                <w:sz w:val="16"/>
                <w:szCs w:val="16"/>
                <w:lang w:eastAsia="ar-SA"/>
              </w:rPr>
              <w:t>-2021</w:t>
            </w:r>
          </w:p>
        </w:tc>
      </w:tr>
    </w:tbl>
    <w:p w14:paraId="7A2D8252" w14:textId="77777777" w:rsidR="004B23D0" w:rsidRPr="004A6D09" w:rsidRDefault="004B23D0" w:rsidP="001F0CE6">
      <w:pPr>
        <w:sectPr w:rsidR="004B23D0" w:rsidRPr="004A6D09"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3EED8FAE" w14:textId="77777777" w:rsidR="003B1242" w:rsidRPr="004A6D09" w:rsidRDefault="003B1242" w:rsidP="003B1242">
      <w:pPr>
        <w:rPr>
          <w:b/>
          <w:sz w:val="22"/>
        </w:rPr>
      </w:pPr>
      <w:r w:rsidRPr="004A6D09">
        <w:rPr>
          <w:b/>
          <w:sz w:val="22"/>
        </w:rPr>
        <w:lastRenderedPageBreak/>
        <w:t>INDICE</w:t>
      </w:r>
    </w:p>
    <w:p w14:paraId="5AB540BF" w14:textId="57D43ED3" w:rsidR="009712A4" w:rsidRPr="004A6D09" w:rsidRDefault="003B1242">
      <w:pPr>
        <w:pStyle w:val="Sommario1"/>
        <w:rPr>
          <w:rFonts w:asciiTheme="minorHAnsi" w:eastAsiaTheme="minorEastAsia" w:hAnsiTheme="minorHAnsi" w:cstheme="minorBidi"/>
          <w:b w:val="0"/>
          <w:bCs w:val="0"/>
          <w:caps w:val="0"/>
          <w:sz w:val="22"/>
          <w:szCs w:val="22"/>
          <w:lang w:eastAsia="it-IT"/>
        </w:rPr>
      </w:pPr>
      <w:r w:rsidRPr="004A6D09">
        <w:fldChar w:fldCharType="begin"/>
      </w:r>
      <w:r w:rsidRPr="004A6D09">
        <w:instrText xml:space="preserve"> TOC \o "1-1" \t "Titolo 2;2" </w:instrText>
      </w:r>
      <w:r w:rsidRPr="004A6D09">
        <w:fldChar w:fldCharType="separate"/>
      </w:r>
      <w:r w:rsidR="009712A4" w:rsidRPr="004A6D09">
        <w:t>NOTE PER LA COMPILAZIONE</w:t>
      </w:r>
      <w:r w:rsidR="009712A4" w:rsidRPr="004A6D09">
        <w:tab/>
      </w:r>
      <w:r w:rsidR="009712A4" w:rsidRPr="004A6D09">
        <w:fldChar w:fldCharType="begin"/>
      </w:r>
      <w:r w:rsidR="009712A4" w:rsidRPr="004A6D09">
        <w:instrText xml:space="preserve"> PAGEREF _Toc64477453 \h </w:instrText>
      </w:r>
      <w:r w:rsidR="009712A4" w:rsidRPr="004A6D09">
        <w:fldChar w:fldCharType="separate"/>
      </w:r>
      <w:r w:rsidR="009712A4" w:rsidRPr="004A6D09">
        <w:t>3</w:t>
      </w:r>
      <w:r w:rsidR="009712A4" w:rsidRPr="004A6D09">
        <w:fldChar w:fldCharType="end"/>
      </w:r>
    </w:p>
    <w:p w14:paraId="7681C0A4" w14:textId="17624FF5"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ALLEGATO 1 parte generale</w:t>
      </w:r>
      <w:r w:rsidRPr="004A6D09">
        <w:tab/>
      </w:r>
      <w:r w:rsidRPr="004A6D09">
        <w:fldChar w:fldCharType="begin"/>
      </w:r>
      <w:r w:rsidRPr="004A6D09">
        <w:instrText xml:space="preserve"> PAGEREF _Toc64477454 \h </w:instrText>
      </w:r>
      <w:r w:rsidRPr="004A6D09">
        <w:fldChar w:fldCharType="separate"/>
      </w:r>
      <w:r w:rsidRPr="004A6D09">
        <w:t>5</w:t>
      </w:r>
      <w:r w:rsidRPr="004A6D09">
        <w:fldChar w:fldCharType="end"/>
      </w:r>
    </w:p>
    <w:p w14:paraId="6AC84AF0" w14:textId="0488AD44"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ALLEGATO 2 parte specifica</w:t>
      </w:r>
      <w:r w:rsidRPr="004A6D09">
        <w:tab/>
      </w:r>
      <w:r w:rsidRPr="004A6D09">
        <w:fldChar w:fldCharType="begin"/>
      </w:r>
      <w:r w:rsidRPr="004A6D09">
        <w:instrText xml:space="preserve"> PAGEREF _Toc64477455 \h </w:instrText>
      </w:r>
      <w:r w:rsidRPr="004A6D09">
        <w:fldChar w:fldCharType="separate"/>
      </w:r>
      <w:r w:rsidRPr="004A6D09">
        <w:t>11</w:t>
      </w:r>
      <w:r w:rsidRPr="004A6D09">
        <w:fldChar w:fldCharType="end"/>
      </w:r>
    </w:p>
    <w:p w14:paraId="20EFC0AA" w14:textId="6D92888F"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allegato 3</w:t>
      </w:r>
      <w:r w:rsidRPr="004A6D09">
        <w:tab/>
      </w:r>
      <w:r w:rsidRPr="004A6D09">
        <w:fldChar w:fldCharType="begin"/>
      </w:r>
      <w:r w:rsidRPr="004A6D09">
        <w:instrText xml:space="preserve"> PAGEREF _Toc64477456 \h </w:instrText>
      </w:r>
      <w:r w:rsidRPr="004A6D09">
        <w:fldChar w:fldCharType="separate"/>
      </w:r>
      <w:r w:rsidRPr="004A6D09">
        <w:t>20</w:t>
      </w:r>
      <w:r w:rsidRPr="004A6D09">
        <w:fldChar w:fldCharType="end"/>
      </w:r>
    </w:p>
    <w:p w14:paraId="28BF0DC1" w14:textId="2C3D3E33"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FAC SIMILE RELAZIONE DI PRESENTAZIONE DELLO SCHEMA DI VALUTAZIONE DELLA CONFORMITÀ</w:t>
      </w:r>
      <w:r w:rsidRPr="004A6D09">
        <w:tab/>
      </w:r>
      <w:r w:rsidRPr="004A6D09">
        <w:fldChar w:fldCharType="begin"/>
      </w:r>
      <w:r w:rsidRPr="004A6D09">
        <w:instrText xml:space="preserve"> PAGEREF _Toc64477457 \h </w:instrText>
      </w:r>
      <w:r w:rsidRPr="004A6D09">
        <w:fldChar w:fldCharType="separate"/>
      </w:r>
      <w:r w:rsidRPr="004A6D09">
        <w:t>20</w:t>
      </w:r>
      <w:r w:rsidRPr="004A6D09">
        <w:fldChar w:fldCharType="end"/>
      </w:r>
    </w:p>
    <w:p w14:paraId="1C7A67DE" w14:textId="447F7057" w:rsidR="003B1242" w:rsidRPr="004A6D09" w:rsidRDefault="003B1242" w:rsidP="003B1242">
      <w:r w:rsidRPr="004A6D09">
        <w:rPr>
          <w:rFonts w:cs="Calibri"/>
          <w:caps/>
          <w:noProof/>
          <w:sz w:val="20"/>
          <w:szCs w:val="20"/>
        </w:rPr>
        <w:fldChar w:fldCharType="end"/>
      </w:r>
    </w:p>
    <w:p w14:paraId="1EEF68D2" w14:textId="77777777" w:rsidR="003B1242" w:rsidRPr="004A6D09" w:rsidRDefault="003B1242" w:rsidP="003B1242"/>
    <w:p w14:paraId="61950A77" w14:textId="77777777" w:rsidR="003B1242" w:rsidRPr="004A6D09" w:rsidRDefault="003B1242" w:rsidP="003B1242">
      <w:pPr>
        <w:pStyle w:val="Titolo1"/>
        <w:numPr>
          <w:ilvl w:val="0"/>
          <w:numId w:val="0"/>
        </w:numPr>
        <w:ind w:left="432" w:hanging="432"/>
      </w:pPr>
      <w:r w:rsidRPr="004A6D09">
        <w:br w:type="page"/>
      </w:r>
      <w:bookmarkStart w:id="1" w:name="_Toc64477453"/>
      <w:r w:rsidRPr="004A6D09">
        <w:lastRenderedPageBreak/>
        <w:t>NOTE PER LA COMPILAZIONE</w:t>
      </w:r>
      <w:bookmarkEnd w:id="1"/>
    </w:p>
    <w:p w14:paraId="2452FAA3" w14:textId="63B1F7B5" w:rsidR="003B1242" w:rsidRPr="004A6D09" w:rsidRDefault="003B1242" w:rsidP="003B1242">
      <w:r w:rsidRPr="004A6D09">
        <w:t>La Domanda di accettazione per un nuovo Schema di Valutazione della Conformità (CAS</w:t>
      </w:r>
      <w:r w:rsidR="00BC61FC" w:rsidRPr="004A6D09">
        <w:t xml:space="preserve"> – </w:t>
      </w:r>
      <w:proofErr w:type="spellStart"/>
      <w:r w:rsidR="00BC61FC" w:rsidRPr="004A6D09">
        <w:t>Conformity</w:t>
      </w:r>
      <w:proofErr w:type="spellEnd"/>
      <w:r w:rsidR="00BC61FC" w:rsidRPr="004A6D09">
        <w:t xml:space="preserve"> </w:t>
      </w:r>
      <w:proofErr w:type="spellStart"/>
      <w:r w:rsidR="00BC61FC" w:rsidRPr="004A6D09">
        <w:t>assessment</w:t>
      </w:r>
      <w:proofErr w:type="spellEnd"/>
      <w:r w:rsidR="00BC61FC" w:rsidRPr="004A6D09">
        <w:t xml:space="preserve"> </w:t>
      </w:r>
      <w:proofErr w:type="spellStart"/>
      <w:r w:rsidR="00BC61FC" w:rsidRPr="004A6D09">
        <w:t>scheme</w:t>
      </w:r>
      <w:proofErr w:type="spellEnd"/>
      <w:r w:rsidRPr="004A6D09">
        <w:t xml:space="preserve">) da sottoporre ad accreditamento ACCREDIA, consta di due Allegati di cui l’Allegato 1 Parte Generale e Allegato 2 Parte Specifica </w:t>
      </w:r>
      <w:r w:rsidR="00BC61FC" w:rsidRPr="004A6D09">
        <w:t xml:space="preserve">(è la traduzione in italiano del </w:t>
      </w:r>
      <w:r w:rsidRPr="004A6D09">
        <w:t xml:space="preserve">documento </w:t>
      </w:r>
      <w:r w:rsidR="00BC61FC" w:rsidRPr="004A6D09">
        <w:rPr>
          <w:caps/>
        </w:rPr>
        <w:t>EA-1/22 A-AB: 2020)</w:t>
      </w:r>
    </w:p>
    <w:p w14:paraId="05FD20A9" w14:textId="19AD7F76" w:rsidR="00EB3DB5" w:rsidRPr="004A6D09" w:rsidRDefault="00EB3DB5" w:rsidP="00EB3DB5">
      <w:pPr>
        <w:rPr>
          <w:b/>
          <w:bCs/>
        </w:rPr>
      </w:pPr>
      <w:r w:rsidRPr="004A6D09">
        <w:rPr>
          <w:b/>
          <w:bCs/>
        </w:rPr>
        <w:t>Quando compilare l’Allegato 1</w:t>
      </w:r>
    </w:p>
    <w:p w14:paraId="1E660BDE" w14:textId="64F3581E" w:rsidR="003B1242" w:rsidRPr="004A6D09" w:rsidRDefault="003B1242" w:rsidP="003B1242">
      <w:pPr>
        <w:widowControl w:val="0"/>
        <w:tabs>
          <w:tab w:val="left" w:pos="0"/>
          <w:tab w:val="left" w:pos="4536"/>
        </w:tabs>
        <w:spacing w:after="120"/>
        <w:rPr>
          <w:szCs w:val="18"/>
        </w:rPr>
      </w:pPr>
      <w:r w:rsidRPr="004A6D09">
        <w:t xml:space="preserve">L’Organizzazione che ha definito lo schema (Proprietario dello Schema o </w:t>
      </w:r>
      <w:proofErr w:type="spellStart"/>
      <w:r w:rsidRPr="004A6D09">
        <w:t>Scheme</w:t>
      </w:r>
      <w:proofErr w:type="spellEnd"/>
      <w:r w:rsidRPr="004A6D09">
        <w:t xml:space="preserve"> </w:t>
      </w:r>
      <w:proofErr w:type="spellStart"/>
      <w:r w:rsidRPr="004A6D09">
        <w:t>Owner</w:t>
      </w:r>
      <w:proofErr w:type="spellEnd"/>
      <w:r w:rsidRPr="004A6D09">
        <w:t>) deve compilare l</w:t>
      </w:r>
      <w:r w:rsidR="002846F9" w:rsidRPr="004A6D09">
        <w:t>’</w:t>
      </w:r>
      <w:r w:rsidRPr="004A6D09">
        <w:t>Allegato 1</w:t>
      </w:r>
      <w:r w:rsidR="002846F9" w:rsidRPr="004A6D09">
        <w:t xml:space="preserve"> Parte Generale</w:t>
      </w:r>
      <w:r w:rsidRPr="004A6D09">
        <w:t xml:space="preserve"> che </w:t>
      </w:r>
      <w:r w:rsidRPr="004A6D09">
        <w:rPr>
          <w:rFonts w:eastAsia="Times New Roman"/>
          <w:szCs w:val="18"/>
        </w:rPr>
        <w:t xml:space="preserve">una volta ricevuta, e verificata dalla Struttura ACCREDIA, verrà trasmessa al </w:t>
      </w:r>
      <w:r w:rsidRPr="004A6D09">
        <w:rPr>
          <w:szCs w:val="18"/>
        </w:rPr>
        <w:t xml:space="preserve">Comitato per l’Attività di Accreditamento e al Consiglio Direttivo di ACCREDIA. </w:t>
      </w:r>
    </w:p>
    <w:p w14:paraId="4BE21685" w14:textId="77777777" w:rsidR="003B1242" w:rsidRPr="004A6D09" w:rsidRDefault="003B1242" w:rsidP="003B1242">
      <w:pPr>
        <w:spacing w:after="120"/>
        <w:rPr>
          <w:szCs w:val="18"/>
        </w:rPr>
      </w:pPr>
      <w:r w:rsidRPr="004A6D09">
        <w:rPr>
          <w:szCs w:val="18"/>
        </w:rPr>
        <w:t>Il processo di valutazione di un nuovo Schema Proprietario prevede:</w:t>
      </w:r>
    </w:p>
    <w:p w14:paraId="3B86C21C" w14:textId="32205DB5" w:rsidR="003B1242" w:rsidRPr="004A6D09" w:rsidRDefault="003B1242" w:rsidP="00630B57">
      <w:pPr>
        <w:pStyle w:val="Paragrafoelenco"/>
        <w:numPr>
          <w:ilvl w:val="0"/>
          <w:numId w:val="10"/>
        </w:numPr>
        <w:tabs>
          <w:tab w:val="clear" w:pos="4536"/>
        </w:tabs>
        <w:spacing w:before="60" w:after="0"/>
        <w:ind w:left="714" w:hanging="357"/>
        <w:rPr>
          <w:szCs w:val="18"/>
        </w:rPr>
      </w:pPr>
      <w:r w:rsidRPr="004A6D09">
        <w:rPr>
          <w:szCs w:val="18"/>
        </w:rPr>
        <w:t xml:space="preserve">una analisi preliminare da parte della Struttura </w:t>
      </w:r>
      <w:r w:rsidRPr="004A6D09">
        <w:rPr>
          <w:rFonts w:eastAsia="Times New Roman"/>
          <w:szCs w:val="18"/>
        </w:rPr>
        <w:t>ACCREDIA</w:t>
      </w:r>
      <w:r w:rsidRPr="004A6D09">
        <w:rPr>
          <w:szCs w:val="18"/>
        </w:rPr>
        <w:t xml:space="preserve"> e, in caso di esito positivo</w:t>
      </w:r>
      <w:r w:rsidR="002846F9" w:rsidRPr="004A6D09">
        <w:rPr>
          <w:szCs w:val="18"/>
        </w:rPr>
        <w:t>;</w:t>
      </w:r>
      <w:r w:rsidRPr="004A6D09">
        <w:rPr>
          <w:szCs w:val="18"/>
        </w:rPr>
        <w:t xml:space="preserve"> </w:t>
      </w:r>
    </w:p>
    <w:p w14:paraId="3BD18530" w14:textId="061967CA" w:rsidR="003B1242" w:rsidRPr="004A6D09" w:rsidRDefault="003B1242" w:rsidP="00630B57">
      <w:pPr>
        <w:pStyle w:val="Paragrafoelenco"/>
        <w:numPr>
          <w:ilvl w:val="0"/>
          <w:numId w:val="10"/>
        </w:numPr>
        <w:tabs>
          <w:tab w:val="clear" w:pos="4536"/>
        </w:tabs>
        <w:spacing w:before="60" w:after="0"/>
        <w:ind w:left="714" w:hanging="357"/>
        <w:rPr>
          <w:szCs w:val="18"/>
        </w:rPr>
      </w:pPr>
      <w:r w:rsidRPr="004A6D09">
        <w:rPr>
          <w:szCs w:val="18"/>
        </w:rPr>
        <w:t>una successiva valutazione di ammissibilità del CAS da parte del Comitato per l’Attività di Accreditamento e del Consiglio Direttivo di ACCREDIA e, in caso di esito positivo</w:t>
      </w:r>
      <w:r w:rsidR="002846F9" w:rsidRPr="004A6D09">
        <w:rPr>
          <w:szCs w:val="18"/>
        </w:rPr>
        <w:t>;</w:t>
      </w:r>
    </w:p>
    <w:p w14:paraId="6FEF542F" w14:textId="77777777" w:rsidR="003B1242" w:rsidRPr="004A6D09" w:rsidRDefault="003B1242" w:rsidP="00630B57">
      <w:pPr>
        <w:pStyle w:val="Paragrafoelenco"/>
        <w:numPr>
          <w:ilvl w:val="0"/>
          <w:numId w:val="10"/>
        </w:numPr>
        <w:tabs>
          <w:tab w:val="clear" w:pos="4536"/>
        </w:tabs>
        <w:spacing w:before="60"/>
        <w:ind w:left="714" w:hanging="357"/>
        <w:rPr>
          <w:szCs w:val="18"/>
        </w:rPr>
      </w:pPr>
      <w:r w:rsidRPr="004A6D09">
        <w:rPr>
          <w:szCs w:val="18"/>
        </w:rPr>
        <w:t>una analisi tecnica di dettaglio del CAS, condotta da Valutatori ACCREDIA.</w:t>
      </w:r>
    </w:p>
    <w:p w14:paraId="35BFE32A" w14:textId="51088618" w:rsidR="00EB3DB5" w:rsidRPr="004A6D09" w:rsidRDefault="00EB3DB5" w:rsidP="00EB3DB5">
      <w:pPr>
        <w:pStyle w:val="NormaleWeb"/>
        <w:spacing w:before="0" w:beforeAutospacing="0" w:after="180" w:afterAutospacing="0" w:line="260" w:lineRule="exact"/>
        <w:jc w:val="both"/>
        <w:rPr>
          <w:rFonts w:ascii="Verdana" w:hAnsi="Verdana"/>
          <w:sz w:val="18"/>
          <w:szCs w:val="22"/>
          <w:lang w:eastAsia="en-US"/>
        </w:rPr>
      </w:pPr>
      <w:r w:rsidRPr="004A6D09">
        <w:rPr>
          <w:rFonts w:ascii="Verdana" w:hAnsi="Verdana"/>
          <w:sz w:val="18"/>
          <w:szCs w:val="22"/>
          <w:lang w:eastAsia="en-US"/>
        </w:rPr>
        <w:t xml:space="preserve">In caso di </w:t>
      </w:r>
      <w:proofErr w:type="spellStart"/>
      <w:r w:rsidRPr="004A6D09">
        <w:rPr>
          <w:rFonts w:ascii="Verdana" w:hAnsi="Verdana"/>
          <w:sz w:val="18"/>
          <w:szCs w:val="22"/>
          <w:lang w:eastAsia="en-US"/>
        </w:rPr>
        <w:t>Pdr</w:t>
      </w:r>
      <w:proofErr w:type="spellEnd"/>
      <w:r w:rsidRPr="004A6D09">
        <w:rPr>
          <w:rFonts w:ascii="Verdana" w:hAnsi="Verdana"/>
          <w:sz w:val="18"/>
          <w:szCs w:val="22"/>
          <w:lang w:eastAsia="en-US"/>
        </w:rPr>
        <w:t xml:space="preserve"> UNI, per le sole domande di cui al punto B dell’Allegato 1, sarà sufficiente fare un richiamo alla </w:t>
      </w:r>
      <w:proofErr w:type="spellStart"/>
      <w:r w:rsidRPr="004A6D09">
        <w:rPr>
          <w:rFonts w:ascii="Verdana" w:hAnsi="Verdana"/>
          <w:sz w:val="18"/>
          <w:szCs w:val="22"/>
          <w:lang w:eastAsia="en-US"/>
        </w:rPr>
        <w:t>Pdr</w:t>
      </w:r>
      <w:proofErr w:type="spellEnd"/>
      <w:r w:rsidRPr="004A6D09">
        <w:rPr>
          <w:rFonts w:ascii="Verdana" w:hAnsi="Verdana"/>
          <w:sz w:val="18"/>
          <w:szCs w:val="22"/>
          <w:lang w:eastAsia="en-US"/>
        </w:rPr>
        <w:t xml:space="preserve"> UNI</w:t>
      </w:r>
      <w:r w:rsidR="003549C9" w:rsidRPr="004A6D09">
        <w:rPr>
          <w:rFonts w:ascii="Verdana" w:hAnsi="Verdana"/>
          <w:sz w:val="18"/>
          <w:szCs w:val="22"/>
          <w:lang w:eastAsia="en-US"/>
        </w:rPr>
        <w:t xml:space="preserve"> laddove contenga tali informazioni</w:t>
      </w:r>
      <w:r w:rsidRPr="004A6D09">
        <w:rPr>
          <w:rFonts w:ascii="Verdana" w:hAnsi="Verdana"/>
          <w:sz w:val="18"/>
          <w:szCs w:val="22"/>
          <w:lang w:eastAsia="en-US"/>
        </w:rPr>
        <w:t xml:space="preserve"> (o ad eventuale altra </w:t>
      </w:r>
      <w:r w:rsidR="00323F53" w:rsidRPr="004A6D09">
        <w:rPr>
          <w:rFonts w:ascii="Verdana" w:hAnsi="Verdana"/>
          <w:sz w:val="18"/>
          <w:szCs w:val="22"/>
          <w:lang w:eastAsia="en-US"/>
        </w:rPr>
        <w:t>adeguata e dettagliata</w:t>
      </w:r>
      <w:r w:rsidR="00323F53" w:rsidRPr="004A6D09">
        <w:t xml:space="preserve"> </w:t>
      </w:r>
      <w:r w:rsidRPr="004A6D09">
        <w:rPr>
          <w:rFonts w:ascii="Verdana" w:hAnsi="Verdana"/>
          <w:sz w:val="18"/>
          <w:szCs w:val="22"/>
          <w:lang w:eastAsia="en-US"/>
        </w:rPr>
        <w:t>documentazione prodotta da UNI).</w:t>
      </w:r>
    </w:p>
    <w:p w14:paraId="4FE6C422" w14:textId="77777777" w:rsidR="00EB3DB5" w:rsidRPr="004A6D09" w:rsidRDefault="00EB3DB5" w:rsidP="00EB3DB5">
      <w:pPr>
        <w:rPr>
          <w:szCs w:val="18"/>
        </w:rPr>
      </w:pPr>
      <w:r w:rsidRPr="004A6D09">
        <w:rPr>
          <w:szCs w:val="18"/>
        </w:rPr>
        <w:t xml:space="preserve">L’Allegato 1 Parte Generale deve essere compilato dal Proprietario dello Schema o </w:t>
      </w:r>
      <w:proofErr w:type="spellStart"/>
      <w:r w:rsidRPr="004A6D09">
        <w:rPr>
          <w:szCs w:val="18"/>
        </w:rPr>
        <w:t>S</w:t>
      </w:r>
      <w:r w:rsidRPr="004A6D09">
        <w:rPr>
          <w:i/>
          <w:szCs w:val="18"/>
        </w:rPr>
        <w:t>cheme</w:t>
      </w:r>
      <w:proofErr w:type="spellEnd"/>
      <w:r w:rsidRPr="004A6D09">
        <w:rPr>
          <w:i/>
          <w:szCs w:val="18"/>
        </w:rPr>
        <w:t xml:space="preserve"> </w:t>
      </w:r>
      <w:proofErr w:type="spellStart"/>
      <w:r w:rsidRPr="004A6D09">
        <w:rPr>
          <w:i/>
          <w:szCs w:val="18"/>
        </w:rPr>
        <w:t>Owner</w:t>
      </w:r>
      <w:proofErr w:type="spellEnd"/>
      <w:r w:rsidRPr="004A6D09">
        <w:rPr>
          <w:i/>
          <w:szCs w:val="18"/>
        </w:rPr>
        <w:t xml:space="preserve"> (SO</w:t>
      </w:r>
      <w:r w:rsidRPr="004A6D09">
        <w:rPr>
          <w:szCs w:val="18"/>
        </w:rPr>
        <w:t>) ed inviata ad ACCREDIA insieme al documento che descrive le caratteristiche dello schema oggetto di valutazione (contenente regole e requisiti) e alle evidenze dell’espressione delle parti interessate allo schema e della validazione dello schema.</w:t>
      </w:r>
    </w:p>
    <w:p w14:paraId="62FF2D28" w14:textId="77777777" w:rsidR="00EB3DB5" w:rsidRPr="004A6D09" w:rsidRDefault="00EB3DB5" w:rsidP="00EB3DB5">
      <w:pPr>
        <w:rPr>
          <w:rFonts w:eastAsia="Times New Roman"/>
          <w:szCs w:val="18"/>
        </w:rPr>
      </w:pPr>
      <w:r w:rsidRPr="004A6D09">
        <w:rPr>
          <w:szCs w:val="18"/>
        </w:rPr>
        <w:t xml:space="preserve">Le domande sono state raggruppate in alcuni macro temi: generalità, </w:t>
      </w:r>
      <w:r w:rsidRPr="004A6D09">
        <w:rPr>
          <w:rFonts w:eastAsia="Times New Roman"/>
          <w:szCs w:val="18"/>
        </w:rPr>
        <w:t>elementi di mercato, competenze ed esperienze, trasparenza e elementi "procedurali".</w:t>
      </w:r>
    </w:p>
    <w:p w14:paraId="70D57558" w14:textId="0960AC2E" w:rsidR="00EB3DB5" w:rsidRPr="004A6D09" w:rsidRDefault="00EB3DB5" w:rsidP="00EB3DB5">
      <w:pPr>
        <w:rPr>
          <w:b/>
          <w:bCs/>
        </w:rPr>
      </w:pPr>
      <w:r w:rsidRPr="004A6D09">
        <w:rPr>
          <w:b/>
          <w:bCs/>
        </w:rPr>
        <w:t>Quando compilare l’Allegato 2</w:t>
      </w:r>
    </w:p>
    <w:p w14:paraId="1C4B69ED" w14:textId="66DFF476" w:rsidR="00EB3DB5" w:rsidRPr="004A6D09" w:rsidRDefault="00EB3DB5" w:rsidP="00EB3DB5">
      <w:pPr>
        <w:keepNext/>
        <w:keepLines/>
      </w:pPr>
      <w:r w:rsidRPr="004A6D09">
        <w:rPr>
          <w:szCs w:val="18"/>
        </w:rPr>
        <w:t xml:space="preserve">L’Allegato 2 Parte specifica </w:t>
      </w:r>
      <w:proofErr w:type="gramStart"/>
      <w:r w:rsidRPr="004A6D09">
        <w:rPr>
          <w:szCs w:val="18"/>
        </w:rPr>
        <w:t>deve essere compilato</w:t>
      </w:r>
      <w:proofErr w:type="gramEnd"/>
      <w:r w:rsidRPr="004A6D09">
        <w:rPr>
          <w:szCs w:val="18"/>
        </w:rPr>
        <w:t xml:space="preserve"> dal Proprietario dello Schema o </w:t>
      </w:r>
      <w:proofErr w:type="spellStart"/>
      <w:r w:rsidRPr="004A6D09">
        <w:rPr>
          <w:szCs w:val="18"/>
        </w:rPr>
        <w:t>S</w:t>
      </w:r>
      <w:r w:rsidRPr="004A6D09">
        <w:rPr>
          <w:i/>
          <w:szCs w:val="18"/>
        </w:rPr>
        <w:t>cheme</w:t>
      </w:r>
      <w:proofErr w:type="spellEnd"/>
      <w:r w:rsidRPr="004A6D09">
        <w:rPr>
          <w:i/>
          <w:szCs w:val="18"/>
        </w:rPr>
        <w:t xml:space="preserve"> </w:t>
      </w:r>
      <w:proofErr w:type="spellStart"/>
      <w:r w:rsidRPr="004A6D09">
        <w:rPr>
          <w:i/>
          <w:szCs w:val="18"/>
        </w:rPr>
        <w:t>Owner</w:t>
      </w:r>
      <w:proofErr w:type="spellEnd"/>
      <w:r w:rsidRPr="004A6D09">
        <w:rPr>
          <w:i/>
          <w:szCs w:val="18"/>
        </w:rPr>
        <w:t xml:space="preserve"> (SO</w:t>
      </w:r>
      <w:r w:rsidRPr="004A6D09">
        <w:rPr>
          <w:szCs w:val="18"/>
        </w:rPr>
        <w:t xml:space="preserve">) </w:t>
      </w:r>
      <w:r w:rsidRPr="004A6D09">
        <w:rPr>
          <w:szCs w:val="18"/>
          <w:u w:val="single"/>
        </w:rPr>
        <w:t>solo</w:t>
      </w:r>
      <w:r w:rsidRPr="004A6D09">
        <w:rPr>
          <w:szCs w:val="18"/>
        </w:rPr>
        <w:t xml:space="preserve"> a seguito della valutazione positiva da parte del Comitato per l’Attività di Accreditamento e del Consiglio Direttivo di ACCREDIA, al fine</w:t>
      </w:r>
      <w:r w:rsidRPr="004A6D09">
        <w:t xml:space="preserve"> di poter avviare l’analisi tecnica di dettaglio dello schema. non occorre quindi compilare questo modulo in una fase iniziale.</w:t>
      </w:r>
    </w:p>
    <w:p w14:paraId="5F011FC5" w14:textId="2A5DC4A0" w:rsidR="00EB3DB5" w:rsidRPr="004A6D09" w:rsidRDefault="00EB3DB5" w:rsidP="00EB3DB5">
      <w:pPr>
        <w:spacing w:before="120" w:after="0"/>
      </w:pPr>
      <w:r w:rsidRPr="004A6D09">
        <w:t>Le informazioni richieste nella Parte Specifica coprono i requisiti del Documento EA-1/22 (si rimanda alla consultazione dell’ALL.01 PG-13-01 pubblicato sul sito web di ACCREDIA che è la traduzione del documento EA a cura di ACCREDIA).</w:t>
      </w:r>
    </w:p>
    <w:p w14:paraId="492CB8CF" w14:textId="77777777" w:rsidR="00EB3DB5" w:rsidRPr="004A6D09" w:rsidRDefault="00EB3DB5" w:rsidP="00EB3DB5">
      <w:pPr>
        <w:spacing w:before="120" w:after="0"/>
        <w:rPr>
          <w:u w:val="single"/>
        </w:rPr>
      </w:pPr>
      <w:r w:rsidRPr="004A6D09">
        <w:rPr>
          <w:u w:val="single"/>
        </w:rPr>
        <w:t>Per alcune domande, se il proprietario dello schema non ha informazioni da aggiungere, può rinviare alle sezioni già compilate nell’Allegato 1 Parte Generale.</w:t>
      </w:r>
    </w:p>
    <w:p w14:paraId="23B6710B" w14:textId="77777777" w:rsidR="00EB3DB5" w:rsidRPr="004A6D09" w:rsidRDefault="00EB3DB5" w:rsidP="00EB3DB5">
      <w:pPr>
        <w:widowControl w:val="0"/>
        <w:tabs>
          <w:tab w:val="left" w:pos="0"/>
        </w:tabs>
        <w:spacing w:before="180" w:after="120"/>
      </w:pPr>
      <w:r w:rsidRPr="004A6D09">
        <w:t xml:space="preserve">La Parte Specifica della presente domanda dovrà essere compilata </w:t>
      </w:r>
      <w:r w:rsidRPr="004A6D09">
        <w:rPr>
          <w:u w:val="single"/>
        </w:rPr>
        <w:t>in inglese</w:t>
      </w:r>
      <w:r w:rsidRPr="004A6D09">
        <w:t xml:space="preserve"> (per permetterne la valutazione da parte di EA) se lo schema ha valenza internazionale.</w:t>
      </w:r>
    </w:p>
    <w:p w14:paraId="1F76B103" w14:textId="53BABAC9" w:rsidR="00EB3DB5" w:rsidRPr="004A6D09" w:rsidRDefault="00EB3DB5" w:rsidP="00244CC4">
      <w:pPr>
        <w:keepNext/>
        <w:keepLines/>
        <w:rPr>
          <w:b/>
          <w:bCs/>
        </w:rPr>
      </w:pPr>
      <w:r w:rsidRPr="004A6D09">
        <w:rPr>
          <w:b/>
          <w:bCs/>
        </w:rPr>
        <w:t>Quando compilare l’Allegato 3</w:t>
      </w:r>
    </w:p>
    <w:p w14:paraId="2A930F3B" w14:textId="0E454A27" w:rsidR="00EB3DB5" w:rsidRPr="004A6D09" w:rsidRDefault="00EB3DB5" w:rsidP="00EB3DB5">
      <w:pPr>
        <w:pStyle w:val="NormaleWeb"/>
        <w:spacing w:before="0" w:beforeAutospacing="0" w:after="180" w:afterAutospacing="0" w:line="260" w:lineRule="exact"/>
        <w:jc w:val="both"/>
        <w:rPr>
          <w:rFonts w:ascii="Verdana" w:hAnsi="Verdana"/>
          <w:sz w:val="18"/>
          <w:szCs w:val="22"/>
          <w:lang w:eastAsia="en-US"/>
        </w:rPr>
      </w:pPr>
      <w:r w:rsidRPr="004A6D09">
        <w:rPr>
          <w:rFonts w:ascii="Verdana" w:hAnsi="Verdana"/>
          <w:sz w:val="18"/>
          <w:szCs w:val="22"/>
          <w:lang w:eastAsia="en-US"/>
        </w:rPr>
        <w:t>Non occorre la compilazione né della parte generale (Allegato 1), né della parte specifica (Allegato 2), ma occorre solo allegare una Relazione di presentazione dello schema (Allegato 3) nei casi in cui:</w:t>
      </w:r>
    </w:p>
    <w:p w14:paraId="66BC1090" w14:textId="0E106035" w:rsidR="00EB3DB5" w:rsidRPr="004A6D09" w:rsidRDefault="00EB3DB5" w:rsidP="003549C9">
      <w:pPr>
        <w:numPr>
          <w:ilvl w:val="0"/>
          <w:numId w:val="8"/>
        </w:numPr>
        <w:spacing w:before="120" w:after="0"/>
        <w:ind w:left="714" w:hanging="357"/>
      </w:pPr>
      <w:r w:rsidRPr="004A6D09">
        <w:lastRenderedPageBreak/>
        <w:t xml:space="preserve">il CAS sia basato su un documento normativo (es: ISO Standards, ISO/PAS </w:t>
      </w:r>
      <w:proofErr w:type="spellStart"/>
      <w:r w:rsidRPr="004A6D09">
        <w:t>Publicly</w:t>
      </w:r>
      <w:proofErr w:type="spellEnd"/>
      <w:r w:rsidRPr="004A6D09">
        <w:t xml:space="preserve"> </w:t>
      </w:r>
      <w:proofErr w:type="spellStart"/>
      <w:r w:rsidRPr="004A6D09">
        <w:t>Available</w:t>
      </w:r>
      <w:proofErr w:type="spellEnd"/>
      <w:r w:rsidRPr="004A6D09">
        <w:t xml:space="preserve"> </w:t>
      </w:r>
      <w:proofErr w:type="spellStart"/>
      <w:r w:rsidRPr="004A6D09">
        <w:t>Specifications</w:t>
      </w:r>
      <w:proofErr w:type="spellEnd"/>
      <w:r w:rsidRPr="004A6D09">
        <w:t xml:space="preserve">, ISO/TS Technical </w:t>
      </w:r>
      <w:proofErr w:type="spellStart"/>
      <w:r w:rsidRPr="004A6D09">
        <w:t>Specifications</w:t>
      </w:r>
      <w:proofErr w:type="spellEnd"/>
      <w:r w:rsidRPr="004A6D09">
        <w:t>, ISO/TR Technical Reports) o altri documenti emessi da enti di normazione (Es: IWA di ISO, PAS del BSI, CWA del CEN);</w:t>
      </w:r>
    </w:p>
    <w:p w14:paraId="57D4651D" w14:textId="77777777" w:rsidR="00EB3DB5" w:rsidRPr="004A6D09" w:rsidRDefault="00EB3DB5" w:rsidP="003549C9">
      <w:pPr>
        <w:numPr>
          <w:ilvl w:val="0"/>
          <w:numId w:val="8"/>
        </w:numPr>
        <w:spacing w:before="120"/>
        <w:ind w:left="714" w:hanging="357"/>
      </w:pPr>
      <w:r w:rsidRPr="004A6D09">
        <w:t xml:space="preserve">il CAS si applichi a livello internazionale e sia basato su una norma ufficiale (UNI, ISO, </w:t>
      </w:r>
      <w:proofErr w:type="gramStart"/>
      <w:r w:rsidRPr="004A6D09">
        <w:t>BSI..</w:t>
      </w:r>
      <w:proofErr w:type="gramEnd"/>
      <w:r w:rsidRPr="004A6D09">
        <w:t>);</w:t>
      </w:r>
    </w:p>
    <w:p w14:paraId="0A37EC98" w14:textId="77777777" w:rsidR="00EB3DB5" w:rsidRPr="004A6D09" w:rsidRDefault="00EB3DB5" w:rsidP="003549C9">
      <w:pPr>
        <w:numPr>
          <w:ilvl w:val="0"/>
          <w:numId w:val="8"/>
        </w:numPr>
        <w:spacing w:before="120"/>
        <w:ind w:left="714" w:hanging="357"/>
      </w:pPr>
      <w:r w:rsidRPr="004A6D09">
        <w:t>sia uno schema regolamentato previsto da una legge nazionale o europea;</w:t>
      </w:r>
    </w:p>
    <w:p w14:paraId="1E7C3BA4" w14:textId="5BB9BA1F" w:rsidR="00EB3DB5" w:rsidRPr="004A6D09" w:rsidRDefault="00EB3DB5" w:rsidP="003549C9">
      <w:pPr>
        <w:numPr>
          <w:ilvl w:val="0"/>
          <w:numId w:val="8"/>
        </w:numPr>
        <w:spacing w:before="120"/>
        <w:ind w:left="714" w:hanging="357"/>
      </w:pPr>
      <w:r w:rsidRPr="004A6D09">
        <w:t>lo schema sia già stato valutato positivamente da tutti i membri EA in base al documento EA 1/22</w:t>
      </w:r>
      <w:r w:rsidR="005B411B" w:rsidRPr="004A6D09">
        <w:t>.</w:t>
      </w:r>
    </w:p>
    <w:p w14:paraId="3FB80A76" w14:textId="77777777" w:rsidR="00EB3DB5" w:rsidRPr="004A6D09" w:rsidRDefault="00EB3DB5" w:rsidP="003549C9">
      <w:pPr>
        <w:widowControl w:val="0"/>
        <w:tabs>
          <w:tab w:val="left" w:pos="0"/>
          <w:tab w:val="left" w:pos="4536"/>
        </w:tabs>
        <w:spacing w:before="180" w:after="120"/>
      </w:pPr>
    </w:p>
    <w:p w14:paraId="56BCFA5D" w14:textId="03459CD2" w:rsidR="003B1242" w:rsidRPr="004A6D09" w:rsidRDefault="003B1242" w:rsidP="003B1242">
      <w:pPr>
        <w:spacing w:after="0" w:line="240" w:lineRule="auto"/>
        <w:jc w:val="left"/>
      </w:pPr>
    </w:p>
    <w:p w14:paraId="60F59CB0" w14:textId="77777777" w:rsidR="00EE1CE9" w:rsidRPr="004A6D09" w:rsidRDefault="00EE1CE9" w:rsidP="003B1242">
      <w:pPr>
        <w:pStyle w:val="Titolo1"/>
        <w:numPr>
          <w:ilvl w:val="0"/>
          <w:numId w:val="0"/>
        </w:numPr>
        <w:spacing w:before="0"/>
        <w:ind w:left="431" w:hanging="431"/>
        <w:sectPr w:rsidR="00EE1CE9" w:rsidRPr="004A6D09" w:rsidSect="002D5195">
          <w:headerReference w:type="default" r:id="rId12"/>
          <w:pgSz w:w="11906" w:h="16838" w:code="9"/>
          <w:pgMar w:top="2041" w:right="1418" w:bottom="1985" w:left="1418" w:header="737" w:footer="1077" w:gutter="0"/>
          <w:cols w:space="708"/>
          <w:docGrid w:linePitch="360"/>
        </w:sectPr>
      </w:pPr>
    </w:p>
    <w:p w14:paraId="2ADDB062" w14:textId="0B3B3DF9" w:rsidR="003B1242" w:rsidRPr="004A6D09" w:rsidRDefault="003B1242" w:rsidP="003B1242">
      <w:pPr>
        <w:pStyle w:val="Titolo1"/>
        <w:numPr>
          <w:ilvl w:val="0"/>
          <w:numId w:val="0"/>
        </w:numPr>
        <w:spacing w:before="0"/>
        <w:ind w:left="431" w:hanging="431"/>
      </w:pPr>
      <w:bookmarkStart w:id="2" w:name="_Toc64477454"/>
      <w:r w:rsidRPr="004A6D09">
        <w:lastRenderedPageBreak/>
        <w:t xml:space="preserve">ALLEGATO 1 </w:t>
      </w:r>
      <w:r w:rsidR="00CA7425" w:rsidRPr="004A6D09">
        <w:t>parte generale</w:t>
      </w:r>
      <w:bookmarkEnd w:id="2"/>
    </w:p>
    <w:p w14:paraId="3D19BB83" w14:textId="06AD1DAC" w:rsidR="00DF0079" w:rsidRPr="004A6D09" w:rsidRDefault="00C1264E" w:rsidP="00DF0079">
      <w:bookmarkStart w:id="3" w:name="_Toc29494301"/>
      <w:bookmarkStart w:id="4" w:name="_Toc29494302"/>
      <w:bookmarkEnd w:id="3"/>
      <w:bookmarkEnd w:id="4"/>
      <w:r w:rsidRPr="004A6D09">
        <w:t xml:space="preserve">Nota: le risposte fornite devono essere sintetiche e chiare e non devono rimandare ad altri documenti (salvo ove richiesto) che </w:t>
      </w:r>
      <w:proofErr w:type="gramStart"/>
      <w:r w:rsidRPr="004A6D09">
        <w:t>verranno  eventualmente</w:t>
      </w:r>
      <w:proofErr w:type="gramEnd"/>
      <w:r w:rsidRPr="004A6D09">
        <w:t xml:space="preserve"> forniti ed esaminati in fasi successive, qualora la presente Domanda venga accolta da ACCREDIA.</w:t>
      </w:r>
    </w:p>
    <w:p w14:paraId="15C456FA" w14:textId="45A80255" w:rsidR="003B1242" w:rsidRPr="004A6D09" w:rsidRDefault="00DF0079" w:rsidP="003B1242">
      <w:pPr>
        <w:rPr>
          <w:b/>
          <w:bCs/>
        </w:rPr>
      </w:pPr>
      <w:r w:rsidRPr="004A6D09">
        <w:rPr>
          <w:b/>
          <w:bCs/>
        </w:rPr>
        <w:t xml:space="preserve">A) </w:t>
      </w:r>
      <w:r w:rsidR="003B1242" w:rsidRPr="004A6D09">
        <w:rPr>
          <w:b/>
          <w:bCs/>
        </w:rPr>
        <w:t>Generalità del Proprietario dello Schema e descrizione dello Schema proposto</w:t>
      </w:r>
    </w:p>
    <w:tbl>
      <w:tblPr>
        <w:tblStyle w:val="Grigliatabella"/>
        <w:tblW w:w="14004" w:type="dxa"/>
        <w:tblCellMar>
          <w:top w:w="57" w:type="dxa"/>
          <w:left w:w="57" w:type="dxa"/>
          <w:bottom w:w="57" w:type="dxa"/>
          <w:right w:w="57" w:type="dxa"/>
        </w:tblCellMar>
        <w:tblLook w:val="04A0" w:firstRow="1" w:lastRow="0" w:firstColumn="1" w:lastColumn="0" w:noHBand="0" w:noVBand="1"/>
      </w:tblPr>
      <w:tblGrid>
        <w:gridCol w:w="450"/>
        <w:gridCol w:w="6835"/>
        <w:gridCol w:w="6719"/>
      </w:tblGrid>
      <w:tr w:rsidR="00AC7F15" w:rsidRPr="004A6D09" w14:paraId="35DD4A20" w14:textId="77777777" w:rsidTr="0076410F">
        <w:trPr>
          <w:tblHeader/>
        </w:trPr>
        <w:tc>
          <w:tcPr>
            <w:tcW w:w="450" w:type="dxa"/>
            <w:shd w:val="clear" w:color="auto" w:fill="F2F2F2" w:themeFill="background1" w:themeFillShade="F2"/>
          </w:tcPr>
          <w:p w14:paraId="38E6C589" w14:textId="77777777" w:rsidR="003B1242" w:rsidRPr="004A6D09" w:rsidRDefault="003B1242" w:rsidP="002D5195">
            <w:pPr>
              <w:keepNext/>
              <w:keepLines/>
              <w:spacing w:after="0"/>
              <w:jc w:val="center"/>
              <w:rPr>
                <w:b/>
                <w:bCs/>
                <w:szCs w:val="18"/>
              </w:rPr>
            </w:pPr>
            <w:r w:rsidRPr="004A6D09">
              <w:rPr>
                <w:b/>
                <w:bCs/>
                <w:smallCaps/>
                <w:szCs w:val="18"/>
              </w:rPr>
              <w:t>N.</w:t>
            </w:r>
          </w:p>
        </w:tc>
        <w:tc>
          <w:tcPr>
            <w:tcW w:w="6835" w:type="dxa"/>
            <w:shd w:val="clear" w:color="auto" w:fill="F2F2F2" w:themeFill="background1" w:themeFillShade="F2"/>
          </w:tcPr>
          <w:p w14:paraId="0834ED38" w14:textId="3D2E130D" w:rsidR="003B1242" w:rsidRPr="004A6D09" w:rsidRDefault="003B1242" w:rsidP="002D5195">
            <w:pPr>
              <w:keepNext/>
              <w:keepLines/>
              <w:spacing w:after="0"/>
              <w:jc w:val="center"/>
              <w:rPr>
                <w:b/>
                <w:bCs/>
                <w:smallCaps/>
                <w:szCs w:val="18"/>
              </w:rPr>
            </w:pPr>
            <w:r w:rsidRPr="004A6D09">
              <w:rPr>
                <w:b/>
                <w:bCs/>
                <w:smallCaps/>
                <w:szCs w:val="18"/>
              </w:rPr>
              <w:t>Evidenze Richiest</w:t>
            </w:r>
            <w:r w:rsidR="007F31A8" w:rsidRPr="004A6D09">
              <w:rPr>
                <w:b/>
                <w:bCs/>
                <w:smallCaps/>
                <w:szCs w:val="18"/>
              </w:rPr>
              <w:t>e</w:t>
            </w:r>
          </w:p>
        </w:tc>
        <w:tc>
          <w:tcPr>
            <w:tcW w:w="6719" w:type="dxa"/>
            <w:shd w:val="clear" w:color="auto" w:fill="F2F2F2" w:themeFill="background1" w:themeFillShade="F2"/>
          </w:tcPr>
          <w:p w14:paraId="717D25A7" w14:textId="77777777" w:rsidR="003B1242" w:rsidRPr="004A6D09" w:rsidRDefault="003B1242" w:rsidP="002D5195">
            <w:pPr>
              <w:keepNext/>
              <w:keepLines/>
              <w:spacing w:after="0"/>
              <w:jc w:val="center"/>
              <w:rPr>
                <w:b/>
                <w:bCs/>
                <w:smallCaps/>
                <w:szCs w:val="18"/>
              </w:rPr>
            </w:pPr>
            <w:r w:rsidRPr="004A6D09">
              <w:rPr>
                <w:b/>
                <w:bCs/>
                <w:smallCaps/>
                <w:szCs w:val="18"/>
              </w:rPr>
              <w:t xml:space="preserve">Da compilare a cura di chi fa domanda </w:t>
            </w:r>
          </w:p>
          <w:p w14:paraId="691A6D3A" w14:textId="77777777" w:rsidR="003B1242" w:rsidRPr="004A6D09" w:rsidRDefault="003B1242" w:rsidP="002D5195">
            <w:pPr>
              <w:keepNext/>
              <w:keepLines/>
              <w:spacing w:after="0"/>
              <w:jc w:val="center"/>
              <w:rPr>
                <w:b/>
                <w:bCs/>
                <w:smallCaps/>
                <w:szCs w:val="18"/>
              </w:rPr>
            </w:pPr>
            <w:r w:rsidRPr="004A6D09">
              <w:rPr>
                <w:b/>
                <w:bCs/>
                <w:smallCaps/>
                <w:szCs w:val="18"/>
              </w:rPr>
              <w:t>per la valutazione dello schema</w:t>
            </w:r>
          </w:p>
        </w:tc>
      </w:tr>
      <w:tr w:rsidR="00AC7F15" w:rsidRPr="004A6D09" w14:paraId="6E9259BC" w14:textId="77777777" w:rsidTr="0076410F">
        <w:tc>
          <w:tcPr>
            <w:tcW w:w="450" w:type="dxa"/>
            <w:shd w:val="clear" w:color="auto" w:fill="auto"/>
          </w:tcPr>
          <w:p w14:paraId="0571715D" w14:textId="77777777" w:rsidR="003B1242" w:rsidRPr="004A6D09" w:rsidRDefault="003B1242" w:rsidP="0058288A">
            <w:pPr>
              <w:keepNext/>
              <w:keepLines/>
              <w:spacing w:after="0"/>
              <w:rPr>
                <w:b/>
                <w:bCs/>
                <w:szCs w:val="18"/>
              </w:rPr>
            </w:pPr>
            <w:r w:rsidRPr="004A6D09">
              <w:rPr>
                <w:b/>
                <w:bCs/>
                <w:szCs w:val="18"/>
              </w:rPr>
              <w:t>1.</w:t>
            </w:r>
          </w:p>
        </w:tc>
        <w:tc>
          <w:tcPr>
            <w:tcW w:w="6835" w:type="dxa"/>
            <w:shd w:val="clear" w:color="auto" w:fill="auto"/>
          </w:tcPr>
          <w:p w14:paraId="6C16B80D" w14:textId="3BF9A1CE" w:rsidR="003B1242" w:rsidRPr="004A6D09" w:rsidRDefault="003B1242" w:rsidP="0058288A">
            <w:pPr>
              <w:keepNext/>
              <w:keepLines/>
              <w:spacing w:after="0"/>
              <w:rPr>
                <w:szCs w:val="18"/>
              </w:rPr>
            </w:pPr>
            <w:r w:rsidRPr="004A6D09">
              <w:rPr>
                <w:szCs w:val="18"/>
              </w:rPr>
              <w:t>Chi è il Soggetto che ha sviluppato questo schema</w:t>
            </w:r>
            <w:r w:rsidR="00CA6965" w:rsidRPr="004A6D09">
              <w:rPr>
                <w:szCs w:val="18"/>
              </w:rPr>
              <w:t xml:space="preserve"> di certificazione</w:t>
            </w:r>
            <w:r w:rsidRPr="004A6D09">
              <w:rPr>
                <w:szCs w:val="18"/>
              </w:rPr>
              <w:t xml:space="preserve"> (nome, forma giuridica, Soci, scopo sociale, anno di costituzione…).</w:t>
            </w:r>
          </w:p>
          <w:p w14:paraId="3E9FBE90" w14:textId="1FA84E17" w:rsidR="003B1242" w:rsidRPr="004A6D09" w:rsidRDefault="003B1242" w:rsidP="0058288A">
            <w:pPr>
              <w:keepNext/>
              <w:keepLines/>
              <w:spacing w:after="0"/>
              <w:rPr>
                <w:szCs w:val="18"/>
              </w:rPr>
            </w:pPr>
            <w:r w:rsidRPr="004A6D09">
              <w:rPr>
                <w:szCs w:val="18"/>
              </w:rPr>
              <w:t xml:space="preserve">Specificare se si tratta di un Organismo </w:t>
            </w:r>
            <w:r w:rsidR="00CA6965" w:rsidRPr="004A6D09">
              <w:rPr>
                <w:szCs w:val="18"/>
              </w:rPr>
              <w:t>di certifica</w:t>
            </w:r>
            <w:r w:rsidR="00B34546" w:rsidRPr="004A6D09">
              <w:rPr>
                <w:szCs w:val="18"/>
              </w:rPr>
              <w:t>zione</w:t>
            </w:r>
            <w:r w:rsidR="00CA6965" w:rsidRPr="004A6D09">
              <w:rPr>
                <w:szCs w:val="18"/>
              </w:rPr>
              <w:t xml:space="preserve"> </w:t>
            </w:r>
            <w:r w:rsidRPr="004A6D09">
              <w:rPr>
                <w:szCs w:val="18"/>
              </w:rPr>
              <w:t>accreditato.</w:t>
            </w:r>
          </w:p>
        </w:tc>
        <w:tc>
          <w:tcPr>
            <w:tcW w:w="6719" w:type="dxa"/>
            <w:shd w:val="clear" w:color="auto" w:fill="auto"/>
          </w:tcPr>
          <w:p w14:paraId="115E6D43" w14:textId="3F9576E7" w:rsidR="003B1242" w:rsidRPr="004A6D09" w:rsidRDefault="003B1242" w:rsidP="0058288A">
            <w:pPr>
              <w:keepNext/>
              <w:keepLines/>
              <w:spacing w:after="0"/>
              <w:rPr>
                <w:szCs w:val="18"/>
              </w:rPr>
            </w:pPr>
          </w:p>
        </w:tc>
      </w:tr>
      <w:tr w:rsidR="00AC7F15" w:rsidRPr="004A6D09" w14:paraId="12255F7B" w14:textId="77777777" w:rsidTr="0076410F">
        <w:tc>
          <w:tcPr>
            <w:tcW w:w="450" w:type="dxa"/>
            <w:shd w:val="clear" w:color="auto" w:fill="auto"/>
          </w:tcPr>
          <w:p w14:paraId="7F897C8D" w14:textId="77777777" w:rsidR="003B1242" w:rsidRPr="004A6D09" w:rsidRDefault="003B1242" w:rsidP="0058288A">
            <w:pPr>
              <w:keepNext/>
              <w:keepLines/>
              <w:spacing w:after="0"/>
              <w:rPr>
                <w:b/>
                <w:bCs/>
                <w:szCs w:val="18"/>
              </w:rPr>
            </w:pPr>
            <w:r w:rsidRPr="004A6D09">
              <w:rPr>
                <w:b/>
                <w:bCs/>
                <w:szCs w:val="18"/>
              </w:rPr>
              <w:t>2.</w:t>
            </w:r>
          </w:p>
        </w:tc>
        <w:tc>
          <w:tcPr>
            <w:tcW w:w="6835" w:type="dxa"/>
            <w:shd w:val="clear" w:color="auto" w:fill="auto"/>
          </w:tcPr>
          <w:p w14:paraId="587C25C8" w14:textId="1D9F6492" w:rsidR="00B34546" w:rsidRPr="004A6D09" w:rsidRDefault="003B1242" w:rsidP="00FA0C9D">
            <w:pPr>
              <w:keepNext/>
              <w:keepLines/>
              <w:spacing w:after="0"/>
              <w:rPr>
                <w:szCs w:val="18"/>
              </w:rPr>
            </w:pPr>
            <w:r w:rsidRPr="004A6D09">
              <w:rPr>
                <w:szCs w:val="18"/>
              </w:rPr>
              <w:t xml:space="preserve">Specificare se il Soggetto che ha sviluppato questo schema è lo stesso che sta sottoponendo questo schema alla valutazione di </w:t>
            </w:r>
            <w:r w:rsidRPr="004A6D09">
              <w:rPr>
                <w:rFonts w:eastAsia="Times New Roman"/>
                <w:szCs w:val="18"/>
              </w:rPr>
              <w:t>ACCREDIA</w:t>
            </w:r>
            <w:r w:rsidRPr="004A6D09">
              <w:rPr>
                <w:szCs w:val="18"/>
              </w:rPr>
              <w:t xml:space="preserve">. Specificare se si tratta di un Organismo </w:t>
            </w:r>
            <w:r w:rsidR="00B34546" w:rsidRPr="004A6D09">
              <w:rPr>
                <w:szCs w:val="18"/>
              </w:rPr>
              <w:t xml:space="preserve">di certificazione </w:t>
            </w:r>
            <w:r w:rsidRPr="004A6D09">
              <w:rPr>
                <w:szCs w:val="18"/>
              </w:rPr>
              <w:t>accreditato.</w:t>
            </w:r>
          </w:p>
        </w:tc>
        <w:tc>
          <w:tcPr>
            <w:tcW w:w="6719" w:type="dxa"/>
            <w:shd w:val="clear" w:color="auto" w:fill="auto"/>
          </w:tcPr>
          <w:p w14:paraId="2DC24D89" w14:textId="63FF5C46" w:rsidR="003B1242" w:rsidRPr="004A6D09" w:rsidRDefault="003B1242" w:rsidP="0058288A">
            <w:pPr>
              <w:keepNext/>
              <w:keepLines/>
              <w:spacing w:after="0"/>
              <w:rPr>
                <w:szCs w:val="18"/>
              </w:rPr>
            </w:pPr>
          </w:p>
        </w:tc>
      </w:tr>
      <w:tr w:rsidR="00AC7F15" w:rsidRPr="004A6D09" w14:paraId="689EBB0A" w14:textId="77777777" w:rsidTr="0076410F">
        <w:tc>
          <w:tcPr>
            <w:tcW w:w="450" w:type="dxa"/>
            <w:shd w:val="clear" w:color="auto" w:fill="auto"/>
          </w:tcPr>
          <w:p w14:paraId="3ECCBBF0" w14:textId="56EEA4DF" w:rsidR="003B1242" w:rsidRPr="004A6D09" w:rsidRDefault="0076410F" w:rsidP="0058288A">
            <w:pPr>
              <w:spacing w:after="0"/>
              <w:rPr>
                <w:b/>
                <w:bCs/>
                <w:szCs w:val="18"/>
              </w:rPr>
            </w:pPr>
            <w:r w:rsidRPr="004A6D09">
              <w:rPr>
                <w:b/>
                <w:bCs/>
                <w:szCs w:val="18"/>
              </w:rPr>
              <w:t>3</w:t>
            </w:r>
            <w:r w:rsidR="003B1242" w:rsidRPr="004A6D09">
              <w:rPr>
                <w:b/>
                <w:bCs/>
                <w:szCs w:val="18"/>
              </w:rPr>
              <w:t>.</w:t>
            </w:r>
          </w:p>
        </w:tc>
        <w:tc>
          <w:tcPr>
            <w:tcW w:w="6835" w:type="dxa"/>
            <w:shd w:val="clear" w:color="auto" w:fill="auto"/>
          </w:tcPr>
          <w:p w14:paraId="4F52C040" w14:textId="2765477D" w:rsidR="003B1242" w:rsidRPr="004A6D09" w:rsidRDefault="003546F2" w:rsidP="003546F2">
            <w:pPr>
              <w:spacing w:after="0"/>
              <w:rPr>
                <w:rFonts w:ascii="Calibri" w:hAnsi="Calibri"/>
                <w:sz w:val="22"/>
              </w:rPr>
            </w:pPr>
            <w:r w:rsidRPr="004A6D09">
              <w:rPr>
                <w:szCs w:val="18"/>
              </w:rPr>
              <w:t>Qual è il settore economico e/o professionale in cui potrebbe avere impatto questo schema (es: sanitario, agricoltura, automotive, turismo)?</w:t>
            </w:r>
          </w:p>
        </w:tc>
        <w:tc>
          <w:tcPr>
            <w:tcW w:w="6719" w:type="dxa"/>
            <w:shd w:val="clear" w:color="auto" w:fill="auto"/>
          </w:tcPr>
          <w:p w14:paraId="34A63DD4" w14:textId="5683D9E5" w:rsidR="003B1242" w:rsidRPr="004A6D09" w:rsidRDefault="003B1242" w:rsidP="0058288A">
            <w:pPr>
              <w:spacing w:after="0"/>
              <w:rPr>
                <w:szCs w:val="18"/>
              </w:rPr>
            </w:pPr>
          </w:p>
        </w:tc>
      </w:tr>
      <w:tr w:rsidR="00AC7F15" w:rsidRPr="004A6D09" w14:paraId="6FCEB977" w14:textId="77777777" w:rsidTr="0076410F">
        <w:tc>
          <w:tcPr>
            <w:tcW w:w="450" w:type="dxa"/>
            <w:shd w:val="clear" w:color="auto" w:fill="auto"/>
          </w:tcPr>
          <w:p w14:paraId="2C7A6459" w14:textId="28D6EEB8" w:rsidR="003B1242" w:rsidRPr="004A6D09" w:rsidRDefault="009449E8" w:rsidP="0058288A">
            <w:pPr>
              <w:spacing w:after="0"/>
              <w:rPr>
                <w:b/>
                <w:bCs/>
                <w:szCs w:val="18"/>
              </w:rPr>
            </w:pPr>
            <w:r w:rsidRPr="004A6D09">
              <w:rPr>
                <w:b/>
                <w:bCs/>
                <w:szCs w:val="18"/>
              </w:rPr>
              <w:t xml:space="preserve"> </w:t>
            </w:r>
            <w:r w:rsidR="0076410F" w:rsidRPr="004A6D09">
              <w:rPr>
                <w:b/>
                <w:bCs/>
                <w:szCs w:val="18"/>
              </w:rPr>
              <w:t>4</w:t>
            </w:r>
            <w:r w:rsidR="003B1242" w:rsidRPr="004A6D09">
              <w:rPr>
                <w:b/>
                <w:bCs/>
                <w:szCs w:val="18"/>
              </w:rPr>
              <w:t>.</w:t>
            </w:r>
          </w:p>
        </w:tc>
        <w:tc>
          <w:tcPr>
            <w:tcW w:w="6835" w:type="dxa"/>
            <w:shd w:val="clear" w:color="auto" w:fill="auto"/>
          </w:tcPr>
          <w:p w14:paraId="6E686B84" w14:textId="420D3C66" w:rsidR="003B1242" w:rsidRPr="004A6D09" w:rsidRDefault="003B1242" w:rsidP="0058288A">
            <w:pPr>
              <w:spacing w:after="0"/>
              <w:rPr>
                <w:szCs w:val="18"/>
              </w:rPr>
            </w:pPr>
            <w:r w:rsidRPr="004A6D09">
              <w:rPr>
                <w:szCs w:val="18"/>
              </w:rPr>
              <w:t>Riassumere in una sola frase</w:t>
            </w:r>
            <w:r w:rsidRPr="004A6D09">
              <w:rPr>
                <w:color w:val="FF0000"/>
                <w:szCs w:val="18"/>
              </w:rPr>
              <w:t xml:space="preserve"> </w:t>
            </w:r>
            <w:r w:rsidRPr="004A6D09">
              <w:rPr>
                <w:szCs w:val="18"/>
              </w:rPr>
              <w:t>l’oggetto principale di questo schema.</w:t>
            </w:r>
          </w:p>
        </w:tc>
        <w:tc>
          <w:tcPr>
            <w:tcW w:w="6719" w:type="dxa"/>
            <w:shd w:val="clear" w:color="auto" w:fill="auto"/>
          </w:tcPr>
          <w:p w14:paraId="36F1A835" w14:textId="1B4B18AF" w:rsidR="003B1242" w:rsidRPr="004A6D09" w:rsidRDefault="003B1242" w:rsidP="0058288A">
            <w:pPr>
              <w:spacing w:after="0"/>
              <w:rPr>
                <w:szCs w:val="18"/>
              </w:rPr>
            </w:pPr>
          </w:p>
        </w:tc>
      </w:tr>
      <w:tr w:rsidR="00AC7F15" w:rsidRPr="004A6D09" w14:paraId="733D953E" w14:textId="77777777" w:rsidTr="0076410F">
        <w:tc>
          <w:tcPr>
            <w:tcW w:w="450" w:type="dxa"/>
            <w:shd w:val="clear" w:color="auto" w:fill="auto"/>
          </w:tcPr>
          <w:p w14:paraId="68ADFD9E" w14:textId="454D33AD" w:rsidR="003B1242" w:rsidRPr="004A6D09" w:rsidRDefault="0076410F" w:rsidP="002D5195">
            <w:pPr>
              <w:spacing w:after="0"/>
              <w:jc w:val="center"/>
              <w:rPr>
                <w:b/>
                <w:bCs/>
                <w:szCs w:val="18"/>
              </w:rPr>
            </w:pPr>
            <w:r w:rsidRPr="004A6D09">
              <w:rPr>
                <w:b/>
                <w:bCs/>
                <w:szCs w:val="18"/>
              </w:rPr>
              <w:t>5</w:t>
            </w:r>
            <w:r w:rsidR="003B1242" w:rsidRPr="004A6D09">
              <w:rPr>
                <w:b/>
                <w:bCs/>
                <w:szCs w:val="18"/>
              </w:rPr>
              <w:t>.</w:t>
            </w:r>
          </w:p>
        </w:tc>
        <w:tc>
          <w:tcPr>
            <w:tcW w:w="6835" w:type="dxa"/>
            <w:shd w:val="clear" w:color="auto" w:fill="auto"/>
          </w:tcPr>
          <w:p w14:paraId="75E78C1C" w14:textId="77777777" w:rsidR="003B1242" w:rsidRPr="004A6D09" w:rsidRDefault="003B1242" w:rsidP="0058288A">
            <w:pPr>
              <w:spacing w:after="0"/>
              <w:rPr>
                <w:szCs w:val="18"/>
              </w:rPr>
            </w:pPr>
            <w:r w:rsidRPr="004A6D09">
              <w:rPr>
                <w:szCs w:val="18"/>
              </w:rPr>
              <w:t xml:space="preserve">Descrizione dello schema che si vuole sottoporre alla valutazione di </w:t>
            </w:r>
            <w:r w:rsidRPr="004A6D09">
              <w:rPr>
                <w:rFonts w:eastAsia="Times New Roman"/>
                <w:szCs w:val="18"/>
              </w:rPr>
              <w:t>ACCREDIA.</w:t>
            </w:r>
          </w:p>
        </w:tc>
        <w:tc>
          <w:tcPr>
            <w:tcW w:w="6719" w:type="dxa"/>
            <w:shd w:val="clear" w:color="auto" w:fill="auto"/>
          </w:tcPr>
          <w:p w14:paraId="4EF6F5B9" w14:textId="2AFEBA08" w:rsidR="003B1242" w:rsidRPr="004A6D09" w:rsidRDefault="003B1242" w:rsidP="002D5195">
            <w:pPr>
              <w:spacing w:after="0"/>
              <w:rPr>
                <w:szCs w:val="18"/>
              </w:rPr>
            </w:pPr>
          </w:p>
        </w:tc>
      </w:tr>
      <w:tr w:rsidR="00AC7F15" w:rsidRPr="004A6D09" w14:paraId="6A454A2D" w14:textId="77777777" w:rsidTr="0076410F">
        <w:tc>
          <w:tcPr>
            <w:tcW w:w="450" w:type="dxa"/>
            <w:shd w:val="clear" w:color="auto" w:fill="auto"/>
          </w:tcPr>
          <w:p w14:paraId="1C935FF7" w14:textId="5DB33CC4" w:rsidR="003B1242" w:rsidRPr="004A6D09" w:rsidRDefault="0076410F" w:rsidP="002D5195">
            <w:pPr>
              <w:spacing w:after="0"/>
              <w:jc w:val="center"/>
              <w:rPr>
                <w:b/>
                <w:bCs/>
                <w:szCs w:val="18"/>
              </w:rPr>
            </w:pPr>
            <w:r w:rsidRPr="004A6D09">
              <w:rPr>
                <w:b/>
                <w:bCs/>
                <w:szCs w:val="18"/>
              </w:rPr>
              <w:t>6</w:t>
            </w:r>
            <w:r w:rsidR="003B1242" w:rsidRPr="004A6D09">
              <w:rPr>
                <w:b/>
                <w:bCs/>
                <w:szCs w:val="18"/>
              </w:rPr>
              <w:t>.</w:t>
            </w:r>
          </w:p>
        </w:tc>
        <w:tc>
          <w:tcPr>
            <w:tcW w:w="6835" w:type="dxa"/>
            <w:shd w:val="clear" w:color="auto" w:fill="auto"/>
          </w:tcPr>
          <w:p w14:paraId="5CD544B2" w14:textId="3C5592B4" w:rsidR="003B1242" w:rsidRPr="004A6D09" w:rsidRDefault="003B1242" w:rsidP="0058288A">
            <w:pPr>
              <w:spacing w:after="0"/>
              <w:rPr>
                <w:szCs w:val="18"/>
              </w:rPr>
            </w:pPr>
            <w:r w:rsidRPr="004A6D09">
              <w:rPr>
                <w:szCs w:val="18"/>
              </w:rPr>
              <w:t xml:space="preserve">Qual è la norma di accreditamento </w:t>
            </w:r>
            <w:r w:rsidR="00B34546" w:rsidRPr="004A6D09">
              <w:rPr>
                <w:szCs w:val="18"/>
              </w:rPr>
              <w:t>applicabile</w:t>
            </w:r>
            <w:r w:rsidR="0058288A" w:rsidRPr="004A6D09">
              <w:rPr>
                <w:szCs w:val="18"/>
              </w:rPr>
              <w:t xml:space="preserve"> </w:t>
            </w:r>
            <w:r w:rsidRPr="004A6D09">
              <w:rPr>
                <w:szCs w:val="18"/>
              </w:rPr>
              <w:t>(Sistema di gestione, Prodotto, Verifica</w:t>
            </w:r>
            <w:r w:rsidR="0076410F" w:rsidRPr="004A6D09">
              <w:rPr>
                <w:szCs w:val="18"/>
              </w:rPr>
              <w:t>/Validazione</w:t>
            </w:r>
            <w:r w:rsidRPr="004A6D09">
              <w:rPr>
                <w:szCs w:val="18"/>
              </w:rPr>
              <w:t xml:space="preserve">, Ispezione), con eventuali spiegazioni. </w:t>
            </w:r>
          </w:p>
        </w:tc>
        <w:tc>
          <w:tcPr>
            <w:tcW w:w="6719" w:type="dxa"/>
            <w:shd w:val="clear" w:color="auto" w:fill="auto"/>
          </w:tcPr>
          <w:p w14:paraId="7CB942D1" w14:textId="77777777" w:rsidR="003B1242" w:rsidRPr="004A6D09" w:rsidRDefault="003B1242" w:rsidP="002D5195">
            <w:pPr>
              <w:spacing w:after="0"/>
              <w:rPr>
                <w:szCs w:val="18"/>
              </w:rPr>
            </w:pPr>
          </w:p>
        </w:tc>
      </w:tr>
      <w:tr w:rsidR="00AC7F15" w:rsidRPr="004A6D09" w14:paraId="481F2D3F" w14:textId="77777777" w:rsidTr="0076410F">
        <w:trPr>
          <w:trHeight w:val="454"/>
        </w:trPr>
        <w:tc>
          <w:tcPr>
            <w:tcW w:w="450" w:type="dxa"/>
            <w:shd w:val="clear" w:color="auto" w:fill="auto"/>
          </w:tcPr>
          <w:p w14:paraId="7F3BA318" w14:textId="68655735" w:rsidR="003B1242" w:rsidRPr="004A6D09" w:rsidRDefault="0076410F" w:rsidP="002D5195">
            <w:pPr>
              <w:spacing w:after="0"/>
              <w:jc w:val="center"/>
              <w:rPr>
                <w:b/>
                <w:bCs/>
                <w:szCs w:val="18"/>
              </w:rPr>
            </w:pPr>
            <w:r w:rsidRPr="004A6D09">
              <w:rPr>
                <w:b/>
                <w:bCs/>
                <w:szCs w:val="18"/>
              </w:rPr>
              <w:t>7</w:t>
            </w:r>
            <w:r w:rsidR="003B1242" w:rsidRPr="004A6D09">
              <w:rPr>
                <w:b/>
                <w:bCs/>
                <w:szCs w:val="18"/>
              </w:rPr>
              <w:t>.</w:t>
            </w:r>
          </w:p>
        </w:tc>
        <w:tc>
          <w:tcPr>
            <w:tcW w:w="6835" w:type="dxa"/>
            <w:shd w:val="clear" w:color="auto" w:fill="auto"/>
          </w:tcPr>
          <w:p w14:paraId="16971711" w14:textId="0977BACA" w:rsidR="003B1242" w:rsidRPr="004A6D09" w:rsidRDefault="003B1242" w:rsidP="0058288A">
            <w:pPr>
              <w:spacing w:after="0"/>
              <w:rPr>
                <w:szCs w:val="18"/>
              </w:rPr>
            </w:pPr>
            <w:r w:rsidRPr="004A6D09">
              <w:rPr>
                <w:szCs w:val="18"/>
              </w:rPr>
              <w:t>Nello schema sono correttamente identificati i requisiti</w:t>
            </w:r>
            <w:r w:rsidR="00B34546" w:rsidRPr="004A6D09">
              <w:rPr>
                <w:szCs w:val="18"/>
              </w:rPr>
              <w:t xml:space="preserve"> </w:t>
            </w:r>
            <w:r w:rsidRPr="004A6D09">
              <w:rPr>
                <w:szCs w:val="18"/>
              </w:rPr>
              <w:t xml:space="preserve">oggetto di valutazione? </w:t>
            </w:r>
          </w:p>
          <w:p w14:paraId="51457B1F" w14:textId="1B9582FE" w:rsidR="00C1264E" w:rsidRPr="004A6D09" w:rsidRDefault="00C1264E" w:rsidP="0058288A">
            <w:pPr>
              <w:spacing w:after="0"/>
              <w:rPr>
                <w:szCs w:val="18"/>
              </w:rPr>
            </w:pPr>
            <w:r w:rsidRPr="004A6D09">
              <w:rPr>
                <w:szCs w:val="18"/>
              </w:rPr>
              <w:t>Esempi:</w:t>
            </w:r>
          </w:p>
          <w:p w14:paraId="61488F0A" w14:textId="7D2BAE58" w:rsidR="00B34546" w:rsidRPr="004A6D09" w:rsidRDefault="00B34546" w:rsidP="0058288A">
            <w:pPr>
              <w:spacing w:after="0"/>
              <w:rPr>
                <w:szCs w:val="18"/>
              </w:rPr>
            </w:pPr>
            <w:r w:rsidRPr="004A6D09">
              <w:rPr>
                <w:szCs w:val="18"/>
              </w:rPr>
              <w:lastRenderedPageBreak/>
              <w:t xml:space="preserve">Per </w:t>
            </w:r>
            <w:r w:rsidR="000B7026" w:rsidRPr="004A6D09">
              <w:rPr>
                <w:szCs w:val="18"/>
              </w:rPr>
              <w:t xml:space="preserve">schemi di certificazione del </w:t>
            </w:r>
            <w:r w:rsidRPr="004A6D09">
              <w:rPr>
                <w:szCs w:val="18"/>
                <w:u w:val="single"/>
              </w:rPr>
              <w:t>Sistema di gestione</w:t>
            </w:r>
            <w:r w:rsidRPr="004A6D09">
              <w:rPr>
                <w:szCs w:val="18"/>
              </w:rPr>
              <w:t>: è definita chiaramente l’e</w:t>
            </w:r>
            <w:r w:rsidR="00C1264E" w:rsidRPr="004A6D09">
              <w:rPr>
                <w:szCs w:val="18"/>
              </w:rPr>
              <w:t xml:space="preserve">stensione </w:t>
            </w:r>
            <w:r w:rsidRPr="004A6D09">
              <w:rPr>
                <w:szCs w:val="18"/>
              </w:rPr>
              <w:t>del Sistema</w:t>
            </w:r>
            <w:r w:rsidR="007F31A8" w:rsidRPr="004A6D09">
              <w:rPr>
                <w:szCs w:val="18"/>
              </w:rPr>
              <w:t>?</w:t>
            </w:r>
            <w:r w:rsidRPr="004A6D09">
              <w:rPr>
                <w:szCs w:val="18"/>
              </w:rPr>
              <w:t xml:space="preserve"> </w:t>
            </w:r>
            <w:r w:rsidR="007F31A8" w:rsidRPr="004A6D09">
              <w:rPr>
                <w:szCs w:val="18"/>
              </w:rPr>
              <w:t>V</w:t>
            </w:r>
            <w:r w:rsidRPr="004A6D09">
              <w:rPr>
                <w:szCs w:val="18"/>
              </w:rPr>
              <w:t xml:space="preserve">i sono riferimenti ad altri </w:t>
            </w:r>
            <w:r w:rsidR="009B2B0E" w:rsidRPr="004A6D09">
              <w:rPr>
                <w:szCs w:val="18"/>
              </w:rPr>
              <w:t>Sistemi esistenti (es. qualità, ambiente, sicurezza, ecc.</w:t>
            </w:r>
            <w:proofErr w:type="gramStart"/>
            <w:r w:rsidR="009B2B0E" w:rsidRPr="004A6D09">
              <w:rPr>
                <w:szCs w:val="18"/>
              </w:rPr>
              <w:t>)</w:t>
            </w:r>
            <w:r w:rsidR="00C1264E" w:rsidRPr="004A6D09">
              <w:rPr>
                <w:szCs w:val="18"/>
              </w:rPr>
              <w:t>?</w:t>
            </w:r>
            <w:r w:rsidR="009B2B0E" w:rsidRPr="004A6D09">
              <w:rPr>
                <w:szCs w:val="18"/>
              </w:rPr>
              <w:t>.</w:t>
            </w:r>
            <w:proofErr w:type="gramEnd"/>
            <w:r w:rsidRPr="004A6D09">
              <w:rPr>
                <w:szCs w:val="18"/>
              </w:rPr>
              <w:t xml:space="preserve"> </w:t>
            </w:r>
          </w:p>
          <w:p w14:paraId="2DECCE80" w14:textId="3C583830" w:rsidR="00B34546" w:rsidRPr="004A6D09" w:rsidRDefault="00B34546" w:rsidP="0058288A">
            <w:pPr>
              <w:spacing w:after="0"/>
              <w:rPr>
                <w:szCs w:val="18"/>
              </w:rPr>
            </w:pPr>
            <w:r w:rsidRPr="004A6D09">
              <w:rPr>
                <w:szCs w:val="18"/>
              </w:rPr>
              <w:t xml:space="preserve">Per </w:t>
            </w:r>
            <w:r w:rsidR="000B7026" w:rsidRPr="004A6D09">
              <w:rPr>
                <w:szCs w:val="18"/>
              </w:rPr>
              <w:t xml:space="preserve">schemi di certificazione di </w:t>
            </w:r>
            <w:r w:rsidRPr="004A6D09">
              <w:rPr>
                <w:szCs w:val="18"/>
                <w:u w:val="single"/>
              </w:rPr>
              <w:t>Prodotto</w:t>
            </w:r>
            <w:r w:rsidRPr="004A6D09">
              <w:rPr>
                <w:szCs w:val="18"/>
              </w:rPr>
              <w:t xml:space="preserve">: </w:t>
            </w:r>
            <w:r w:rsidR="00C1264E" w:rsidRPr="004A6D09">
              <w:rPr>
                <w:szCs w:val="18"/>
              </w:rPr>
              <w:t xml:space="preserve">sono definiti i </w:t>
            </w:r>
            <w:r w:rsidRPr="004A6D09">
              <w:rPr>
                <w:szCs w:val="18"/>
              </w:rPr>
              <w:t>requisiti del prodotto oggetto di certificazione</w:t>
            </w:r>
            <w:r w:rsidR="00C1264E" w:rsidRPr="004A6D09">
              <w:rPr>
                <w:szCs w:val="18"/>
              </w:rPr>
              <w:t>?</w:t>
            </w:r>
          </w:p>
        </w:tc>
        <w:tc>
          <w:tcPr>
            <w:tcW w:w="6719" w:type="dxa"/>
            <w:shd w:val="clear" w:color="auto" w:fill="auto"/>
          </w:tcPr>
          <w:p w14:paraId="70BAC4DC" w14:textId="1A558E78" w:rsidR="003B1242" w:rsidRPr="004A6D09" w:rsidRDefault="003B1242" w:rsidP="002D5195">
            <w:pPr>
              <w:spacing w:after="0"/>
              <w:rPr>
                <w:szCs w:val="18"/>
              </w:rPr>
            </w:pPr>
          </w:p>
        </w:tc>
      </w:tr>
      <w:tr w:rsidR="00AC7F15" w:rsidRPr="004A6D09" w14:paraId="0A933395" w14:textId="77777777" w:rsidTr="0076410F">
        <w:trPr>
          <w:trHeight w:val="603"/>
        </w:trPr>
        <w:tc>
          <w:tcPr>
            <w:tcW w:w="450" w:type="dxa"/>
            <w:shd w:val="clear" w:color="auto" w:fill="auto"/>
          </w:tcPr>
          <w:p w14:paraId="6F17B781" w14:textId="19E8024E" w:rsidR="003B1242" w:rsidRPr="004A6D09" w:rsidRDefault="009449E8" w:rsidP="002D5195">
            <w:pPr>
              <w:spacing w:after="0"/>
              <w:jc w:val="center"/>
              <w:rPr>
                <w:b/>
                <w:bCs/>
                <w:szCs w:val="18"/>
              </w:rPr>
            </w:pPr>
            <w:r w:rsidRPr="004A6D09">
              <w:rPr>
                <w:b/>
                <w:bCs/>
                <w:szCs w:val="18"/>
              </w:rPr>
              <w:t>9</w:t>
            </w:r>
            <w:r w:rsidR="003B1242" w:rsidRPr="004A6D09">
              <w:rPr>
                <w:b/>
                <w:bCs/>
                <w:szCs w:val="18"/>
              </w:rPr>
              <w:t>.</w:t>
            </w:r>
          </w:p>
        </w:tc>
        <w:tc>
          <w:tcPr>
            <w:tcW w:w="6835" w:type="dxa"/>
            <w:shd w:val="clear" w:color="auto" w:fill="auto"/>
          </w:tcPr>
          <w:p w14:paraId="7BE7C619" w14:textId="02B1C8E3" w:rsidR="003B1242" w:rsidRPr="004A6D09" w:rsidRDefault="003B1242" w:rsidP="0058288A">
            <w:pPr>
              <w:spacing w:after="0"/>
              <w:rPr>
                <w:color w:val="7030A0"/>
                <w:szCs w:val="18"/>
              </w:rPr>
            </w:pPr>
            <w:r w:rsidRPr="004A6D09">
              <w:rPr>
                <w:szCs w:val="18"/>
              </w:rPr>
              <w:t xml:space="preserve">Nello schema sono correttamente identificate le modalità (regole) con cui effettuare questa valutazione </w:t>
            </w:r>
            <w:r w:rsidR="009B2B0E" w:rsidRPr="004A6D09">
              <w:rPr>
                <w:szCs w:val="18"/>
              </w:rPr>
              <w:t>e quel</w:t>
            </w:r>
            <w:r w:rsidR="00772A4B" w:rsidRPr="004A6D09">
              <w:rPr>
                <w:szCs w:val="18"/>
              </w:rPr>
              <w:t>le</w:t>
            </w:r>
            <w:r w:rsidR="009B2B0E" w:rsidRPr="004A6D09">
              <w:rPr>
                <w:szCs w:val="18"/>
              </w:rPr>
              <w:t xml:space="preserve"> di rivalutazione periodica </w:t>
            </w:r>
            <w:r w:rsidRPr="004A6D09">
              <w:rPr>
                <w:szCs w:val="18"/>
              </w:rPr>
              <w:t>(</w:t>
            </w:r>
            <w:r w:rsidR="009B2B0E" w:rsidRPr="004A6D09">
              <w:rPr>
                <w:szCs w:val="18"/>
              </w:rPr>
              <w:t xml:space="preserve">audit, </w:t>
            </w:r>
            <w:r w:rsidR="00C1264E" w:rsidRPr="004A6D09">
              <w:rPr>
                <w:szCs w:val="18"/>
              </w:rPr>
              <w:t xml:space="preserve">ispezioni, </w:t>
            </w:r>
            <w:r w:rsidR="0076410F" w:rsidRPr="004A6D09">
              <w:rPr>
                <w:szCs w:val="18"/>
              </w:rPr>
              <w:t>verifiche</w:t>
            </w:r>
            <w:r w:rsidRPr="004A6D09">
              <w:rPr>
                <w:szCs w:val="18"/>
              </w:rPr>
              <w:t>, test, metodi di prova…)</w:t>
            </w:r>
            <w:r w:rsidR="009B2B0E" w:rsidRPr="004A6D09">
              <w:rPr>
                <w:szCs w:val="18"/>
              </w:rPr>
              <w:t>.</w:t>
            </w:r>
          </w:p>
        </w:tc>
        <w:tc>
          <w:tcPr>
            <w:tcW w:w="6719" w:type="dxa"/>
            <w:shd w:val="clear" w:color="auto" w:fill="auto"/>
          </w:tcPr>
          <w:p w14:paraId="05A79F34" w14:textId="5F4755A1" w:rsidR="003B1242" w:rsidRPr="004A6D09" w:rsidRDefault="003B1242" w:rsidP="002D5195">
            <w:pPr>
              <w:spacing w:after="0"/>
              <w:rPr>
                <w:szCs w:val="18"/>
              </w:rPr>
            </w:pPr>
          </w:p>
        </w:tc>
      </w:tr>
      <w:tr w:rsidR="0049320C" w:rsidRPr="004A6D09" w14:paraId="2DCC41B2" w14:textId="77777777" w:rsidTr="0076410F">
        <w:trPr>
          <w:trHeight w:val="603"/>
        </w:trPr>
        <w:tc>
          <w:tcPr>
            <w:tcW w:w="450" w:type="dxa"/>
            <w:shd w:val="clear" w:color="auto" w:fill="auto"/>
          </w:tcPr>
          <w:p w14:paraId="5C7DC7A4" w14:textId="4D6D21BB" w:rsidR="0049320C" w:rsidRPr="004A6D09" w:rsidRDefault="009449E8" w:rsidP="0049320C">
            <w:pPr>
              <w:spacing w:after="0"/>
              <w:jc w:val="center"/>
              <w:rPr>
                <w:b/>
                <w:bCs/>
                <w:szCs w:val="18"/>
              </w:rPr>
            </w:pPr>
            <w:r w:rsidRPr="004A6D09">
              <w:rPr>
                <w:b/>
                <w:bCs/>
                <w:szCs w:val="18"/>
              </w:rPr>
              <w:t>10.</w:t>
            </w:r>
          </w:p>
        </w:tc>
        <w:tc>
          <w:tcPr>
            <w:tcW w:w="6835" w:type="dxa"/>
            <w:shd w:val="clear" w:color="auto" w:fill="auto"/>
          </w:tcPr>
          <w:p w14:paraId="42C9B88D" w14:textId="7C9827C8" w:rsidR="0049320C" w:rsidRPr="004A6D09" w:rsidRDefault="00FA0C9D" w:rsidP="0049320C">
            <w:pPr>
              <w:spacing w:after="0"/>
              <w:jc w:val="left"/>
              <w:rPr>
                <w:szCs w:val="18"/>
              </w:rPr>
            </w:pPr>
            <w:r w:rsidRPr="004A6D09">
              <w:rPr>
                <w:szCs w:val="18"/>
              </w:rPr>
              <w:t>S</w:t>
            </w:r>
            <w:r w:rsidR="0049320C" w:rsidRPr="004A6D09">
              <w:rPr>
                <w:szCs w:val="18"/>
              </w:rPr>
              <w:t xml:space="preserve">ono correttamente identificate le competenze e le caratteristiche </w:t>
            </w:r>
            <w:r w:rsidRPr="004A6D09">
              <w:rPr>
                <w:szCs w:val="18"/>
              </w:rPr>
              <w:t>degli</w:t>
            </w:r>
            <w:r w:rsidR="0049320C" w:rsidRPr="004A6D09">
              <w:rPr>
                <w:szCs w:val="18"/>
              </w:rPr>
              <w:t>:</w:t>
            </w:r>
          </w:p>
          <w:p w14:paraId="1F7FE6B2" w14:textId="646804A8" w:rsidR="0049320C" w:rsidRPr="004A6D09" w:rsidRDefault="0049320C" w:rsidP="0049320C">
            <w:pPr>
              <w:spacing w:after="0"/>
              <w:jc w:val="left"/>
              <w:rPr>
                <w:szCs w:val="18"/>
              </w:rPr>
            </w:pPr>
            <w:r w:rsidRPr="004A6D09">
              <w:rPr>
                <w:szCs w:val="18"/>
              </w:rPr>
              <w:t>- Auditor (per Sistema di gestione)</w:t>
            </w:r>
          </w:p>
          <w:p w14:paraId="4FB9CE6A" w14:textId="0F9BC536" w:rsidR="0049320C" w:rsidRPr="004A6D09" w:rsidRDefault="0049320C" w:rsidP="0049320C">
            <w:pPr>
              <w:spacing w:after="0"/>
              <w:jc w:val="left"/>
              <w:rPr>
                <w:szCs w:val="18"/>
              </w:rPr>
            </w:pPr>
            <w:r w:rsidRPr="004A6D09">
              <w:rPr>
                <w:szCs w:val="18"/>
              </w:rPr>
              <w:t>- Ispettori (per Prodotto</w:t>
            </w:r>
            <w:r w:rsidR="00C1264E" w:rsidRPr="004A6D09">
              <w:rPr>
                <w:szCs w:val="18"/>
              </w:rPr>
              <w:t>, Ispezione)</w:t>
            </w:r>
          </w:p>
          <w:p w14:paraId="738FF08E" w14:textId="1698CBCF" w:rsidR="0076410F" w:rsidRPr="004A6D09" w:rsidRDefault="00FA0C9D" w:rsidP="0049320C">
            <w:pPr>
              <w:spacing w:after="0"/>
              <w:jc w:val="left"/>
              <w:rPr>
                <w:szCs w:val="18"/>
              </w:rPr>
            </w:pPr>
            <w:r w:rsidRPr="004A6D09">
              <w:rPr>
                <w:szCs w:val="18"/>
              </w:rPr>
              <w:t xml:space="preserve">- </w:t>
            </w:r>
            <w:r w:rsidR="0076410F" w:rsidRPr="004A6D09">
              <w:rPr>
                <w:szCs w:val="18"/>
              </w:rPr>
              <w:t xml:space="preserve">Chi ha la responsabilità di fare il riesame (per prodotto e Verifica/Validazione) </w:t>
            </w:r>
          </w:p>
          <w:p w14:paraId="2A6181C2" w14:textId="512B80C5" w:rsidR="0076410F" w:rsidRPr="004A6D09" w:rsidRDefault="0076410F" w:rsidP="0076410F">
            <w:pPr>
              <w:spacing w:after="0"/>
              <w:jc w:val="left"/>
              <w:rPr>
                <w:szCs w:val="18"/>
              </w:rPr>
            </w:pPr>
            <w:r w:rsidRPr="004A6D09">
              <w:rPr>
                <w:szCs w:val="18"/>
              </w:rPr>
              <w:t>- Chi ha la responsabilità di rilasciare la certificazione (delibera)</w:t>
            </w:r>
          </w:p>
          <w:p w14:paraId="6060D137" w14:textId="79BBAAAB" w:rsidR="0049320C" w:rsidRPr="004A6D09" w:rsidRDefault="0076410F" w:rsidP="0049320C">
            <w:pPr>
              <w:spacing w:after="0"/>
              <w:jc w:val="left"/>
              <w:rPr>
                <w:szCs w:val="18"/>
              </w:rPr>
            </w:pPr>
            <w:r w:rsidRPr="004A6D09">
              <w:rPr>
                <w:szCs w:val="18"/>
              </w:rPr>
              <w:t>- Eventuali esperti</w:t>
            </w:r>
          </w:p>
        </w:tc>
        <w:tc>
          <w:tcPr>
            <w:tcW w:w="6719" w:type="dxa"/>
            <w:shd w:val="clear" w:color="auto" w:fill="auto"/>
          </w:tcPr>
          <w:p w14:paraId="7D4727BC" w14:textId="77777777" w:rsidR="0049320C" w:rsidRPr="004A6D09" w:rsidRDefault="0049320C" w:rsidP="0049320C">
            <w:pPr>
              <w:spacing w:after="0"/>
              <w:rPr>
                <w:szCs w:val="18"/>
              </w:rPr>
            </w:pPr>
          </w:p>
        </w:tc>
      </w:tr>
    </w:tbl>
    <w:p w14:paraId="4C2E9C9E" w14:textId="77777777" w:rsidR="003B1242" w:rsidRPr="004A6D09" w:rsidRDefault="003B1242" w:rsidP="003B1242">
      <w:pPr>
        <w:spacing w:after="0" w:line="240" w:lineRule="auto"/>
        <w:jc w:val="left"/>
        <w:rPr>
          <w:szCs w:val="18"/>
        </w:rPr>
      </w:pPr>
    </w:p>
    <w:p w14:paraId="333B29CC" w14:textId="6E4E7F95" w:rsidR="003B1242" w:rsidRPr="004A6D09" w:rsidRDefault="00DF0079" w:rsidP="00ED610F">
      <w:pPr>
        <w:rPr>
          <w:b/>
          <w:bCs/>
        </w:rPr>
      </w:pPr>
      <w:bookmarkStart w:id="5" w:name="_Toc29494304"/>
      <w:bookmarkEnd w:id="5"/>
      <w:r w:rsidRPr="004A6D09">
        <w:rPr>
          <w:b/>
          <w:bCs/>
        </w:rPr>
        <w:t xml:space="preserve">B) </w:t>
      </w:r>
      <w:r w:rsidR="003B1242" w:rsidRPr="004A6D09">
        <w:rPr>
          <w:b/>
          <w:bCs/>
        </w:rPr>
        <w:t>Aspetti relativi al Mercato di Riferimento</w:t>
      </w:r>
    </w:p>
    <w:tbl>
      <w:tblPr>
        <w:tblStyle w:val="Grigliatabella"/>
        <w:tblW w:w="14002" w:type="dxa"/>
        <w:tblCellMar>
          <w:top w:w="57" w:type="dxa"/>
          <w:left w:w="57" w:type="dxa"/>
          <w:bottom w:w="57" w:type="dxa"/>
          <w:right w:w="57" w:type="dxa"/>
        </w:tblCellMar>
        <w:tblLook w:val="04A0" w:firstRow="1" w:lastRow="0" w:firstColumn="1" w:lastColumn="0" w:noHBand="0" w:noVBand="1"/>
      </w:tblPr>
      <w:tblGrid>
        <w:gridCol w:w="453"/>
        <w:gridCol w:w="4365"/>
        <w:gridCol w:w="3798"/>
        <w:gridCol w:w="5386"/>
      </w:tblGrid>
      <w:tr w:rsidR="003B1242" w:rsidRPr="004A6D09" w14:paraId="6132AC28" w14:textId="77777777" w:rsidTr="009C3972">
        <w:trPr>
          <w:trHeight w:val="680"/>
          <w:tblHeader/>
        </w:trPr>
        <w:tc>
          <w:tcPr>
            <w:tcW w:w="453" w:type="dxa"/>
            <w:shd w:val="clear" w:color="auto" w:fill="F2F2F2" w:themeFill="background1" w:themeFillShade="F2"/>
          </w:tcPr>
          <w:p w14:paraId="7FBF4D20" w14:textId="77777777" w:rsidR="003B1242" w:rsidRPr="004A6D09" w:rsidRDefault="003B1242" w:rsidP="00ED610F">
            <w:pPr>
              <w:spacing w:after="0"/>
              <w:jc w:val="center"/>
              <w:rPr>
                <w:b/>
                <w:bCs/>
                <w:szCs w:val="18"/>
              </w:rPr>
            </w:pPr>
            <w:r w:rsidRPr="004A6D09">
              <w:rPr>
                <w:b/>
                <w:bCs/>
                <w:smallCaps/>
                <w:szCs w:val="18"/>
              </w:rPr>
              <w:t>N.</w:t>
            </w:r>
          </w:p>
        </w:tc>
        <w:tc>
          <w:tcPr>
            <w:tcW w:w="4365" w:type="dxa"/>
            <w:shd w:val="clear" w:color="auto" w:fill="F2F2F2" w:themeFill="background1" w:themeFillShade="F2"/>
          </w:tcPr>
          <w:p w14:paraId="68FEB28B" w14:textId="20908282" w:rsidR="003B1242" w:rsidRPr="004A6D09" w:rsidRDefault="003B1242" w:rsidP="00ED610F">
            <w:pPr>
              <w:spacing w:after="0"/>
              <w:jc w:val="center"/>
              <w:rPr>
                <w:b/>
                <w:bCs/>
                <w:smallCaps/>
                <w:szCs w:val="18"/>
              </w:rPr>
            </w:pPr>
            <w:r w:rsidRPr="004A6D09">
              <w:rPr>
                <w:b/>
                <w:bCs/>
                <w:smallCaps/>
                <w:szCs w:val="18"/>
              </w:rPr>
              <w:t xml:space="preserve">Evidenze </w:t>
            </w:r>
            <w:r w:rsidR="007F31A8" w:rsidRPr="004A6D09">
              <w:rPr>
                <w:b/>
                <w:bCs/>
                <w:smallCaps/>
                <w:szCs w:val="18"/>
              </w:rPr>
              <w:t>Richieste</w:t>
            </w:r>
          </w:p>
        </w:tc>
        <w:tc>
          <w:tcPr>
            <w:tcW w:w="3798" w:type="dxa"/>
            <w:shd w:val="clear" w:color="auto" w:fill="F2F2F2" w:themeFill="background1" w:themeFillShade="F2"/>
          </w:tcPr>
          <w:p w14:paraId="0E146A52" w14:textId="77777777" w:rsidR="003B1242" w:rsidRPr="004A6D09" w:rsidRDefault="003B1242" w:rsidP="00ED610F">
            <w:pPr>
              <w:spacing w:before="40" w:after="0" w:line="240" w:lineRule="auto"/>
              <w:rPr>
                <w:b/>
                <w:bCs/>
                <w:smallCaps/>
                <w:sz w:val="16"/>
                <w:szCs w:val="16"/>
              </w:rPr>
            </w:pPr>
            <w:r w:rsidRPr="004A6D09">
              <w:rPr>
                <w:b/>
                <w:bCs/>
                <w:sz w:val="14"/>
                <w:szCs w:val="14"/>
              </w:rPr>
              <w:t>SPIEGAZIONE: Cosa ci si aspetta da parte di chi sta facendo la proposta ad ACCREDIA, Evidenze che devono essere raccolte</w:t>
            </w:r>
          </w:p>
        </w:tc>
        <w:tc>
          <w:tcPr>
            <w:tcW w:w="5386" w:type="dxa"/>
            <w:shd w:val="clear" w:color="auto" w:fill="F2F2F2" w:themeFill="background1" w:themeFillShade="F2"/>
          </w:tcPr>
          <w:p w14:paraId="403F8DE0" w14:textId="77777777" w:rsidR="003B1242" w:rsidRPr="004A6D09" w:rsidRDefault="003B1242" w:rsidP="00ED610F">
            <w:pPr>
              <w:spacing w:after="0"/>
              <w:jc w:val="center"/>
              <w:rPr>
                <w:b/>
                <w:bCs/>
                <w:smallCaps/>
                <w:sz w:val="16"/>
                <w:szCs w:val="16"/>
              </w:rPr>
            </w:pPr>
            <w:r w:rsidRPr="004A6D09">
              <w:rPr>
                <w:b/>
                <w:bCs/>
                <w:smallCaps/>
                <w:szCs w:val="18"/>
              </w:rPr>
              <w:t>Da compilare a cura di chi fa domanda per la valutazione dello schema</w:t>
            </w:r>
          </w:p>
        </w:tc>
      </w:tr>
      <w:tr w:rsidR="003B1242" w:rsidRPr="004A6D09" w14:paraId="128CABBC" w14:textId="77777777" w:rsidTr="009C3972">
        <w:tc>
          <w:tcPr>
            <w:tcW w:w="453" w:type="dxa"/>
          </w:tcPr>
          <w:p w14:paraId="700355F1" w14:textId="77777777" w:rsidR="003B1242" w:rsidRPr="004A6D09" w:rsidRDefault="003B1242" w:rsidP="00ED610F">
            <w:pPr>
              <w:spacing w:after="0"/>
              <w:jc w:val="center"/>
              <w:rPr>
                <w:b/>
                <w:bCs/>
                <w:szCs w:val="18"/>
              </w:rPr>
            </w:pPr>
            <w:r w:rsidRPr="004A6D09">
              <w:rPr>
                <w:b/>
                <w:bCs/>
                <w:szCs w:val="18"/>
              </w:rPr>
              <w:t>1.</w:t>
            </w:r>
          </w:p>
        </w:tc>
        <w:tc>
          <w:tcPr>
            <w:tcW w:w="4365" w:type="dxa"/>
          </w:tcPr>
          <w:p w14:paraId="4B04EF78" w14:textId="77777777" w:rsidR="003B1242" w:rsidRPr="004A6D09" w:rsidRDefault="003B1242" w:rsidP="0058288A">
            <w:pPr>
              <w:spacing w:after="0"/>
              <w:rPr>
                <w:szCs w:val="18"/>
              </w:rPr>
            </w:pPr>
            <w:r w:rsidRPr="004A6D09">
              <w:rPr>
                <w:szCs w:val="18"/>
              </w:rPr>
              <w:t>Qualche Istituzione, o altro soggetto rappresentativo di interessi generali o settoriali, ha espresso un parere favorevole alla nascita e sviluppo di questo schema?</w:t>
            </w:r>
          </w:p>
          <w:p w14:paraId="17639E3F" w14:textId="6BAE6CFD" w:rsidR="00DD6E46" w:rsidRPr="004A6D09" w:rsidRDefault="003B1242" w:rsidP="0076410F">
            <w:pPr>
              <w:spacing w:after="0"/>
              <w:rPr>
                <w:i/>
                <w:iCs/>
                <w:szCs w:val="18"/>
              </w:rPr>
            </w:pPr>
            <w:r w:rsidRPr="004A6D09">
              <w:rPr>
                <w:szCs w:val="18"/>
              </w:rPr>
              <w:lastRenderedPageBreak/>
              <w:t>Questi soggetti rappresentano in modo significativo il segmento di mercato (o il ruolo di “Autorità di Regolazione”), nell’ambito in cui lo schema di certificazione dovrebbe operare</w:t>
            </w:r>
            <w:r w:rsidRPr="004A6D09">
              <w:rPr>
                <w:i/>
                <w:iCs/>
                <w:szCs w:val="18"/>
              </w:rPr>
              <w:t>?</w:t>
            </w:r>
          </w:p>
        </w:tc>
        <w:tc>
          <w:tcPr>
            <w:tcW w:w="3798" w:type="dxa"/>
          </w:tcPr>
          <w:p w14:paraId="63BA8D95" w14:textId="77777777" w:rsidR="003B1242" w:rsidRPr="004A6D09" w:rsidRDefault="003B1242" w:rsidP="00ED610F">
            <w:pPr>
              <w:spacing w:after="0" w:line="240" w:lineRule="auto"/>
              <w:rPr>
                <w:sz w:val="14"/>
                <w:szCs w:val="14"/>
              </w:rPr>
            </w:pPr>
            <w:r w:rsidRPr="004A6D09">
              <w:rPr>
                <w:sz w:val="14"/>
                <w:szCs w:val="14"/>
              </w:rPr>
              <w:lastRenderedPageBreak/>
              <w:t>Devono essere prodotte delle evidenze che dimostrino l’interesse esplicito verso lo schema da parte di autorità o altre parti interessate.</w:t>
            </w:r>
          </w:p>
          <w:p w14:paraId="06D67DE6" w14:textId="71F97EC9" w:rsidR="003B1242" w:rsidRPr="004A6D09" w:rsidRDefault="003B1242" w:rsidP="00ED610F">
            <w:pPr>
              <w:spacing w:after="0" w:line="240" w:lineRule="auto"/>
              <w:rPr>
                <w:sz w:val="14"/>
                <w:szCs w:val="14"/>
              </w:rPr>
            </w:pPr>
            <w:r w:rsidRPr="004A6D09">
              <w:rPr>
                <w:sz w:val="14"/>
                <w:szCs w:val="14"/>
              </w:rPr>
              <w:t xml:space="preserve">La "significatività" è da intendersi come l'importanza sul piano socio-economico </w:t>
            </w:r>
            <w:r w:rsidR="005F1067" w:rsidRPr="004A6D09">
              <w:rPr>
                <w:sz w:val="14"/>
                <w:szCs w:val="14"/>
              </w:rPr>
              <w:t xml:space="preserve">dello Schema </w:t>
            </w:r>
            <w:r w:rsidRPr="004A6D09">
              <w:rPr>
                <w:sz w:val="14"/>
                <w:szCs w:val="14"/>
              </w:rPr>
              <w:t>o la sua rilevanza (non solo quantitativa) in un’area identificabile di prodotti e/o servizi.</w:t>
            </w:r>
          </w:p>
          <w:p w14:paraId="11538AAF" w14:textId="77777777" w:rsidR="003B1242" w:rsidRPr="004A6D09" w:rsidRDefault="003B1242" w:rsidP="00ED610F">
            <w:pPr>
              <w:spacing w:after="0" w:line="240" w:lineRule="auto"/>
              <w:rPr>
                <w:sz w:val="14"/>
                <w:szCs w:val="14"/>
              </w:rPr>
            </w:pPr>
            <w:r w:rsidRPr="004A6D09">
              <w:rPr>
                <w:sz w:val="14"/>
                <w:szCs w:val="14"/>
              </w:rPr>
              <w:lastRenderedPageBreak/>
              <w:t>Nel caso in cui la parte rappresentativa sia minoritaria/di settore, specificare perché si ritiene comunque lo schema di interesse generale.</w:t>
            </w:r>
          </w:p>
          <w:p w14:paraId="00161227" w14:textId="77777777" w:rsidR="00DD6E46" w:rsidRPr="004A6D09" w:rsidRDefault="00DD6E46" w:rsidP="00ED610F">
            <w:pPr>
              <w:spacing w:after="0" w:line="240" w:lineRule="auto"/>
              <w:rPr>
                <w:sz w:val="14"/>
                <w:szCs w:val="14"/>
              </w:rPr>
            </w:pPr>
          </w:p>
          <w:p w14:paraId="79631022" w14:textId="70FFCED7" w:rsidR="00DD6E46" w:rsidRPr="004A6D09" w:rsidRDefault="00DD6E46" w:rsidP="0076410F">
            <w:pPr>
              <w:spacing w:after="0" w:line="240" w:lineRule="auto"/>
              <w:rPr>
                <w:sz w:val="14"/>
                <w:szCs w:val="14"/>
              </w:rPr>
            </w:pPr>
          </w:p>
        </w:tc>
        <w:tc>
          <w:tcPr>
            <w:tcW w:w="5386" w:type="dxa"/>
          </w:tcPr>
          <w:p w14:paraId="00107607" w14:textId="4EACD8A1" w:rsidR="00BD6F9A" w:rsidRPr="004A6D09" w:rsidRDefault="00BD6F9A" w:rsidP="00ED610F">
            <w:pPr>
              <w:spacing w:after="0"/>
              <w:rPr>
                <w:szCs w:val="18"/>
              </w:rPr>
            </w:pPr>
          </w:p>
        </w:tc>
      </w:tr>
      <w:tr w:rsidR="003279CA" w:rsidRPr="004A6D09" w14:paraId="51B7A5AE" w14:textId="77777777" w:rsidTr="009C3972">
        <w:tc>
          <w:tcPr>
            <w:tcW w:w="453" w:type="dxa"/>
          </w:tcPr>
          <w:p w14:paraId="40B15B7C" w14:textId="16E6FB78" w:rsidR="003279CA" w:rsidRPr="004A6D09" w:rsidRDefault="003279CA" w:rsidP="00ED610F">
            <w:pPr>
              <w:spacing w:after="0"/>
              <w:jc w:val="center"/>
              <w:rPr>
                <w:b/>
                <w:bCs/>
                <w:szCs w:val="18"/>
              </w:rPr>
            </w:pPr>
            <w:r w:rsidRPr="004A6D09">
              <w:rPr>
                <w:b/>
                <w:bCs/>
                <w:szCs w:val="18"/>
              </w:rPr>
              <w:t>2.</w:t>
            </w:r>
          </w:p>
        </w:tc>
        <w:tc>
          <w:tcPr>
            <w:tcW w:w="4365" w:type="dxa"/>
          </w:tcPr>
          <w:p w14:paraId="52EEE79F" w14:textId="77777777" w:rsidR="003279CA" w:rsidRPr="004A6D09" w:rsidRDefault="003279CA" w:rsidP="003279CA">
            <w:pPr>
              <w:spacing w:after="0"/>
              <w:rPr>
                <w:szCs w:val="18"/>
              </w:rPr>
            </w:pPr>
            <w:r w:rsidRPr="004A6D09">
              <w:rPr>
                <w:szCs w:val="18"/>
              </w:rPr>
              <w:t>Il Sistema, il Prodotto/Processo/Servizio oggetto dello schema di certificazione ha attinenza con Sistemi, Prodotti già disciplinati in ambito cogente / regolamentato?</w:t>
            </w:r>
          </w:p>
          <w:p w14:paraId="6F0F829B" w14:textId="3238900F" w:rsidR="003279CA" w:rsidRPr="004A6D09" w:rsidRDefault="003279CA" w:rsidP="003279CA">
            <w:pPr>
              <w:spacing w:after="0"/>
              <w:rPr>
                <w:szCs w:val="18"/>
              </w:rPr>
            </w:pPr>
            <w:r w:rsidRPr="004A6D09">
              <w:rPr>
                <w:szCs w:val="18"/>
              </w:rPr>
              <w:t>Se si, sono state interessate le Autorità competenti?</w:t>
            </w:r>
          </w:p>
        </w:tc>
        <w:tc>
          <w:tcPr>
            <w:tcW w:w="3798" w:type="dxa"/>
          </w:tcPr>
          <w:p w14:paraId="713725B4" w14:textId="77777777" w:rsidR="003279CA" w:rsidRPr="004A6D09" w:rsidRDefault="003279CA" w:rsidP="003279CA">
            <w:pPr>
              <w:spacing w:after="0" w:line="240" w:lineRule="auto"/>
              <w:rPr>
                <w:sz w:val="14"/>
                <w:szCs w:val="14"/>
              </w:rPr>
            </w:pPr>
            <w:r w:rsidRPr="004A6D09">
              <w:rPr>
                <w:sz w:val="14"/>
                <w:szCs w:val="14"/>
              </w:rPr>
              <w:t>Nel caso in cui siano coinvolti aspetti di natura cogente/autorizzativa, è necessario un parere favorevole espresso da una autorità di regolazione competente in materia.</w:t>
            </w:r>
          </w:p>
          <w:p w14:paraId="411256FD" w14:textId="77777777" w:rsidR="003279CA" w:rsidRPr="004A6D09" w:rsidRDefault="003279CA" w:rsidP="00ED610F">
            <w:pPr>
              <w:spacing w:after="0" w:line="240" w:lineRule="auto"/>
              <w:rPr>
                <w:sz w:val="14"/>
                <w:szCs w:val="14"/>
              </w:rPr>
            </w:pPr>
          </w:p>
        </w:tc>
        <w:tc>
          <w:tcPr>
            <w:tcW w:w="5386" w:type="dxa"/>
          </w:tcPr>
          <w:p w14:paraId="77A00A4A" w14:textId="77777777" w:rsidR="003279CA" w:rsidRPr="004A6D09" w:rsidRDefault="003279CA" w:rsidP="00ED610F">
            <w:pPr>
              <w:spacing w:after="0"/>
              <w:rPr>
                <w:szCs w:val="18"/>
              </w:rPr>
            </w:pPr>
          </w:p>
        </w:tc>
      </w:tr>
      <w:tr w:rsidR="003B1242" w:rsidRPr="004A6D09" w14:paraId="238F21F3" w14:textId="77777777" w:rsidTr="009C3972">
        <w:tc>
          <w:tcPr>
            <w:tcW w:w="453" w:type="dxa"/>
          </w:tcPr>
          <w:p w14:paraId="39A4FFD3" w14:textId="4BD05F17" w:rsidR="003B1242" w:rsidRPr="004A6D09" w:rsidRDefault="003279CA" w:rsidP="002D5195">
            <w:pPr>
              <w:spacing w:after="0"/>
              <w:jc w:val="center"/>
              <w:rPr>
                <w:b/>
                <w:bCs/>
                <w:szCs w:val="18"/>
              </w:rPr>
            </w:pPr>
            <w:r w:rsidRPr="004A6D09">
              <w:rPr>
                <w:b/>
                <w:bCs/>
                <w:szCs w:val="18"/>
              </w:rPr>
              <w:t>3</w:t>
            </w:r>
            <w:r w:rsidR="003B1242" w:rsidRPr="004A6D09">
              <w:rPr>
                <w:b/>
                <w:bCs/>
                <w:szCs w:val="18"/>
              </w:rPr>
              <w:t>.</w:t>
            </w:r>
          </w:p>
        </w:tc>
        <w:tc>
          <w:tcPr>
            <w:tcW w:w="4365" w:type="dxa"/>
          </w:tcPr>
          <w:p w14:paraId="09F70F73" w14:textId="3EC6D42C" w:rsidR="003B1242" w:rsidRPr="004A6D09" w:rsidRDefault="003B1242" w:rsidP="00B022E6">
            <w:pPr>
              <w:spacing w:after="0"/>
              <w:rPr>
                <w:szCs w:val="18"/>
              </w:rPr>
            </w:pPr>
            <w:r w:rsidRPr="004A6D09">
              <w:rPr>
                <w:szCs w:val="18"/>
              </w:rPr>
              <w:t>Esistono altri schemi di certificazione simili sul mercato (a livello nazionale o internazionale), sotto o fuori accreditamento, su base norma o</w:t>
            </w:r>
            <w:r w:rsidR="00891265" w:rsidRPr="004A6D09">
              <w:rPr>
                <w:szCs w:val="18"/>
              </w:rPr>
              <w:t xml:space="preserve"> linee guida o</w:t>
            </w:r>
            <w:r w:rsidRPr="004A6D09">
              <w:rPr>
                <w:szCs w:val="18"/>
              </w:rPr>
              <w:t xml:space="preserve"> anche schemi proprietari?</w:t>
            </w:r>
          </w:p>
        </w:tc>
        <w:tc>
          <w:tcPr>
            <w:tcW w:w="3798" w:type="dxa"/>
          </w:tcPr>
          <w:p w14:paraId="000466E7" w14:textId="77777777" w:rsidR="003B1242" w:rsidRPr="004A6D09" w:rsidRDefault="003B1242" w:rsidP="002D5195">
            <w:pPr>
              <w:spacing w:after="0" w:line="240" w:lineRule="auto"/>
              <w:rPr>
                <w:sz w:val="14"/>
                <w:szCs w:val="14"/>
              </w:rPr>
            </w:pPr>
            <w:r w:rsidRPr="004A6D09">
              <w:rPr>
                <w:sz w:val="14"/>
                <w:szCs w:val="14"/>
              </w:rPr>
              <w:t>L’esistenza di altri schemi sul mercato sullo stesso argomento non è di per sé elemento ostativo per l’approvazione di un nuovo schema (ACCREDIA è neutrale e imparziale nella decisione di accreditare un nuovo schema, anche in considerazione del regime di monopolio e del ruolo di interesse pubblico dell’accreditamento), ma nel caso lo fosse deve essere chiarita la motivazione che giustifichi l’esistenza di un nuovo schema.</w:t>
            </w:r>
          </w:p>
          <w:p w14:paraId="66186F37" w14:textId="43EC4971" w:rsidR="00891265" w:rsidRPr="004A6D09" w:rsidRDefault="00891265" w:rsidP="002D5195">
            <w:pPr>
              <w:spacing w:after="0" w:line="240" w:lineRule="auto"/>
              <w:rPr>
                <w:sz w:val="14"/>
                <w:szCs w:val="14"/>
              </w:rPr>
            </w:pPr>
            <w:r w:rsidRPr="004A6D09">
              <w:rPr>
                <w:sz w:val="14"/>
                <w:szCs w:val="14"/>
              </w:rPr>
              <w:t>Nel caso in cui lo schema si basi su una linea guida, si ricorda che l’accreditamento può essere concesso solo a fronte di schemi che contengono requisiti (</w:t>
            </w:r>
            <w:proofErr w:type="spellStart"/>
            <w:r w:rsidRPr="004A6D09">
              <w:rPr>
                <w:sz w:val="14"/>
                <w:szCs w:val="14"/>
              </w:rPr>
              <w:t>shall</w:t>
            </w:r>
            <w:proofErr w:type="spellEnd"/>
            <w:r w:rsidRPr="004A6D09">
              <w:rPr>
                <w:sz w:val="14"/>
                <w:szCs w:val="14"/>
              </w:rPr>
              <w:t xml:space="preserve"> e non </w:t>
            </w:r>
            <w:proofErr w:type="spellStart"/>
            <w:r w:rsidRPr="004A6D09">
              <w:rPr>
                <w:sz w:val="14"/>
                <w:szCs w:val="14"/>
              </w:rPr>
              <w:t>should</w:t>
            </w:r>
            <w:proofErr w:type="spellEnd"/>
            <w:r w:rsidRPr="004A6D09">
              <w:rPr>
                <w:sz w:val="14"/>
                <w:szCs w:val="14"/>
              </w:rPr>
              <w:t>).</w:t>
            </w:r>
          </w:p>
        </w:tc>
        <w:tc>
          <w:tcPr>
            <w:tcW w:w="5386" w:type="dxa"/>
          </w:tcPr>
          <w:p w14:paraId="18983DFF" w14:textId="57FF7BD8" w:rsidR="00A5120A" w:rsidRPr="004A6D09" w:rsidRDefault="00A5120A" w:rsidP="002D5195">
            <w:pPr>
              <w:spacing w:after="0"/>
              <w:rPr>
                <w:szCs w:val="18"/>
              </w:rPr>
            </w:pPr>
          </w:p>
        </w:tc>
      </w:tr>
      <w:tr w:rsidR="003B1242" w:rsidRPr="004A6D09" w14:paraId="229BDBB4" w14:textId="77777777" w:rsidTr="009C3972">
        <w:tc>
          <w:tcPr>
            <w:tcW w:w="453" w:type="dxa"/>
          </w:tcPr>
          <w:p w14:paraId="4516379A" w14:textId="17959364" w:rsidR="003B1242" w:rsidRPr="004A6D09" w:rsidRDefault="003279CA" w:rsidP="002D5195">
            <w:pPr>
              <w:spacing w:after="0"/>
              <w:jc w:val="center"/>
              <w:rPr>
                <w:b/>
                <w:bCs/>
                <w:szCs w:val="18"/>
              </w:rPr>
            </w:pPr>
            <w:r w:rsidRPr="004A6D09">
              <w:rPr>
                <w:b/>
                <w:bCs/>
                <w:szCs w:val="18"/>
              </w:rPr>
              <w:t>4</w:t>
            </w:r>
            <w:r w:rsidR="003B1242" w:rsidRPr="004A6D09">
              <w:rPr>
                <w:b/>
                <w:bCs/>
                <w:szCs w:val="18"/>
              </w:rPr>
              <w:t>.</w:t>
            </w:r>
          </w:p>
        </w:tc>
        <w:tc>
          <w:tcPr>
            <w:tcW w:w="4365" w:type="dxa"/>
          </w:tcPr>
          <w:p w14:paraId="005FDE00" w14:textId="5FD26A51" w:rsidR="003B1242" w:rsidRPr="004A6D09" w:rsidRDefault="003B1242" w:rsidP="00B022E6">
            <w:pPr>
              <w:spacing w:after="0"/>
              <w:rPr>
                <w:i/>
                <w:iCs/>
                <w:sz w:val="16"/>
                <w:szCs w:val="16"/>
              </w:rPr>
            </w:pPr>
            <w:r w:rsidRPr="004A6D09">
              <w:rPr>
                <w:szCs w:val="18"/>
              </w:rPr>
              <w:t>Analisi di utilità e/o opportunità di questo nuovo schema e potenziali sovrapposizioni o conflitti con altr</w:t>
            </w:r>
            <w:r w:rsidR="00DD6E46" w:rsidRPr="004A6D09">
              <w:rPr>
                <w:szCs w:val="18"/>
              </w:rPr>
              <w:t>i modelli di certificazione</w:t>
            </w:r>
          </w:p>
        </w:tc>
        <w:tc>
          <w:tcPr>
            <w:tcW w:w="3798" w:type="dxa"/>
          </w:tcPr>
          <w:p w14:paraId="78D44B50" w14:textId="77777777" w:rsidR="003B1242" w:rsidRPr="004A6D09" w:rsidRDefault="003B1242" w:rsidP="002D5195">
            <w:pPr>
              <w:spacing w:after="0" w:line="240" w:lineRule="auto"/>
              <w:rPr>
                <w:i/>
                <w:iCs/>
                <w:sz w:val="14"/>
                <w:szCs w:val="14"/>
              </w:rPr>
            </w:pPr>
            <w:r w:rsidRPr="004A6D09">
              <w:rPr>
                <w:i/>
                <w:iCs/>
                <w:sz w:val="14"/>
                <w:szCs w:val="14"/>
              </w:rPr>
              <w:t>Per "opportunità" si intende la conclamata esigenza e/o attesa di regole in un determinato ambito/settore/dominio, ad esempio su segnalazione di un'Autorità competente.</w:t>
            </w:r>
          </w:p>
          <w:p w14:paraId="035A2771" w14:textId="2253FC3B" w:rsidR="003B1242" w:rsidRPr="004A6D09" w:rsidRDefault="003B1242" w:rsidP="002D5195">
            <w:pPr>
              <w:spacing w:after="0" w:line="240" w:lineRule="auto"/>
              <w:rPr>
                <w:sz w:val="14"/>
                <w:szCs w:val="14"/>
              </w:rPr>
            </w:pPr>
            <w:r w:rsidRPr="004A6D09">
              <w:rPr>
                <w:sz w:val="14"/>
                <w:szCs w:val="14"/>
              </w:rPr>
              <w:t>L’obiettivo è capire se lo schema stia apportando un elemento di novità sul mercato, o se è un argomento già preso in considerazione (da documenti normativi o schemi proprietari</w:t>
            </w:r>
            <w:r w:rsidR="00FA0C9D" w:rsidRPr="004A6D09">
              <w:rPr>
                <w:sz w:val="14"/>
                <w:szCs w:val="14"/>
              </w:rPr>
              <w:t>), o se ci possa essere una potenziale sovrapposizione con qualificazioni già previste per via legislativa.</w:t>
            </w:r>
          </w:p>
        </w:tc>
        <w:tc>
          <w:tcPr>
            <w:tcW w:w="5386" w:type="dxa"/>
          </w:tcPr>
          <w:p w14:paraId="34A7C0CA" w14:textId="7F3EE1C2" w:rsidR="003B1242" w:rsidRPr="004A6D09" w:rsidRDefault="003B1242" w:rsidP="002D5195">
            <w:pPr>
              <w:spacing w:after="0"/>
              <w:rPr>
                <w:szCs w:val="18"/>
              </w:rPr>
            </w:pPr>
          </w:p>
        </w:tc>
      </w:tr>
      <w:tr w:rsidR="003B1242" w:rsidRPr="004A6D09" w14:paraId="6C7E4771" w14:textId="77777777" w:rsidTr="009C3972">
        <w:tc>
          <w:tcPr>
            <w:tcW w:w="453" w:type="dxa"/>
          </w:tcPr>
          <w:p w14:paraId="50484575" w14:textId="336A3DA0" w:rsidR="003B1242" w:rsidRPr="004A6D09" w:rsidRDefault="003279CA" w:rsidP="002D5195">
            <w:pPr>
              <w:spacing w:after="0"/>
              <w:jc w:val="center"/>
              <w:rPr>
                <w:b/>
                <w:bCs/>
                <w:szCs w:val="18"/>
              </w:rPr>
            </w:pPr>
            <w:r w:rsidRPr="004A6D09">
              <w:rPr>
                <w:b/>
                <w:bCs/>
                <w:szCs w:val="18"/>
              </w:rPr>
              <w:lastRenderedPageBreak/>
              <w:t>5</w:t>
            </w:r>
            <w:r w:rsidR="003B1242" w:rsidRPr="004A6D09">
              <w:rPr>
                <w:b/>
                <w:bCs/>
                <w:szCs w:val="18"/>
              </w:rPr>
              <w:t>.</w:t>
            </w:r>
          </w:p>
        </w:tc>
        <w:tc>
          <w:tcPr>
            <w:tcW w:w="4365" w:type="dxa"/>
          </w:tcPr>
          <w:p w14:paraId="7F9D74C3" w14:textId="77777777" w:rsidR="003B1242" w:rsidRPr="004A6D09" w:rsidRDefault="003B1242" w:rsidP="00B022E6">
            <w:pPr>
              <w:spacing w:after="0"/>
              <w:rPr>
                <w:szCs w:val="18"/>
              </w:rPr>
            </w:pPr>
            <w:r w:rsidRPr="004A6D09">
              <w:rPr>
                <w:szCs w:val="18"/>
              </w:rPr>
              <w:t>È stato calcolato il potenziale certificativo dello schema?</w:t>
            </w:r>
          </w:p>
        </w:tc>
        <w:tc>
          <w:tcPr>
            <w:tcW w:w="3798" w:type="dxa"/>
          </w:tcPr>
          <w:p w14:paraId="5695662F" w14:textId="77777777" w:rsidR="003B1242" w:rsidRPr="004A6D09" w:rsidRDefault="003B1242" w:rsidP="002D5195">
            <w:pPr>
              <w:spacing w:after="0" w:line="240" w:lineRule="auto"/>
              <w:rPr>
                <w:sz w:val="14"/>
                <w:szCs w:val="14"/>
              </w:rPr>
            </w:pPr>
            <w:r w:rsidRPr="004A6D09">
              <w:rPr>
                <w:sz w:val="14"/>
                <w:szCs w:val="14"/>
              </w:rPr>
              <w:t>Si richiede una stima di massima di quale potrebbe essere il mercato interessato da questa certificazione (in termini numerici, e/o stima della quota di mercato).</w:t>
            </w:r>
          </w:p>
          <w:p w14:paraId="3C7DF0F7" w14:textId="77777777" w:rsidR="003B1242" w:rsidRPr="004A6D09" w:rsidRDefault="003B1242" w:rsidP="002D5195">
            <w:pPr>
              <w:spacing w:after="0" w:line="240" w:lineRule="auto"/>
              <w:rPr>
                <w:sz w:val="14"/>
                <w:szCs w:val="14"/>
              </w:rPr>
            </w:pPr>
            <w:r w:rsidRPr="004A6D09">
              <w:rPr>
                <w:sz w:val="14"/>
                <w:szCs w:val="14"/>
              </w:rPr>
              <w:t>Un numero esiguo di soggetti certificabili non è di per sé elemento ostativo per l’approvazione di un nuovo schema. Occorre una valutazione schema per schema.</w:t>
            </w:r>
          </w:p>
        </w:tc>
        <w:tc>
          <w:tcPr>
            <w:tcW w:w="5386" w:type="dxa"/>
          </w:tcPr>
          <w:p w14:paraId="4692100B" w14:textId="2A67DCF1" w:rsidR="003B1242" w:rsidRPr="004A6D09" w:rsidRDefault="003B1242" w:rsidP="002D5195">
            <w:pPr>
              <w:spacing w:after="0"/>
              <w:rPr>
                <w:szCs w:val="18"/>
              </w:rPr>
            </w:pPr>
          </w:p>
        </w:tc>
      </w:tr>
    </w:tbl>
    <w:p w14:paraId="4387A4E6" w14:textId="4BFF00CE" w:rsidR="003B1242" w:rsidRPr="004A6D09" w:rsidRDefault="00B87196" w:rsidP="009C3972">
      <w:pPr>
        <w:spacing w:before="240"/>
        <w:rPr>
          <w:b/>
          <w:bCs/>
        </w:rPr>
      </w:pPr>
      <w:bookmarkStart w:id="6" w:name="_Toc29494306"/>
      <w:bookmarkStart w:id="7" w:name="_Toc29494307"/>
      <w:bookmarkStart w:id="8" w:name="_Toc29494308"/>
      <w:bookmarkStart w:id="9" w:name="_Toc29494309"/>
      <w:bookmarkStart w:id="10" w:name="_Toc29494310"/>
      <w:bookmarkStart w:id="11" w:name="_Toc29494311"/>
      <w:bookmarkEnd w:id="6"/>
      <w:bookmarkEnd w:id="7"/>
      <w:bookmarkEnd w:id="8"/>
      <w:bookmarkEnd w:id="9"/>
      <w:bookmarkEnd w:id="10"/>
      <w:bookmarkEnd w:id="11"/>
      <w:r w:rsidRPr="004A6D09">
        <w:rPr>
          <w:b/>
          <w:bCs/>
        </w:rPr>
        <w:t xml:space="preserve">C) </w:t>
      </w:r>
      <w:r w:rsidR="003B1242" w:rsidRPr="004A6D09">
        <w:rPr>
          <w:b/>
          <w:bCs/>
        </w:rPr>
        <w:t xml:space="preserve">Competenze ed </w:t>
      </w:r>
      <w:r w:rsidRPr="004A6D09">
        <w:rPr>
          <w:b/>
          <w:bCs/>
        </w:rPr>
        <w:t>esperienze</w:t>
      </w:r>
    </w:p>
    <w:tbl>
      <w:tblPr>
        <w:tblStyle w:val="Grigliatabella"/>
        <w:tblW w:w="14003" w:type="dxa"/>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9C3972" w:rsidRPr="004A6D09" w14:paraId="1B625196" w14:textId="77777777" w:rsidTr="009C3972">
        <w:trPr>
          <w:trHeight w:val="373"/>
          <w:tblHeader/>
        </w:trPr>
        <w:tc>
          <w:tcPr>
            <w:tcW w:w="454" w:type="dxa"/>
            <w:shd w:val="clear" w:color="auto" w:fill="F2F2F2" w:themeFill="background1" w:themeFillShade="F2"/>
          </w:tcPr>
          <w:p w14:paraId="45CDE64B" w14:textId="77777777" w:rsidR="003B1242" w:rsidRPr="004A6D09" w:rsidRDefault="003B1242" w:rsidP="009C3972">
            <w:pPr>
              <w:spacing w:after="0"/>
              <w:jc w:val="center"/>
              <w:rPr>
                <w:b/>
                <w:bCs/>
                <w:smallCaps/>
                <w:szCs w:val="18"/>
              </w:rPr>
            </w:pPr>
            <w:r w:rsidRPr="004A6D09">
              <w:rPr>
                <w:b/>
                <w:bCs/>
                <w:smallCaps/>
                <w:szCs w:val="18"/>
              </w:rPr>
              <w:t>N.</w:t>
            </w:r>
          </w:p>
        </w:tc>
        <w:tc>
          <w:tcPr>
            <w:tcW w:w="4365" w:type="dxa"/>
            <w:shd w:val="clear" w:color="auto" w:fill="F2F2F2" w:themeFill="background1" w:themeFillShade="F2"/>
          </w:tcPr>
          <w:p w14:paraId="0708A3D1" w14:textId="0B308F2A" w:rsidR="003B1242" w:rsidRPr="004A6D09" w:rsidRDefault="003B1242" w:rsidP="009C3972">
            <w:pPr>
              <w:spacing w:after="0"/>
              <w:jc w:val="center"/>
              <w:rPr>
                <w:b/>
                <w:bCs/>
                <w:smallCaps/>
                <w:szCs w:val="18"/>
              </w:rPr>
            </w:pPr>
            <w:r w:rsidRPr="004A6D09">
              <w:rPr>
                <w:b/>
                <w:bCs/>
                <w:smallCaps/>
                <w:szCs w:val="18"/>
              </w:rPr>
              <w:t>Evidenze Richiest</w:t>
            </w:r>
            <w:r w:rsidR="00607FBA" w:rsidRPr="004A6D09">
              <w:rPr>
                <w:b/>
                <w:bCs/>
                <w:smallCaps/>
                <w:szCs w:val="18"/>
              </w:rPr>
              <w:t>e</w:t>
            </w:r>
          </w:p>
        </w:tc>
        <w:tc>
          <w:tcPr>
            <w:tcW w:w="3798" w:type="dxa"/>
            <w:shd w:val="clear" w:color="auto" w:fill="F2F2F2" w:themeFill="background1" w:themeFillShade="F2"/>
          </w:tcPr>
          <w:p w14:paraId="718130DC" w14:textId="77777777" w:rsidR="003B1242" w:rsidRPr="004A6D09" w:rsidRDefault="003B1242" w:rsidP="009C3972">
            <w:pPr>
              <w:spacing w:before="4" w:after="0" w:line="240" w:lineRule="auto"/>
              <w:rPr>
                <w:b/>
                <w:bCs/>
                <w:smallCaps/>
                <w:sz w:val="14"/>
                <w:szCs w:val="14"/>
              </w:rPr>
            </w:pPr>
            <w:r w:rsidRPr="004A6D09">
              <w:rPr>
                <w:b/>
                <w:bCs/>
                <w:sz w:val="14"/>
                <w:szCs w:val="14"/>
              </w:rPr>
              <w:t>SPIEGAZIONE: Cosa ci si aspetta da parte di chi sta facendo la proposta ad ACCREDIA, Evidenze che devono essere raccolte</w:t>
            </w:r>
            <w:r w:rsidRPr="004A6D09" w:rsidDel="0085731C">
              <w:rPr>
                <w:b/>
                <w:bCs/>
                <w:sz w:val="14"/>
                <w:szCs w:val="14"/>
              </w:rPr>
              <w:t xml:space="preserve"> </w:t>
            </w:r>
          </w:p>
        </w:tc>
        <w:tc>
          <w:tcPr>
            <w:tcW w:w="5386" w:type="dxa"/>
            <w:shd w:val="clear" w:color="auto" w:fill="F2F2F2" w:themeFill="background1" w:themeFillShade="F2"/>
          </w:tcPr>
          <w:p w14:paraId="043C6103" w14:textId="77777777" w:rsidR="003B1242" w:rsidRPr="004A6D09" w:rsidRDefault="003B1242" w:rsidP="009C3972">
            <w:pPr>
              <w:spacing w:after="0"/>
              <w:jc w:val="center"/>
              <w:rPr>
                <w:b/>
                <w:bCs/>
                <w:smallCaps/>
                <w:sz w:val="16"/>
                <w:szCs w:val="16"/>
              </w:rPr>
            </w:pPr>
            <w:r w:rsidRPr="004A6D09">
              <w:rPr>
                <w:b/>
                <w:bCs/>
                <w:smallCaps/>
                <w:szCs w:val="18"/>
              </w:rPr>
              <w:t>Da compilare a cura di chi fa domanda per la valutazione dello schema</w:t>
            </w:r>
          </w:p>
        </w:tc>
      </w:tr>
      <w:tr w:rsidR="003B1242" w:rsidRPr="004A6D09" w14:paraId="163FE4B4" w14:textId="77777777" w:rsidTr="009C3972">
        <w:tc>
          <w:tcPr>
            <w:tcW w:w="454" w:type="dxa"/>
          </w:tcPr>
          <w:p w14:paraId="25E0A263" w14:textId="77777777" w:rsidR="003B1242" w:rsidRPr="004A6D09" w:rsidRDefault="003B1242" w:rsidP="009C3972">
            <w:pPr>
              <w:spacing w:after="0"/>
              <w:jc w:val="center"/>
              <w:rPr>
                <w:b/>
                <w:bCs/>
                <w:szCs w:val="18"/>
              </w:rPr>
            </w:pPr>
            <w:r w:rsidRPr="004A6D09">
              <w:rPr>
                <w:b/>
                <w:bCs/>
                <w:szCs w:val="18"/>
              </w:rPr>
              <w:t>1.</w:t>
            </w:r>
          </w:p>
        </w:tc>
        <w:tc>
          <w:tcPr>
            <w:tcW w:w="4365" w:type="dxa"/>
          </w:tcPr>
          <w:p w14:paraId="35C280F7" w14:textId="5DD42BB3" w:rsidR="006D3ACE" w:rsidRPr="004A6D09" w:rsidRDefault="003B1242" w:rsidP="00B022E6">
            <w:pPr>
              <w:spacing w:after="0"/>
              <w:rPr>
                <w:szCs w:val="18"/>
              </w:rPr>
            </w:pPr>
            <w:r w:rsidRPr="004A6D09">
              <w:rPr>
                <w:szCs w:val="18"/>
              </w:rPr>
              <w:t xml:space="preserve">Qual è la competenza </w:t>
            </w:r>
            <w:r w:rsidR="006D3ACE" w:rsidRPr="004A6D09">
              <w:rPr>
                <w:szCs w:val="18"/>
              </w:rPr>
              <w:t xml:space="preserve">(sia </w:t>
            </w:r>
            <w:r w:rsidRPr="004A6D09">
              <w:rPr>
                <w:szCs w:val="18"/>
              </w:rPr>
              <w:t>tecnica,</w:t>
            </w:r>
            <w:r w:rsidR="006D3ACE" w:rsidRPr="004A6D09">
              <w:rPr>
                <w:szCs w:val="18"/>
              </w:rPr>
              <w:t xml:space="preserve"> sia certificativa)</w:t>
            </w:r>
            <w:r w:rsidRPr="004A6D09">
              <w:rPr>
                <w:szCs w:val="18"/>
              </w:rPr>
              <w:t xml:space="preserve"> sull’argomento trattato dallo schema, delle persone che hanno elaborato lo schema?</w:t>
            </w:r>
          </w:p>
        </w:tc>
        <w:tc>
          <w:tcPr>
            <w:tcW w:w="3798" w:type="dxa"/>
          </w:tcPr>
          <w:p w14:paraId="01DA44C6" w14:textId="77777777" w:rsidR="003B1242" w:rsidRPr="004A6D09" w:rsidRDefault="003B1242" w:rsidP="009C3972">
            <w:pPr>
              <w:spacing w:after="0" w:line="240" w:lineRule="auto"/>
              <w:rPr>
                <w:sz w:val="14"/>
                <w:szCs w:val="14"/>
              </w:rPr>
            </w:pPr>
            <w:r w:rsidRPr="004A6D09">
              <w:rPr>
                <w:sz w:val="14"/>
                <w:szCs w:val="14"/>
              </w:rPr>
              <w:t>Occorre essere certi che i requisiti dello schema siano tecnicamente corretti.</w:t>
            </w:r>
          </w:p>
        </w:tc>
        <w:tc>
          <w:tcPr>
            <w:tcW w:w="5386" w:type="dxa"/>
          </w:tcPr>
          <w:p w14:paraId="2D8D0685" w14:textId="6D93E0FD" w:rsidR="003B1242" w:rsidRPr="004A6D09" w:rsidRDefault="003B1242" w:rsidP="009C3972">
            <w:pPr>
              <w:spacing w:after="0"/>
              <w:rPr>
                <w:sz w:val="16"/>
                <w:szCs w:val="16"/>
              </w:rPr>
            </w:pPr>
          </w:p>
        </w:tc>
      </w:tr>
      <w:tr w:rsidR="003B1242" w:rsidRPr="004A6D09" w14:paraId="5F99EA70" w14:textId="77777777" w:rsidTr="009C3972">
        <w:tc>
          <w:tcPr>
            <w:tcW w:w="454" w:type="dxa"/>
          </w:tcPr>
          <w:p w14:paraId="2C358357" w14:textId="77777777" w:rsidR="003B1242" w:rsidRPr="004A6D09" w:rsidRDefault="003B1242" w:rsidP="002D5195">
            <w:pPr>
              <w:spacing w:after="0"/>
              <w:jc w:val="center"/>
              <w:rPr>
                <w:b/>
                <w:bCs/>
                <w:szCs w:val="18"/>
              </w:rPr>
            </w:pPr>
            <w:r w:rsidRPr="004A6D09">
              <w:rPr>
                <w:b/>
                <w:bCs/>
                <w:szCs w:val="18"/>
              </w:rPr>
              <w:t>2.</w:t>
            </w:r>
          </w:p>
        </w:tc>
        <w:tc>
          <w:tcPr>
            <w:tcW w:w="4365" w:type="dxa"/>
          </w:tcPr>
          <w:p w14:paraId="1BFC720E" w14:textId="77777777" w:rsidR="003B1242" w:rsidRPr="004A6D09" w:rsidRDefault="003B1242" w:rsidP="00B022E6">
            <w:pPr>
              <w:spacing w:after="0"/>
              <w:rPr>
                <w:szCs w:val="18"/>
              </w:rPr>
            </w:pPr>
            <w:r w:rsidRPr="004A6D09">
              <w:rPr>
                <w:szCs w:val="18"/>
              </w:rPr>
              <w:t>Descrivere le prime esperienze/storia dello schema.</w:t>
            </w:r>
          </w:p>
        </w:tc>
        <w:tc>
          <w:tcPr>
            <w:tcW w:w="3798" w:type="dxa"/>
          </w:tcPr>
          <w:p w14:paraId="3EB04792" w14:textId="77777777" w:rsidR="003B1242" w:rsidRPr="004A6D09" w:rsidRDefault="003B1242" w:rsidP="002D5195">
            <w:pPr>
              <w:spacing w:after="0" w:line="240" w:lineRule="auto"/>
              <w:rPr>
                <w:sz w:val="14"/>
                <w:szCs w:val="14"/>
              </w:rPr>
            </w:pPr>
            <w:r w:rsidRPr="004A6D09">
              <w:rPr>
                <w:sz w:val="14"/>
                <w:szCs w:val="14"/>
              </w:rPr>
              <w:t>È utile capire se lo schema sia già stato utilizzato ai fini certificativi (eventualmente anche sotto accreditamento estero), da quanto tempo, e in che dimensione.</w:t>
            </w:r>
          </w:p>
          <w:p w14:paraId="0BB686A2" w14:textId="074B40A1" w:rsidR="003B1242" w:rsidRPr="004A6D09" w:rsidRDefault="003B1242" w:rsidP="002D5195">
            <w:pPr>
              <w:spacing w:after="0" w:line="240" w:lineRule="auto"/>
              <w:rPr>
                <w:sz w:val="14"/>
                <w:szCs w:val="14"/>
              </w:rPr>
            </w:pPr>
            <w:r w:rsidRPr="004A6D09">
              <w:rPr>
                <w:sz w:val="14"/>
                <w:szCs w:val="14"/>
              </w:rPr>
              <w:t>Occorre dimostrare che lo schema sia stato già validato/utilizzato, e che abbia raggiunto gli obiettivi previsti.</w:t>
            </w:r>
          </w:p>
        </w:tc>
        <w:tc>
          <w:tcPr>
            <w:tcW w:w="5386" w:type="dxa"/>
          </w:tcPr>
          <w:p w14:paraId="7457991D" w14:textId="5D2B4923" w:rsidR="003B1242" w:rsidRPr="004A6D09" w:rsidRDefault="003B1242" w:rsidP="002D5195">
            <w:pPr>
              <w:spacing w:after="0"/>
              <w:rPr>
                <w:sz w:val="16"/>
                <w:szCs w:val="16"/>
              </w:rPr>
            </w:pPr>
          </w:p>
        </w:tc>
      </w:tr>
    </w:tbl>
    <w:p w14:paraId="2EC3C319" w14:textId="40D7B6F4" w:rsidR="003B1242" w:rsidRPr="004A6D09" w:rsidRDefault="00B87196" w:rsidP="003B1242">
      <w:pPr>
        <w:keepNext/>
        <w:keepLines/>
        <w:spacing w:before="240"/>
        <w:rPr>
          <w:b/>
          <w:bCs/>
        </w:rPr>
      </w:pPr>
      <w:bookmarkStart w:id="12" w:name="_Toc29494313"/>
      <w:bookmarkEnd w:id="12"/>
      <w:r w:rsidRPr="004A6D09">
        <w:rPr>
          <w:b/>
          <w:bCs/>
        </w:rPr>
        <w:lastRenderedPageBreak/>
        <w:t xml:space="preserve">D) </w:t>
      </w:r>
      <w:r w:rsidR="003B1242" w:rsidRPr="004A6D09">
        <w:rPr>
          <w:b/>
          <w:bCs/>
        </w:rPr>
        <w:t xml:space="preserve">Trasparenza e </w:t>
      </w:r>
      <w:r w:rsidRPr="004A6D09">
        <w:rPr>
          <w:b/>
          <w:bCs/>
        </w:rPr>
        <w:t>aspetti procedurali</w:t>
      </w:r>
    </w:p>
    <w:tbl>
      <w:tblPr>
        <w:tblStyle w:val="Grigliatabella"/>
        <w:tblW w:w="14003" w:type="dxa"/>
        <w:jc w:val="center"/>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CF43DE" w:rsidRPr="004A6D09" w14:paraId="69D10872" w14:textId="77777777" w:rsidTr="00CF43DE">
        <w:trPr>
          <w:trHeight w:val="572"/>
          <w:tblHeader/>
          <w:jc w:val="center"/>
        </w:trPr>
        <w:tc>
          <w:tcPr>
            <w:tcW w:w="454" w:type="dxa"/>
            <w:shd w:val="clear" w:color="auto" w:fill="F2F2F2" w:themeFill="background1" w:themeFillShade="F2"/>
          </w:tcPr>
          <w:p w14:paraId="27206BF4" w14:textId="77777777" w:rsidR="003B1242" w:rsidRPr="004A6D09" w:rsidRDefault="003B1242" w:rsidP="002D5195">
            <w:pPr>
              <w:keepNext/>
              <w:keepLines/>
              <w:spacing w:after="0"/>
              <w:jc w:val="center"/>
              <w:rPr>
                <w:b/>
                <w:bCs/>
                <w:smallCaps/>
                <w:szCs w:val="18"/>
              </w:rPr>
            </w:pPr>
            <w:r w:rsidRPr="004A6D09">
              <w:rPr>
                <w:b/>
                <w:bCs/>
                <w:smallCaps/>
                <w:szCs w:val="18"/>
              </w:rPr>
              <w:t>N.</w:t>
            </w:r>
          </w:p>
        </w:tc>
        <w:tc>
          <w:tcPr>
            <w:tcW w:w="4365" w:type="dxa"/>
            <w:shd w:val="clear" w:color="auto" w:fill="F2F2F2" w:themeFill="background1" w:themeFillShade="F2"/>
          </w:tcPr>
          <w:p w14:paraId="21DA2943" w14:textId="1C664E56" w:rsidR="003B1242" w:rsidRPr="004A6D09" w:rsidRDefault="003B1242" w:rsidP="002D5195">
            <w:pPr>
              <w:keepNext/>
              <w:keepLines/>
              <w:spacing w:after="0"/>
              <w:jc w:val="center"/>
              <w:rPr>
                <w:b/>
                <w:bCs/>
                <w:smallCaps/>
                <w:szCs w:val="18"/>
              </w:rPr>
            </w:pPr>
            <w:r w:rsidRPr="004A6D09">
              <w:rPr>
                <w:b/>
                <w:bCs/>
                <w:smallCaps/>
                <w:szCs w:val="18"/>
              </w:rPr>
              <w:t xml:space="preserve">Evidenze </w:t>
            </w:r>
            <w:r w:rsidR="00705A00" w:rsidRPr="004A6D09">
              <w:rPr>
                <w:b/>
                <w:bCs/>
                <w:smallCaps/>
                <w:szCs w:val="18"/>
              </w:rPr>
              <w:t>Richieste</w:t>
            </w:r>
          </w:p>
        </w:tc>
        <w:tc>
          <w:tcPr>
            <w:tcW w:w="3798" w:type="dxa"/>
            <w:shd w:val="clear" w:color="auto" w:fill="F2F2F2" w:themeFill="background1" w:themeFillShade="F2"/>
          </w:tcPr>
          <w:p w14:paraId="496DBCF7" w14:textId="77777777" w:rsidR="003B1242" w:rsidRPr="004A6D09" w:rsidRDefault="003B1242" w:rsidP="002D5195">
            <w:pPr>
              <w:keepNext/>
              <w:keepLines/>
              <w:spacing w:before="40" w:after="0" w:line="240" w:lineRule="auto"/>
              <w:rPr>
                <w:b/>
                <w:bCs/>
                <w:sz w:val="14"/>
                <w:szCs w:val="14"/>
              </w:rPr>
            </w:pPr>
            <w:r w:rsidRPr="004A6D09">
              <w:rPr>
                <w:b/>
                <w:bCs/>
                <w:sz w:val="14"/>
                <w:szCs w:val="14"/>
              </w:rPr>
              <w:t>SPIEGAZIONE: Cosa ci si aspetta da parte di chi sta facendo la proposta ad ACCREDIA,</w:t>
            </w:r>
          </w:p>
          <w:p w14:paraId="11F73077" w14:textId="77777777" w:rsidR="003B1242" w:rsidRPr="004A6D09" w:rsidRDefault="003B1242" w:rsidP="002D5195">
            <w:pPr>
              <w:keepNext/>
              <w:keepLines/>
              <w:spacing w:after="0" w:line="240" w:lineRule="auto"/>
              <w:rPr>
                <w:b/>
                <w:bCs/>
                <w:smallCaps/>
                <w:sz w:val="16"/>
                <w:szCs w:val="16"/>
              </w:rPr>
            </w:pPr>
            <w:r w:rsidRPr="004A6D09">
              <w:rPr>
                <w:b/>
                <w:bCs/>
                <w:sz w:val="14"/>
                <w:szCs w:val="14"/>
              </w:rPr>
              <w:t>Evidenze che devono essere raccolte</w:t>
            </w:r>
          </w:p>
        </w:tc>
        <w:tc>
          <w:tcPr>
            <w:tcW w:w="5386" w:type="dxa"/>
            <w:shd w:val="clear" w:color="auto" w:fill="F2F2F2" w:themeFill="background1" w:themeFillShade="F2"/>
          </w:tcPr>
          <w:p w14:paraId="530B0BD0" w14:textId="77777777" w:rsidR="003B1242" w:rsidRPr="004A6D09" w:rsidRDefault="003B1242" w:rsidP="002D5195">
            <w:pPr>
              <w:keepNext/>
              <w:keepLines/>
              <w:spacing w:after="0"/>
              <w:jc w:val="center"/>
              <w:rPr>
                <w:b/>
                <w:bCs/>
                <w:smallCaps/>
                <w:sz w:val="16"/>
                <w:szCs w:val="16"/>
              </w:rPr>
            </w:pPr>
            <w:r w:rsidRPr="004A6D09">
              <w:rPr>
                <w:b/>
                <w:bCs/>
                <w:smallCaps/>
                <w:szCs w:val="18"/>
              </w:rPr>
              <w:t>Da compilare a cura di chi fa domanda per la valutazione dello schema</w:t>
            </w:r>
          </w:p>
        </w:tc>
      </w:tr>
      <w:tr w:rsidR="00CF43DE" w:rsidRPr="004A6D09" w14:paraId="3DACC94F" w14:textId="77777777" w:rsidTr="00CF43DE">
        <w:trPr>
          <w:jc w:val="center"/>
        </w:trPr>
        <w:tc>
          <w:tcPr>
            <w:tcW w:w="454" w:type="dxa"/>
          </w:tcPr>
          <w:p w14:paraId="133DEE1C" w14:textId="77777777" w:rsidR="003B1242" w:rsidRPr="004A6D09" w:rsidRDefault="003B1242" w:rsidP="002D5195">
            <w:pPr>
              <w:keepNext/>
              <w:keepLines/>
              <w:spacing w:after="0"/>
              <w:jc w:val="center"/>
              <w:rPr>
                <w:b/>
                <w:bCs/>
                <w:szCs w:val="18"/>
              </w:rPr>
            </w:pPr>
            <w:r w:rsidRPr="004A6D09">
              <w:rPr>
                <w:b/>
                <w:bCs/>
                <w:szCs w:val="18"/>
              </w:rPr>
              <w:t>1.</w:t>
            </w:r>
          </w:p>
        </w:tc>
        <w:tc>
          <w:tcPr>
            <w:tcW w:w="4365" w:type="dxa"/>
          </w:tcPr>
          <w:p w14:paraId="49E462D7" w14:textId="77777777" w:rsidR="003B1242" w:rsidRPr="004A6D09" w:rsidRDefault="003B1242" w:rsidP="00B022E6">
            <w:pPr>
              <w:keepNext/>
              <w:keepLines/>
              <w:spacing w:after="0"/>
              <w:rPr>
                <w:szCs w:val="18"/>
              </w:rPr>
            </w:pPr>
            <w:r w:rsidRPr="004A6D09">
              <w:rPr>
                <w:szCs w:val="18"/>
              </w:rPr>
              <w:t>Illustrare eventualmente le ragioni per cui non si è deciso di sviluppare una prassi di riferimento in UNI, o non si sia provato ad aprire un tavolo normativo.</w:t>
            </w:r>
          </w:p>
        </w:tc>
        <w:tc>
          <w:tcPr>
            <w:tcW w:w="3798" w:type="dxa"/>
          </w:tcPr>
          <w:p w14:paraId="59B0B48F" w14:textId="77777777" w:rsidR="003B1242" w:rsidRPr="004A6D09" w:rsidRDefault="003B1242" w:rsidP="002D5195">
            <w:pPr>
              <w:keepNext/>
              <w:keepLines/>
              <w:spacing w:after="0" w:line="240" w:lineRule="auto"/>
              <w:rPr>
                <w:sz w:val="14"/>
                <w:szCs w:val="14"/>
              </w:rPr>
            </w:pPr>
            <w:r w:rsidRPr="004A6D09">
              <w:rPr>
                <w:sz w:val="14"/>
                <w:szCs w:val="14"/>
              </w:rPr>
              <w:t xml:space="preserve">Non è vietato che venga accreditato uno schema proprietario, ma si raccomanda l’utilizzo degli strumenti normativi. </w:t>
            </w:r>
          </w:p>
        </w:tc>
        <w:tc>
          <w:tcPr>
            <w:tcW w:w="5386" w:type="dxa"/>
          </w:tcPr>
          <w:p w14:paraId="6B0BC5B6" w14:textId="60A1AE09" w:rsidR="003B1242" w:rsidRPr="004A6D09" w:rsidRDefault="003B1242" w:rsidP="002D5195">
            <w:pPr>
              <w:keepNext/>
              <w:keepLines/>
              <w:spacing w:after="0"/>
              <w:rPr>
                <w:sz w:val="16"/>
                <w:szCs w:val="16"/>
              </w:rPr>
            </w:pPr>
          </w:p>
        </w:tc>
      </w:tr>
      <w:tr w:rsidR="00CF43DE" w:rsidRPr="004A6D09" w14:paraId="2D88A46A" w14:textId="77777777" w:rsidTr="00CF43DE">
        <w:trPr>
          <w:jc w:val="center"/>
        </w:trPr>
        <w:tc>
          <w:tcPr>
            <w:tcW w:w="454" w:type="dxa"/>
          </w:tcPr>
          <w:p w14:paraId="28B3AEA6" w14:textId="77777777" w:rsidR="003B1242" w:rsidRPr="004A6D09" w:rsidRDefault="003B1242" w:rsidP="002D5195">
            <w:pPr>
              <w:spacing w:after="0"/>
              <w:jc w:val="center"/>
              <w:rPr>
                <w:b/>
                <w:bCs/>
                <w:szCs w:val="18"/>
              </w:rPr>
            </w:pPr>
            <w:r w:rsidRPr="004A6D09">
              <w:rPr>
                <w:b/>
                <w:bCs/>
                <w:szCs w:val="18"/>
              </w:rPr>
              <w:t>2.</w:t>
            </w:r>
          </w:p>
        </w:tc>
        <w:tc>
          <w:tcPr>
            <w:tcW w:w="4365" w:type="dxa"/>
          </w:tcPr>
          <w:p w14:paraId="103FCCB5" w14:textId="091EF5AA" w:rsidR="003B1242" w:rsidRPr="004A6D09" w:rsidRDefault="003B1242" w:rsidP="00B022E6">
            <w:pPr>
              <w:spacing w:after="0"/>
              <w:rPr>
                <w:szCs w:val="18"/>
              </w:rPr>
            </w:pPr>
            <w:r w:rsidRPr="004A6D09">
              <w:rPr>
                <w:szCs w:val="18"/>
              </w:rPr>
              <w:t xml:space="preserve">Chi potrà certificare a fronte di questo schema? Solo il </w:t>
            </w:r>
            <w:r w:rsidR="006D3ACE" w:rsidRPr="004A6D09">
              <w:rPr>
                <w:szCs w:val="18"/>
              </w:rPr>
              <w:t>P</w:t>
            </w:r>
            <w:r w:rsidRPr="004A6D09">
              <w:rPr>
                <w:szCs w:val="18"/>
              </w:rPr>
              <w:t>roprietario dello schema (che coincide quindi con l’</w:t>
            </w:r>
            <w:r w:rsidR="006D3ACE" w:rsidRPr="004A6D09">
              <w:rPr>
                <w:szCs w:val="18"/>
              </w:rPr>
              <w:t>Organismo</w:t>
            </w:r>
            <w:r w:rsidRPr="004A6D09">
              <w:rPr>
                <w:szCs w:val="18"/>
              </w:rPr>
              <w:t xml:space="preserve"> di certificazione), oppure pochi Organismi di Certificazione, oppure qualsiasi organismo?</w:t>
            </w:r>
          </w:p>
        </w:tc>
        <w:tc>
          <w:tcPr>
            <w:tcW w:w="3798" w:type="dxa"/>
          </w:tcPr>
          <w:p w14:paraId="7A9CEA48" w14:textId="77777777" w:rsidR="003B1242" w:rsidRPr="004A6D09" w:rsidRDefault="003B1242" w:rsidP="002D5195">
            <w:pPr>
              <w:spacing w:after="0" w:line="240" w:lineRule="auto"/>
              <w:rPr>
                <w:sz w:val="14"/>
                <w:szCs w:val="14"/>
              </w:rPr>
            </w:pPr>
            <w:r w:rsidRPr="004A6D09">
              <w:rPr>
                <w:sz w:val="14"/>
                <w:szCs w:val="14"/>
              </w:rPr>
              <w:t>Non è vietato che lo schema sia chiuso (certificabile solo da un organismo, o solo da pochi Organismi).</w:t>
            </w:r>
          </w:p>
        </w:tc>
        <w:tc>
          <w:tcPr>
            <w:tcW w:w="5386" w:type="dxa"/>
          </w:tcPr>
          <w:p w14:paraId="70D4C4A3" w14:textId="359E85CF" w:rsidR="003B1242" w:rsidRPr="004A6D09" w:rsidRDefault="003B1242" w:rsidP="002D5195">
            <w:pPr>
              <w:spacing w:after="0"/>
              <w:rPr>
                <w:sz w:val="16"/>
                <w:szCs w:val="16"/>
              </w:rPr>
            </w:pPr>
          </w:p>
        </w:tc>
      </w:tr>
      <w:tr w:rsidR="00CF43DE" w:rsidRPr="004A6D09" w14:paraId="7046189E" w14:textId="77777777" w:rsidTr="00CF43DE">
        <w:trPr>
          <w:jc w:val="center"/>
        </w:trPr>
        <w:tc>
          <w:tcPr>
            <w:tcW w:w="454" w:type="dxa"/>
          </w:tcPr>
          <w:p w14:paraId="6E185271" w14:textId="77777777" w:rsidR="003B1242" w:rsidRPr="004A6D09" w:rsidRDefault="003B1242" w:rsidP="002D5195">
            <w:pPr>
              <w:spacing w:after="0"/>
              <w:jc w:val="center"/>
              <w:rPr>
                <w:b/>
                <w:bCs/>
                <w:szCs w:val="18"/>
              </w:rPr>
            </w:pPr>
            <w:r w:rsidRPr="004A6D09">
              <w:rPr>
                <w:b/>
                <w:bCs/>
                <w:szCs w:val="18"/>
              </w:rPr>
              <w:t>3.</w:t>
            </w:r>
          </w:p>
        </w:tc>
        <w:tc>
          <w:tcPr>
            <w:tcW w:w="4365" w:type="dxa"/>
          </w:tcPr>
          <w:p w14:paraId="361FB462" w14:textId="6BEACE8B" w:rsidR="003B1242" w:rsidRPr="004A6D09" w:rsidRDefault="003B1242" w:rsidP="00B022E6">
            <w:pPr>
              <w:spacing w:after="0"/>
              <w:rPr>
                <w:szCs w:val="18"/>
              </w:rPr>
            </w:pPr>
            <w:r w:rsidRPr="004A6D09">
              <w:rPr>
                <w:szCs w:val="18"/>
              </w:rPr>
              <w:t xml:space="preserve">Lo schema di certificazione (i requisiti e le modalità per valutare i requisiti) sarà disponibile al pubblico? Nel caso </w:t>
            </w:r>
            <w:r w:rsidR="00772A4B" w:rsidRPr="004A6D09">
              <w:rPr>
                <w:szCs w:val="18"/>
              </w:rPr>
              <w:t>sia</w:t>
            </w:r>
            <w:r w:rsidR="000F2073" w:rsidRPr="004A6D09">
              <w:rPr>
                <w:szCs w:val="18"/>
              </w:rPr>
              <w:t xml:space="preserve"> </w:t>
            </w:r>
            <w:r w:rsidRPr="004A6D09">
              <w:rPr>
                <w:szCs w:val="18"/>
              </w:rPr>
              <w:t xml:space="preserve">disponibile al pubblico, </w:t>
            </w:r>
            <w:r w:rsidR="000F2073" w:rsidRPr="004A6D09">
              <w:rPr>
                <w:szCs w:val="18"/>
              </w:rPr>
              <w:t>sarà</w:t>
            </w:r>
            <w:r w:rsidRPr="004A6D09">
              <w:rPr>
                <w:szCs w:val="18"/>
              </w:rPr>
              <w:t xml:space="preserve"> gratuito o a pagamento? </w:t>
            </w:r>
          </w:p>
        </w:tc>
        <w:tc>
          <w:tcPr>
            <w:tcW w:w="3798" w:type="dxa"/>
          </w:tcPr>
          <w:p w14:paraId="7957ECD7" w14:textId="77777777" w:rsidR="003B1242" w:rsidRPr="004A6D09" w:rsidRDefault="003B1242" w:rsidP="002D5195">
            <w:pPr>
              <w:spacing w:after="0" w:line="240" w:lineRule="auto"/>
              <w:rPr>
                <w:sz w:val="14"/>
                <w:szCs w:val="14"/>
              </w:rPr>
            </w:pPr>
            <w:r w:rsidRPr="004A6D09">
              <w:rPr>
                <w:sz w:val="14"/>
                <w:szCs w:val="14"/>
              </w:rPr>
              <w:t>Non è obbligatorio che tutte le informazioni sullo schema siano disponibili al pubblico (es: check list, linee guida interpretative, dettagli sui metodi di valutazione), ma è obbligatorio che siano disponibili al pubblico i requisiti utilizzati per svolgere la valutazione di conformità.</w:t>
            </w:r>
          </w:p>
        </w:tc>
        <w:tc>
          <w:tcPr>
            <w:tcW w:w="5386" w:type="dxa"/>
          </w:tcPr>
          <w:p w14:paraId="3D25DAC2" w14:textId="1D801750" w:rsidR="003B1242" w:rsidRPr="004A6D09" w:rsidRDefault="003B1242" w:rsidP="002D5195">
            <w:pPr>
              <w:spacing w:after="0"/>
              <w:rPr>
                <w:sz w:val="16"/>
                <w:szCs w:val="16"/>
              </w:rPr>
            </w:pPr>
          </w:p>
        </w:tc>
      </w:tr>
      <w:tr w:rsidR="00CF43DE" w:rsidRPr="004A6D09" w14:paraId="00D44583" w14:textId="77777777" w:rsidTr="00CF43DE">
        <w:trPr>
          <w:jc w:val="center"/>
        </w:trPr>
        <w:tc>
          <w:tcPr>
            <w:tcW w:w="454" w:type="dxa"/>
          </w:tcPr>
          <w:p w14:paraId="4C2B64ED" w14:textId="77777777" w:rsidR="003B1242" w:rsidRPr="004A6D09" w:rsidRDefault="003B1242" w:rsidP="002D5195">
            <w:pPr>
              <w:spacing w:after="0"/>
              <w:jc w:val="center"/>
              <w:rPr>
                <w:b/>
                <w:bCs/>
                <w:szCs w:val="18"/>
              </w:rPr>
            </w:pPr>
            <w:r w:rsidRPr="004A6D09">
              <w:rPr>
                <w:b/>
                <w:bCs/>
                <w:szCs w:val="18"/>
              </w:rPr>
              <w:t>4.</w:t>
            </w:r>
          </w:p>
        </w:tc>
        <w:tc>
          <w:tcPr>
            <w:tcW w:w="4365" w:type="dxa"/>
          </w:tcPr>
          <w:p w14:paraId="37CBB7EF" w14:textId="3FAF0F1F" w:rsidR="003B1242" w:rsidRPr="004A6D09" w:rsidRDefault="003B1242" w:rsidP="00B022E6">
            <w:pPr>
              <w:spacing w:after="0"/>
              <w:rPr>
                <w:szCs w:val="18"/>
              </w:rPr>
            </w:pPr>
            <w:r w:rsidRPr="004A6D09">
              <w:rPr>
                <w:szCs w:val="18"/>
              </w:rPr>
              <w:t xml:space="preserve">Lo schema chiede il pagamento di qualche royalty </w:t>
            </w:r>
            <w:r w:rsidR="00891265" w:rsidRPr="004A6D09">
              <w:rPr>
                <w:szCs w:val="18"/>
              </w:rPr>
              <w:t xml:space="preserve">per esempio </w:t>
            </w:r>
            <w:r w:rsidRPr="004A6D09">
              <w:rPr>
                <w:szCs w:val="18"/>
              </w:rPr>
              <w:t>da parte de</w:t>
            </w:r>
            <w:r w:rsidR="000F2073" w:rsidRPr="004A6D09">
              <w:rPr>
                <w:szCs w:val="18"/>
              </w:rPr>
              <w:t>ll’Organismo di certificazione</w:t>
            </w:r>
            <w:r w:rsidRPr="004A6D09">
              <w:rPr>
                <w:szCs w:val="18"/>
              </w:rPr>
              <w:t xml:space="preserve"> che lo utilizzer</w:t>
            </w:r>
            <w:r w:rsidR="00772A4B" w:rsidRPr="004A6D09">
              <w:rPr>
                <w:szCs w:val="18"/>
              </w:rPr>
              <w:t>à</w:t>
            </w:r>
            <w:r w:rsidRPr="004A6D09">
              <w:rPr>
                <w:szCs w:val="18"/>
              </w:rPr>
              <w:t xml:space="preserve"> o a carico delle aziende certificate? Sono previsti corsi obbligatori a pagamento per aziende, </w:t>
            </w:r>
            <w:proofErr w:type="spellStart"/>
            <w:r w:rsidR="000F2073" w:rsidRPr="004A6D09">
              <w:rPr>
                <w:szCs w:val="18"/>
              </w:rPr>
              <w:t>OdC</w:t>
            </w:r>
            <w:proofErr w:type="spellEnd"/>
            <w:r w:rsidR="000F2073" w:rsidRPr="004A6D09">
              <w:rPr>
                <w:szCs w:val="18"/>
              </w:rPr>
              <w:t xml:space="preserve"> </w:t>
            </w:r>
            <w:r w:rsidRPr="004A6D09">
              <w:rPr>
                <w:szCs w:val="18"/>
              </w:rPr>
              <w:t>o ACCREDIA? Ci sono altri costi a carico di altri soggetti?</w:t>
            </w:r>
          </w:p>
        </w:tc>
        <w:tc>
          <w:tcPr>
            <w:tcW w:w="3798" w:type="dxa"/>
          </w:tcPr>
          <w:p w14:paraId="1D5C0B84" w14:textId="4E171E5C" w:rsidR="003B1242" w:rsidRPr="004A6D09" w:rsidRDefault="003B1242" w:rsidP="002D5195">
            <w:pPr>
              <w:spacing w:after="0" w:line="240" w:lineRule="auto"/>
              <w:rPr>
                <w:sz w:val="14"/>
                <w:szCs w:val="14"/>
              </w:rPr>
            </w:pPr>
            <w:r w:rsidRPr="004A6D09">
              <w:rPr>
                <w:sz w:val="14"/>
                <w:szCs w:val="14"/>
              </w:rPr>
              <w:t xml:space="preserve">Non è vietato che </w:t>
            </w:r>
            <w:r w:rsidR="000F2073" w:rsidRPr="004A6D09">
              <w:rPr>
                <w:sz w:val="14"/>
                <w:szCs w:val="14"/>
              </w:rPr>
              <w:t xml:space="preserve">il Proprietario dello Schema </w:t>
            </w:r>
            <w:r w:rsidRPr="004A6D09">
              <w:rPr>
                <w:sz w:val="14"/>
                <w:szCs w:val="14"/>
              </w:rPr>
              <w:t>imponga dei costi a</w:t>
            </w:r>
            <w:r w:rsidR="00BD3AB4" w:rsidRPr="004A6D09">
              <w:rPr>
                <w:sz w:val="14"/>
                <w:szCs w:val="14"/>
              </w:rPr>
              <w:t>ll</w:t>
            </w:r>
            <w:r w:rsidR="000F2073" w:rsidRPr="004A6D09">
              <w:rPr>
                <w:sz w:val="14"/>
                <w:szCs w:val="14"/>
              </w:rPr>
              <w:t>’</w:t>
            </w:r>
            <w:proofErr w:type="spellStart"/>
            <w:r w:rsidR="000F2073" w:rsidRPr="004A6D09">
              <w:rPr>
                <w:sz w:val="14"/>
                <w:szCs w:val="14"/>
              </w:rPr>
              <w:t>OdC</w:t>
            </w:r>
            <w:proofErr w:type="spellEnd"/>
            <w:r w:rsidRPr="004A6D09">
              <w:rPr>
                <w:sz w:val="14"/>
                <w:szCs w:val="14"/>
              </w:rPr>
              <w:t>, aziende certificate o ad altri soggetti. È però necessario che questi costi siano equi e resi trasparenti.</w:t>
            </w:r>
          </w:p>
        </w:tc>
        <w:tc>
          <w:tcPr>
            <w:tcW w:w="5386" w:type="dxa"/>
          </w:tcPr>
          <w:p w14:paraId="6F328990" w14:textId="560B2BFB" w:rsidR="003B1242" w:rsidRPr="004A6D09" w:rsidRDefault="003B1242" w:rsidP="002D5195">
            <w:pPr>
              <w:spacing w:after="0"/>
              <w:rPr>
                <w:sz w:val="16"/>
                <w:szCs w:val="16"/>
              </w:rPr>
            </w:pPr>
          </w:p>
        </w:tc>
      </w:tr>
      <w:tr w:rsidR="00FA0C9D" w:rsidRPr="004A6D09" w14:paraId="54D54575" w14:textId="77777777" w:rsidTr="00CF43DE">
        <w:trPr>
          <w:jc w:val="center"/>
        </w:trPr>
        <w:tc>
          <w:tcPr>
            <w:tcW w:w="454" w:type="dxa"/>
          </w:tcPr>
          <w:p w14:paraId="6A7B7127" w14:textId="77777777" w:rsidR="00FA0C9D" w:rsidRPr="004A6D09" w:rsidRDefault="00FA0C9D" w:rsidP="00FA0C9D">
            <w:pPr>
              <w:spacing w:after="0"/>
              <w:jc w:val="center"/>
              <w:rPr>
                <w:b/>
                <w:bCs/>
                <w:szCs w:val="18"/>
              </w:rPr>
            </w:pPr>
            <w:r w:rsidRPr="004A6D09">
              <w:rPr>
                <w:b/>
                <w:bCs/>
                <w:szCs w:val="18"/>
              </w:rPr>
              <w:t>5.</w:t>
            </w:r>
          </w:p>
        </w:tc>
        <w:tc>
          <w:tcPr>
            <w:tcW w:w="4365" w:type="dxa"/>
          </w:tcPr>
          <w:p w14:paraId="1CB0D8B6" w14:textId="16E3D8A5" w:rsidR="00FA0C9D" w:rsidRPr="004A6D09" w:rsidRDefault="00FA0C9D" w:rsidP="00FA0C9D">
            <w:pPr>
              <w:spacing w:after="0"/>
              <w:rPr>
                <w:szCs w:val="18"/>
              </w:rPr>
            </w:pPr>
            <w:r w:rsidRPr="004A6D09">
              <w:rPr>
                <w:szCs w:val="18"/>
              </w:rPr>
              <w:t xml:space="preserve">È obbligatorio l’uso di qualche marchio da parte degli </w:t>
            </w:r>
            <w:proofErr w:type="spellStart"/>
            <w:r w:rsidRPr="004A6D09">
              <w:rPr>
                <w:szCs w:val="18"/>
              </w:rPr>
              <w:t>OdC</w:t>
            </w:r>
            <w:proofErr w:type="spellEnd"/>
            <w:r w:rsidRPr="004A6D09">
              <w:rPr>
                <w:szCs w:val="18"/>
              </w:rPr>
              <w:t xml:space="preserve"> o dei soggetti certificati?</w:t>
            </w:r>
          </w:p>
        </w:tc>
        <w:tc>
          <w:tcPr>
            <w:tcW w:w="3798" w:type="dxa"/>
          </w:tcPr>
          <w:p w14:paraId="47768081" w14:textId="55370978" w:rsidR="00FA0C9D" w:rsidRPr="004A6D09" w:rsidRDefault="00FA0C9D" w:rsidP="00FA0C9D">
            <w:pPr>
              <w:spacing w:after="0" w:line="240" w:lineRule="auto"/>
              <w:rPr>
                <w:sz w:val="14"/>
                <w:szCs w:val="14"/>
              </w:rPr>
            </w:pPr>
            <w:r w:rsidRPr="004A6D09">
              <w:rPr>
                <w:sz w:val="14"/>
                <w:szCs w:val="14"/>
              </w:rPr>
              <w:t xml:space="preserve">È possibile che </w:t>
            </w:r>
            <w:r w:rsidR="00705A00" w:rsidRPr="004A6D09">
              <w:rPr>
                <w:sz w:val="14"/>
                <w:szCs w:val="14"/>
              </w:rPr>
              <w:t>il</w:t>
            </w:r>
            <w:r w:rsidRPr="004A6D09">
              <w:rPr>
                <w:sz w:val="14"/>
                <w:szCs w:val="14"/>
              </w:rPr>
              <w:t xml:space="preserve"> Proprietario dello Schema o l’ente di normazione impongano l’utilizzo di qualche marchio associato al rilascio di una certificazione.</w:t>
            </w:r>
          </w:p>
        </w:tc>
        <w:tc>
          <w:tcPr>
            <w:tcW w:w="5386" w:type="dxa"/>
          </w:tcPr>
          <w:p w14:paraId="282CAC28" w14:textId="05A326CF" w:rsidR="00FA0C9D" w:rsidRPr="004A6D09" w:rsidRDefault="00FA0C9D" w:rsidP="00FA0C9D">
            <w:pPr>
              <w:spacing w:after="0"/>
              <w:rPr>
                <w:sz w:val="16"/>
                <w:szCs w:val="16"/>
              </w:rPr>
            </w:pPr>
          </w:p>
        </w:tc>
      </w:tr>
    </w:tbl>
    <w:p w14:paraId="05C29E3A" w14:textId="77777777" w:rsidR="003B1242" w:rsidRPr="004A6D09" w:rsidRDefault="003B1242" w:rsidP="003B1242">
      <w:pPr>
        <w:rPr>
          <w:rFonts w:ascii="Arial" w:hAnsi="Arial" w:cs="Arial"/>
          <w:sz w:val="20"/>
          <w:szCs w:val="20"/>
        </w:rPr>
      </w:pPr>
    </w:p>
    <w:tbl>
      <w:tblPr>
        <w:tblStyle w:val="Grigliatabella"/>
        <w:tblW w:w="9072" w:type="dxa"/>
        <w:tblInd w:w="-5" w:type="dxa"/>
        <w:tblLayout w:type="fixed"/>
        <w:tblLook w:val="04A0" w:firstRow="1" w:lastRow="0" w:firstColumn="1" w:lastColumn="0" w:noHBand="0" w:noVBand="1"/>
      </w:tblPr>
      <w:tblGrid>
        <w:gridCol w:w="3119"/>
        <w:gridCol w:w="5953"/>
      </w:tblGrid>
      <w:tr w:rsidR="003B1242" w:rsidRPr="004A6D09" w14:paraId="40E4D293" w14:textId="77777777" w:rsidTr="002D5195">
        <w:trPr>
          <w:cantSplit/>
          <w:trHeight w:val="678"/>
        </w:trPr>
        <w:tc>
          <w:tcPr>
            <w:tcW w:w="3119" w:type="dxa"/>
            <w:shd w:val="clear" w:color="auto" w:fill="F2F2F2" w:themeFill="background1" w:themeFillShade="F2"/>
            <w:vAlign w:val="center"/>
            <w:hideMark/>
          </w:tcPr>
          <w:p w14:paraId="163CC11C" w14:textId="77777777" w:rsidR="003B1242" w:rsidRPr="004A6D09" w:rsidRDefault="003B1242" w:rsidP="002D5195">
            <w:pPr>
              <w:keepNext/>
              <w:keepLines/>
              <w:spacing w:before="120" w:after="120" w:line="240" w:lineRule="auto"/>
              <w:jc w:val="right"/>
              <w:rPr>
                <w:b/>
                <w:bCs/>
                <w:smallCaps/>
                <w:sz w:val="16"/>
                <w:szCs w:val="16"/>
              </w:rPr>
            </w:pPr>
            <w:bookmarkStart w:id="13" w:name="_Hlk31300834"/>
            <w:r w:rsidRPr="004A6D09">
              <w:rPr>
                <w:b/>
                <w:bCs/>
                <w:smallCaps/>
                <w:sz w:val="16"/>
                <w:szCs w:val="16"/>
              </w:rPr>
              <w:lastRenderedPageBreak/>
              <w:t>Data:</w:t>
            </w:r>
          </w:p>
        </w:tc>
        <w:tc>
          <w:tcPr>
            <w:tcW w:w="5953" w:type="dxa"/>
            <w:vAlign w:val="center"/>
            <w:hideMark/>
          </w:tcPr>
          <w:p w14:paraId="33C8FED4" w14:textId="6A587F57" w:rsidR="003B1242" w:rsidRPr="004A6D09" w:rsidRDefault="00351C2C" w:rsidP="002D5195">
            <w:pPr>
              <w:keepNext/>
              <w:keepLines/>
              <w:spacing w:before="60" w:after="60" w:line="240" w:lineRule="auto"/>
              <w:jc w:val="left"/>
              <w:rPr>
                <w:smallCaps/>
                <w:sz w:val="16"/>
                <w:szCs w:val="16"/>
              </w:rPr>
            </w:pPr>
            <w:r w:rsidRPr="004A6D09">
              <w:rPr>
                <w:smallCaps/>
                <w:sz w:val="16"/>
                <w:szCs w:val="16"/>
              </w:rPr>
              <w:t>gg</w:t>
            </w:r>
            <w:r w:rsidR="00A5120A" w:rsidRPr="004A6D09">
              <w:rPr>
                <w:smallCaps/>
                <w:sz w:val="16"/>
                <w:szCs w:val="16"/>
              </w:rPr>
              <w:t>/</w:t>
            </w:r>
            <w:r w:rsidRPr="004A6D09">
              <w:rPr>
                <w:smallCaps/>
                <w:sz w:val="16"/>
                <w:szCs w:val="16"/>
              </w:rPr>
              <w:t>mm</w:t>
            </w:r>
            <w:r w:rsidR="00A5120A" w:rsidRPr="004A6D09">
              <w:rPr>
                <w:smallCaps/>
                <w:sz w:val="16"/>
                <w:szCs w:val="16"/>
              </w:rPr>
              <w:t>/</w:t>
            </w:r>
            <w:proofErr w:type="spellStart"/>
            <w:r w:rsidRPr="004A6D09">
              <w:rPr>
                <w:smallCaps/>
                <w:sz w:val="16"/>
                <w:szCs w:val="16"/>
              </w:rPr>
              <w:t>aaaa</w:t>
            </w:r>
            <w:proofErr w:type="spellEnd"/>
          </w:p>
        </w:tc>
      </w:tr>
      <w:tr w:rsidR="003B1242" w:rsidRPr="004A6D09" w14:paraId="2D355A67" w14:textId="77777777" w:rsidTr="002D5195">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F16CA" w14:textId="77777777" w:rsidR="003B1242" w:rsidRPr="004A6D09" w:rsidRDefault="003B1242" w:rsidP="002D5195">
            <w:pPr>
              <w:keepNext/>
              <w:keepLines/>
              <w:spacing w:before="120" w:after="120" w:line="240" w:lineRule="auto"/>
              <w:jc w:val="right"/>
              <w:rPr>
                <w:b/>
                <w:bCs/>
                <w:smallCaps/>
                <w:sz w:val="16"/>
                <w:szCs w:val="16"/>
              </w:rPr>
            </w:pPr>
            <w:r w:rsidRPr="004A6D09">
              <w:rPr>
                <w:b/>
                <w:bCs/>
                <w:smallCaps/>
                <w:sz w:val="16"/>
                <w:szCs w:val="16"/>
              </w:rPr>
              <w:t>Nome e Cognome del referente del Proprietario dello Schema: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1C9FE81" w14:textId="1E1039F2" w:rsidR="003B1242" w:rsidRPr="004A6D09" w:rsidRDefault="00351C2C" w:rsidP="002D5195">
            <w:pPr>
              <w:keepNext/>
              <w:keepLines/>
              <w:spacing w:before="60" w:after="60" w:line="240" w:lineRule="auto"/>
              <w:jc w:val="left"/>
              <w:rPr>
                <w:smallCaps/>
                <w:sz w:val="16"/>
                <w:szCs w:val="16"/>
              </w:rPr>
            </w:pPr>
            <w:r w:rsidRPr="004A6D09">
              <w:rPr>
                <w:smallCaps/>
                <w:sz w:val="16"/>
                <w:szCs w:val="16"/>
              </w:rPr>
              <w:t xml:space="preserve">Nome Cognome </w:t>
            </w:r>
          </w:p>
        </w:tc>
      </w:tr>
      <w:tr w:rsidR="003B1242" w:rsidRPr="004A6D09" w14:paraId="161F2C19" w14:textId="77777777" w:rsidTr="002D5195">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D9FC74" w14:textId="77777777" w:rsidR="003B1242" w:rsidRPr="004A6D09" w:rsidRDefault="003B1242" w:rsidP="002D5195">
            <w:pPr>
              <w:keepNext/>
              <w:keepLines/>
              <w:spacing w:before="120" w:after="120" w:line="240" w:lineRule="auto"/>
              <w:jc w:val="right"/>
              <w:rPr>
                <w:b/>
                <w:bCs/>
                <w:smallCaps/>
                <w:sz w:val="16"/>
                <w:szCs w:val="16"/>
              </w:rPr>
            </w:pPr>
            <w:r w:rsidRPr="004A6D09">
              <w:rPr>
                <w:b/>
                <w:bCs/>
                <w:smallCaps/>
                <w:sz w:val="16"/>
                <w:szCs w:val="16"/>
              </w:rPr>
              <w:t>Posizione:</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FB6E295" w14:textId="5337C449" w:rsidR="003B1242" w:rsidRPr="004A6D09" w:rsidRDefault="00351C2C" w:rsidP="002D5195">
            <w:pPr>
              <w:keepNext/>
              <w:keepLines/>
              <w:spacing w:before="60" w:after="60" w:line="240" w:lineRule="auto"/>
              <w:jc w:val="left"/>
              <w:rPr>
                <w:smallCaps/>
                <w:sz w:val="16"/>
                <w:szCs w:val="16"/>
              </w:rPr>
            </w:pPr>
            <w:r w:rsidRPr="004A6D09">
              <w:rPr>
                <w:smallCaps/>
                <w:sz w:val="16"/>
                <w:szCs w:val="16"/>
              </w:rPr>
              <w:t>tipo posizione</w:t>
            </w:r>
          </w:p>
        </w:tc>
      </w:tr>
      <w:tr w:rsidR="003B1242" w:rsidRPr="004A6D09" w14:paraId="5B86D803" w14:textId="77777777" w:rsidTr="002D5195">
        <w:trPr>
          <w:cantSplit/>
          <w:trHeight w:val="678"/>
        </w:trPr>
        <w:tc>
          <w:tcPr>
            <w:tcW w:w="3119" w:type="dxa"/>
            <w:shd w:val="clear" w:color="auto" w:fill="F2F2F2" w:themeFill="background1" w:themeFillShade="F2"/>
            <w:vAlign w:val="center"/>
            <w:hideMark/>
          </w:tcPr>
          <w:p w14:paraId="44EB76E0" w14:textId="77777777" w:rsidR="003B1242" w:rsidRPr="004A6D09" w:rsidRDefault="003B1242" w:rsidP="002D5195">
            <w:pPr>
              <w:keepNext/>
              <w:keepLines/>
              <w:spacing w:before="120" w:after="120" w:line="240" w:lineRule="auto"/>
              <w:jc w:val="right"/>
              <w:rPr>
                <w:b/>
                <w:bCs/>
                <w:smallCaps/>
                <w:sz w:val="16"/>
                <w:szCs w:val="16"/>
              </w:rPr>
            </w:pPr>
            <w:r w:rsidRPr="004A6D09">
              <w:rPr>
                <w:b/>
                <w:bCs/>
                <w:smallCaps/>
                <w:sz w:val="16"/>
                <w:szCs w:val="16"/>
              </w:rPr>
              <w:t>Firma:</w:t>
            </w:r>
          </w:p>
        </w:tc>
        <w:tc>
          <w:tcPr>
            <w:tcW w:w="5953" w:type="dxa"/>
            <w:vAlign w:val="center"/>
          </w:tcPr>
          <w:p w14:paraId="183C4745" w14:textId="1D56E93D" w:rsidR="003B1242" w:rsidRPr="004A6D09" w:rsidRDefault="00351C2C" w:rsidP="002D5195">
            <w:pPr>
              <w:keepNext/>
              <w:keepLines/>
              <w:spacing w:before="60" w:after="60" w:line="240" w:lineRule="auto"/>
              <w:jc w:val="left"/>
              <w:rPr>
                <w:smallCaps/>
                <w:sz w:val="16"/>
                <w:szCs w:val="16"/>
              </w:rPr>
            </w:pPr>
            <w:r w:rsidRPr="004A6D09">
              <w:rPr>
                <w:smallCaps/>
                <w:sz w:val="16"/>
                <w:szCs w:val="16"/>
              </w:rPr>
              <w:t>Nome Cognome</w:t>
            </w:r>
          </w:p>
        </w:tc>
      </w:tr>
      <w:bookmarkEnd w:id="13"/>
    </w:tbl>
    <w:p w14:paraId="5F19E2E6" w14:textId="77777777" w:rsidR="003B1242" w:rsidRPr="004A6D09" w:rsidRDefault="003B1242" w:rsidP="003B1242">
      <w:pPr>
        <w:rPr>
          <w:rFonts w:ascii="Arial" w:hAnsi="Arial" w:cs="Arial"/>
          <w:sz w:val="20"/>
          <w:szCs w:val="20"/>
        </w:rPr>
      </w:pPr>
    </w:p>
    <w:p w14:paraId="7F227C66" w14:textId="77777777" w:rsidR="003B1242" w:rsidRPr="004A6D09" w:rsidRDefault="003B1242" w:rsidP="003B1242">
      <w:pPr>
        <w:rPr>
          <w:rFonts w:ascii="Arial" w:hAnsi="Arial" w:cs="Arial"/>
          <w:sz w:val="20"/>
          <w:szCs w:val="20"/>
        </w:rPr>
      </w:pPr>
    </w:p>
    <w:p w14:paraId="690B5601" w14:textId="4988FAFB" w:rsidR="003B1242" w:rsidRPr="004A6D09" w:rsidRDefault="003B1242" w:rsidP="003B1242">
      <w:pPr>
        <w:spacing w:after="0" w:line="240" w:lineRule="auto"/>
        <w:jc w:val="left"/>
        <w:rPr>
          <w:rFonts w:ascii="Arial" w:hAnsi="Arial" w:cs="Arial"/>
          <w:sz w:val="20"/>
          <w:szCs w:val="20"/>
        </w:rPr>
      </w:pPr>
    </w:p>
    <w:p w14:paraId="5E44F02D" w14:textId="77777777" w:rsidR="00EE1CE9" w:rsidRPr="004A6D09" w:rsidRDefault="00EE1CE9" w:rsidP="003B1242">
      <w:pPr>
        <w:pStyle w:val="Titolo1"/>
        <w:numPr>
          <w:ilvl w:val="0"/>
          <w:numId w:val="0"/>
        </w:numPr>
        <w:ind w:left="432" w:hanging="432"/>
        <w:sectPr w:rsidR="00EE1CE9" w:rsidRPr="004A6D09" w:rsidSect="001507DC">
          <w:footerReference w:type="default" r:id="rId13"/>
          <w:pgSz w:w="16838" w:h="11906" w:orient="landscape" w:code="9"/>
          <w:pgMar w:top="2041" w:right="1418" w:bottom="1985" w:left="1418" w:header="737" w:footer="1077" w:gutter="0"/>
          <w:cols w:space="708"/>
          <w:docGrid w:linePitch="360"/>
        </w:sectPr>
      </w:pPr>
      <w:bookmarkStart w:id="14" w:name="_Toc496712233"/>
    </w:p>
    <w:p w14:paraId="3A7A9B3D" w14:textId="77777777" w:rsidR="000F7455" w:rsidRPr="004A6D09" w:rsidRDefault="000F7455" w:rsidP="000F7455">
      <w:pPr>
        <w:pStyle w:val="Titolo1"/>
        <w:numPr>
          <w:ilvl w:val="0"/>
          <w:numId w:val="0"/>
        </w:numPr>
        <w:ind w:left="432" w:hanging="432"/>
      </w:pPr>
      <w:bookmarkStart w:id="15" w:name="_Toc60652077"/>
      <w:r w:rsidRPr="004A6D09">
        <w:lastRenderedPageBreak/>
        <w:t>ALLEGATO 2 parte specifica</w:t>
      </w:r>
      <w:bookmarkEnd w:id="15"/>
    </w:p>
    <w:p w14:paraId="0CA2492E" w14:textId="77777777" w:rsidR="000F7455" w:rsidRPr="004A6D09" w:rsidRDefault="000F7455" w:rsidP="000F7455">
      <w:r w:rsidRPr="004A6D09">
        <w:t xml:space="preserve">Quest’allegato è la traduzione </w:t>
      </w:r>
      <w:proofErr w:type="gramStart"/>
      <w:r w:rsidRPr="004A6D09">
        <w:t>dell’ Allegato</w:t>
      </w:r>
      <w:proofErr w:type="gramEnd"/>
      <w:r w:rsidRPr="004A6D09">
        <w:t xml:space="preserve"> 1 del documento EA-1/22. La compilazione di questo documento è a cura dello </w:t>
      </w:r>
      <w:proofErr w:type="spellStart"/>
      <w:r w:rsidRPr="004A6D09">
        <w:t>Scheme</w:t>
      </w:r>
      <w:proofErr w:type="spellEnd"/>
      <w:r w:rsidRPr="004A6D09">
        <w:t xml:space="preserve"> </w:t>
      </w:r>
      <w:proofErr w:type="spellStart"/>
      <w:r w:rsidRPr="004A6D09">
        <w:t>Owner</w:t>
      </w:r>
      <w:proofErr w:type="spellEnd"/>
      <w:r w:rsidRPr="004A6D09">
        <w:t xml:space="preserve"> (SO), e occorre farlo solo dopo il parere favorevole emesso dal Comitato di Accreditamento e dal Consiglio Direttivo di ACCREDIA. Alcune domande sono simili alle sezioni già compilate nell’Allegato 1 Parte Generale. Se il proprietario dello schema non ha altre informazioni da aggiungere, si può rinviare alla Parte Generale già compilata.</w:t>
      </w:r>
    </w:p>
    <w:p w14:paraId="48DE3144" w14:textId="77777777" w:rsidR="000F7455" w:rsidRPr="004A6D09" w:rsidRDefault="000F7455" w:rsidP="000F7455">
      <w:r w:rsidRPr="004A6D09">
        <w:t>Non occorre compilare questo allegato nel caso in cui lo schema sia stato già valutato positivamente da parte di EA.</w:t>
      </w:r>
    </w:p>
    <w:p w14:paraId="0F14E974" w14:textId="77777777" w:rsidR="000F7455" w:rsidRPr="004A6D09" w:rsidRDefault="000F7455" w:rsidP="000F7455">
      <w:r w:rsidRPr="004A6D09">
        <w:t>Il modulo deve essere compilato in inglese nel caso in cui si prevede che lo schema possa essere accreditato anche da altri enti di accreditamento in Europa, e si intenda procedere con la valutazione da parte di EA.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0BC543E2" w14:textId="77777777" w:rsidTr="009A6B6B">
        <w:trPr>
          <w:trHeight w:val="227"/>
        </w:trPr>
        <w:tc>
          <w:tcPr>
            <w:tcW w:w="9071" w:type="dxa"/>
            <w:shd w:val="clear" w:color="auto" w:fill="F2F2F2" w:themeFill="background1" w:themeFillShade="F2"/>
            <w:vAlign w:val="center"/>
          </w:tcPr>
          <w:p w14:paraId="304CC243" w14:textId="77777777" w:rsidR="000F7455" w:rsidRPr="004A6D09" w:rsidRDefault="000F7455" w:rsidP="009A6B6B">
            <w:pPr>
              <w:spacing w:after="0"/>
              <w:jc w:val="left"/>
              <w:rPr>
                <w:rFonts w:cs="Arial"/>
                <w:color w:val="000000"/>
                <w:szCs w:val="18"/>
              </w:rPr>
            </w:pPr>
            <w:r w:rsidRPr="004A6D09">
              <w:rPr>
                <w:b/>
              </w:rPr>
              <w:t>ACRONIMO E RAGIONE SOCIALE DEL PROPRIETARIO DELLO SCHEMA</w:t>
            </w:r>
          </w:p>
        </w:tc>
      </w:tr>
      <w:tr w:rsidR="000F7455" w:rsidRPr="004A6D09" w14:paraId="421A455E" w14:textId="77777777" w:rsidTr="009A6B6B">
        <w:trPr>
          <w:trHeight w:val="1134"/>
        </w:trPr>
        <w:tc>
          <w:tcPr>
            <w:tcW w:w="9071" w:type="dxa"/>
            <w:shd w:val="clear" w:color="auto" w:fill="auto"/>
          </w:tcPr>
          <w:p w14:paraId="29C9E9C7" w14:textId="77777777" w:rsidR="000F7455" w:rsidRPr="004A6D09" w:rsidRDefault="000F7455" w:rsidP="009A6B6B">
            <w:pPr>
              <w:spacing w:after="0"/>
              <w:rPr>
                <w:rFonts w:cs="Arial"/>
                <w:bCs/>
                <w:iCs/>
                <w:szCs w:val="18"/>
              </w:rPr>
            </w:pPr>
          </w:p>
        </w:tc>
      </w:tr>
    </w:tbl>
    <w:p w14:paraId="04E40B55" w14:textId="77777777" w:rsidR="000F7455" w:rsidRPr="004A6D09" w:rsidRDefault="000F7455" w:rsidP="000F7455">
      <w:pPr>
        <w:pStyle w:val="Paragrafoelenco"/>
        <w:keepNext/>
        <w:keepLines/>
        <w:numPr>
          <w:ilvl w:val="0"/>
          <w:numId w:val="15"/>
        </w:numPr>
        <w:tabs>
          <w:tab w:val="clear" w:pos="170"/>
          <w:tab w:val="clear" w:pos="4536"/>
          <w:tab w:val="left" w:pos="426"/>
          <w:tab w:val="num" w:pos="567"/>
        </w:tabs>
        <w:spacing w:before="180" w:after="60"/>
        <w:ind w:left="284" w:hanging="284"/>
        <w:rPr>
          <w:b/>
          <w:bCs/>
        </w:rPr>
      </w:pPr>
      <w:r w:rsidRPr="004A6D09">
        <w:rPr>
          <w:b/>
          <w:bCs/>
        </w:rPr>
        <w:t>Lo SO è disposto ad utilizzare ACCREDIA come unico contatto per la valutazione del CAS?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14C316F" w14:textId="77777777" w:rsidTr="009A6B6B">
        <w:trPr>
          <w:trHeight w:val="227"/>
        </w:trPr>
        <w:tc>
          <w:tcPr>
            <w:tcW w:w="9071" w:type="dxa"/>
            <w:shd w:val="clear" w:color="auto" w:fill="F2F2F2" w:themeFill="background1" w:themeFillShade="F2"/>
            <w:vAlign w:val="center"/>
          </w:tcPr>
          <w:p w14:paraId="3B9369BC"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43B3012C" w14:textId="77777777" w:rsidTr="009A6B6B">
        <w:trPr>
          <w:trHeight w:val="567"/>
        </w:trPr>
        <w:tc>
          <w:tcPr>
            <w:tcW w:w="9071" w:type="dxa"/>
            <w:shd w:val="clear" w:color="auto" w:fill="auto"/>
          </w:tcPr>
          <w:p w14:paraId="03112487" w14:textId="77777777" w:rsidR="000F7455" w:rsidRPr="004A6D09" w:rsidRDefault="000F7455" w:rsidP="009A6B6B">
            <w:pPr>
              <w:keepNext/>
              <w:keepLines/>
              <w:spacing w:after="0"/>
              <w:rPr>
                <w:rFonts w:cs="Arial"/>
                <w:bCs/>
                <w:iCs/>
                <w:szCs w:val="18"/>
              </w:rPr>
            </w:pPr>
          </w:p>
        </w:tc>
      </w:tr>
      <w:tr w:rsidR="000F7455" w:rsidRPr="004A6D09" w14:paraId="5F855D45" w14:textId="77777777" w:rsidTr="009A6B6B">
        <w:trPr>
          <w:trHeight w:val="227"/>
        </w:trPr>
        <w:tc>
          <w:tcPr>
            <w:tcW w:w="9071" w:type="dxa"/>
            <w:shd w:val="clear" w:color="auto" w:fill="F2F2F2" w:themeFill="background1" w:themeFillShade="F2"/>
            <w:vAlign w:val="center"/>
          </w:tcPr>
          <w:p w14:paraId="4540BC52"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3DBEB812" w14:textId="77777777" w:rsidTr="009A6B6B">
        <w:trPr>
          <w:trHeight w:val="567"/>
        </w:trPr>
        <w:tc>
          <w:tcPr>
            <w:tcW w:w="9071" w:type="dxa"/>
            <w:shd w:val="clear" w:color="auto" w:fill="auto"/>
          </w:tcPr>
          <w:p w14:paraId="1A5804D9" w14:textId="77777777" w:rsidR="000F7455" w:rsidRPr="004A6D09" w:rsidRDefault="000F7455" w:rsidP="009A6B6B">
            <w:pPr>
              <w:spacing w:after="0"/>
              <w:rPr>
                <w:rFonts w:cs="Arial"/>
                <w:b/>
                <w:iCs/>
                <w:szCs w:val="18"/>
              </w:rPr>
            </w:pPr>
          </w:p>
        </w:tc>
      </w:tr>
    </w:tbl>
    <w:p w14:paraId="58A87011" w14:textId="77777777" w:rsidR="000F7455" w:rsidRPr="004A6D09" w:rsidRDefault="000F7455" w:rsidP="000F7455">
      <w:pPr>
        <w:keepNext/>
        <w:keepLines/>
        <w:tabs>
          <w:tab w:val="left" w:pos="426"/>
        </w:tabs>
        <w:spacing w:before="180" w:after="60"/>
      </w:pPr>
      <w:r w:rsidRPr="004A6D09">
        <w:rPr>
          <w:b/>
          <w:bCs/>
        </w:rPr>
        <w:t xml:space="preserve">2) Il CAS viene già utilizzato da qualche CAB accreditato da altro Membro di </w:t>
      </w:r>
      <w:proofErr w:type="gramStart"/>
      <w:r w:rsidRPr="004A6D09">
        <w:rPr>
          <w:b/>
          <w:bCs/>
        </w:rPr>
        <w:t>EA ?</w:t>
      </w:r>
      <w:proofErr w:type="gramEnd"/>
    </w:p>
    <w:p w14:paraId="50E01ABC" w14:textId="77777777" w:rsidR="000F7455" w:rsidRPr="004A6D09" w:rsidRDefault="000F7455" w:rsidP="000F7455">
      <w:pPr>
        <w:pStyle w:val="Paragrafoelenco"/>
        <w:keepNext/>
        <w:keepLines/>
        <w:numPr>
          <w:ilvl w:val="0"/>
          <w:numId w:val="18"/>
        </w:numPr>
        <w:tabs>
          <w:tab w:val="clear" w:pos="4536"/>
          <w:tab w:val="left" w:pos="426"/>
          <w:tab w:val="num" w:pos="567"/>
        </w:tabs>
        <w:spacing w:before="180" w:after="60"/>
      </w:pPr>
      <w:r w:rsidRPr="004A6D09">
        <w:rPr>
          <w:b/>
          <w:bCs/>
        </w:rPr>
        <w:t xml:space="preserve">  </w:t>
      </w:r>
      <w:r w:rsidRPr="004A6D09">
        <w:t>se SI, indentificare il membro EA;</w:t>
      </w:r>
    </w:p>
    <w:p w14:paraId="406E80FA" w14:textId="77777777" w:rsidR="000F7455" w:rsidRPr="004A6D09" w:rsidRDefault="000F7455" w:rsidP="000F7455">
      <w:pPr>
        <w:pStyle w:val="Paragrafoelenco"/>
        <w:numPr>
          <w:ilvl w:val="0"/>
          <w:numId w:val="18"/>
        </w:numPr>
      </w:pPr>
      <w:r w:rsidRPr="004A6D09">
        <w:t>se NO, ma è stato precedentemente valutato da qualche altro AB, fornire dettagli e risultati della valutazione.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0D48674" w14:textId="77777777" w:rsidTr="009A6B6B">
        <w:trPr>
          <w:trHeight w:val="227"/>
        </w:trPr>
        <w:tc>
          <w:tcPr>
            <w:tcW w:w="9071" w:type="dxa"/>
            <w:shd w:val="clear" w:color="auto" w:fill="F2F2F2" w:themeFill="background1" w:themeFillShade="F2"/>
            <w:vAlign w:val="center"/>
          </w:tcPr>
          <w:p w14:paraId="6A56D920"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18DDBDD1" w14:textId="77777777" w:rsidTr="009A6B6B">
        <w:trPr>
          <w:trHeight w:val="567"/>
        </w:trPr>
        <w:tc>
          <w:tcPr>
            <w:tcW w:w="9071" w:type="dxa"/>
            <w:shd w:val="clear" w:color="auto" w:fill="auto"/>
          </w:tcPr>
          <w:p w14:paraId="1436E437" w14:textId="77777777" w:rsidR="000F7455" w:rsidRPr="004A6D09" w:rsidRDefault="000F7455" w:rsidP="009A6B6B">
            <w:pPr>
              <w:keepNext/>
              <w:keepLines/>
              <w:spacing w:after="0"/>
              <w:rPr>
                <w:rFonts w:cs="Arial"/>
                <w:iCs/>
                <w:szCs w:val="18"/>
              </w:rPr>
            </w:pPr>
          </w:p>
        </w:tc>
      </w:tr>
      <w:tr w:rsidR="000F7455" w:rsidRPr="004A6D09" w14:paraId="41F8C5E4" w14:textId="77777777" w:rsidTr="009A6B6B">
        <w:trPr>
          <w:trHeight w:val="227"/>
        </w:trPr>
        <w:tc>
          <w:tcPr>
            <w:tcW w:w="9071" w:type="dxa"/>
            <w:shd w:val="clear" w:color="auto" w:fill="F2F2F2" w:themeFill="background1" w:themeFillShade="F2"/>
            <w:vAlign w:val="center"/>
          </w:tcPr>
          <w:p w14:paraId="0DC7B85F"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64DEC694" w14:textId="77777777" w:rsidTr="009A6B6B">
        <w:trPr>
          <w:trHeight w:val="567"/>
        </w:trPr>
        <w:tc>
          <w:tcPr>
            <w:tcW w:w="9071" w:type="dxa"/>
            <w:shd w:val="clear" w:color="auto" w:fill="auto"/>
          </w:tcPr>
          <w:p w14:paraId="7FCC8A33" w14:textId="77777777" w:rsidR="000F7455" w:rsidRPr="004A6D09" w:rsidRDefault="000F7455" w:rsidP="009A6B6B">
            <w:pPr>
              <w:spacing w:after="0"/>
              <w:rPr>
                <w:rFonts w:cs="Arial"/>
                <w:iCs/>
                <w:color w:val="000000"/>
                <w:szCs w:val="18"/>
              </w:rPr>
            </w:pPr>
          </w:p>
        </w:tc>
      </w:tr>
    </w:tbl>
    <w:p w14:paraId="517505F0" w14:textId="77777777" w:rsidR="000F7455" w:rsidRPr="004A6D09" w:rsidRDefault="000F7455" w:rsidP="000F7455">
      <w:pPr>
        <w:pStyle w:val="Paragrafoelenco"/>
        <w:keepNext/>
        <w:keepLines/>
        <w:numPr>
          <w:ilvl w:val="0"/>
          <w:numId w:val="0"/>
        </w:numPr>
        <w:tabs>
          <w:tab w:val="clear" w:pos="4536"/>
          <w:tab w:val="left" w:pos="426"/>
        </w:tabs>
        <w:spacing w:before="180" w:after="60"/>
        <w:rPr>
          <w:b/>
          <w:bCs/>
        </w:rPr>
      </w:pPr>
      <w:r w:rsidRPr="004A6D09">
        <w:rPr>
          <w:b/>
          <w:bCs/>
        </w:rPr>
        <w:lastRenderedPageBreak/>
        <w:t>3) Fornire una descrizione completa dello SO che comprenda</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0F7455" w:rsidRPr="004A6D09" w14:paraId="5D7995AE" w14:textId="77777777" w:rsidTr="009A6B6B">
        <w:trPr>
          <w:tblHeader/>
          <w:jc w:val="center"/>
        </w:trPr>
        <w:tc>
          <w:tcPr>
            <w:tcW w:w="456" w:type="dxa"/>
            <w:shd w:val="clear" w:color="auto" w:fill="F2F2F2" w:themeFill="background1" w:themeFillShade="F2"/>
          </w:tcPr>
          <w:p w14:paraId="1171B0CA" w14:textId="77777777" w:rsidR="000F7455" w:rsidRPr="004A6D09" w:rsidRDefault="000F7455" w:rsidP="009A6B6B">
            <w:pPr>
              <w:keepNext/>
              <w:keepLines/>
              <w:spacing w:after="0"/>
              <w:jc w:val="center"/>
              <w:rPr>
                <w:b/>
                <w:bCs/>
                <w:szCs w:val="18"/>
              </w:rPr>
            </w:pPr>
            <w:r w:rsidRPr="004A6D09">
              <w:rPr>
                <w:b/>
                <w:bCs/>
                <w:smallCaps/>
                <w:szCs w:val="18"/>
              </w:rPr>
              <w:t>N.</w:t>
            </w:r>
          </w:p>
        </w:tc>
        <w:tc>
          <w:tcPr>
            <w:tcW w:w="3402" w:type="dxa"/>
            <w:shd w:val="clear" w:color="auto" w:fill="F2F2F2" w:themeFill="background1" w:themeFillShade="F2"/>
          </w:tcPr>
          <w:p w14:paraId="5197FEBD" w14:textId="77777777" w:rsidR="000F7455" w:rsidRPr="004A6D09" w:rsidRDefault="000F7455" w:rsidP="009A6B6B">
            <w:pPr>
              <w:keepNext/>
              <w:keepLines/>
              <w:spacing w:after="0"/>
              <w:jc w:val="center"/>
              <w:rPr>
                <w:b/>
                <w:bCs/>
                <w:smallCaps/>
                <w:szCs w:val="18"/>
              </w:rPr>
            </w:pPr>
            <w:r w:rsidRPr="004A6D09">
              <w:rPr>
                <w:rFonts w:cs="Arial"/>
                <w:b/>
                <w:bCs/>
                <w:smallCaps/>
                <w:color w:val="000000"/>
                <w:szCs w:val="18"/>
              </w:rPr>
              <w:t>Dati e descrizione</w:t>
            </w:r>
          </w:p>
        </w:tc>
        <w:tc>
          <w:tcPr>
            <w:tcW w:w="5216" w:type="dxa"/>
            <w:shd w:val="clear" w:color="auto" w:fill="F2F2F2" w:themeFill="background1" w:themeFillShade="F2"/>
          </w:tcPr>
          <w:p w14:paraId="4F146BD4" w14:textId="77777777" w:rsidR="000F7455" w:rsidRPr="004A6D09" w:rsidRDefault="000F7455" w:rsidP="009A6B6B">
            <w:pPr>
              <w:keepNext/>
              <w:keepLines/>
              <w:spacing w:after="0"/>
              <w:jc w:val="center"/>
              <w:rPr>
                <w:b/>
                <w:bCs/>
                <w:smallCaps/>
                <w:szCs w:val="18"/>
              </w:rPr>
            </w:pPr>
            <w:r w:rsidRPr="004A6D09">
              <w:rPr>
                <w:rFonts w:cs="Arial"/>
                <w:b/>
                <w:bCs/>
                <w:smallCaps/>
                <w:color w:val="000000"/>
                <w:szCs w:val="18"/>
              </w:rPr>
              <w:t>Da compilare da parte dello SO</w:t>
            </w:r>
          </w:p>
        </w:tc>
      </w:tr>
      <w:tr w:rsidR="000F7455" w:rsidRPr="004A6D09" w14:paraId="3ED2B2D5" w14:textId="77777777" w:rsidTr="009A6B6B">
        <w:trPr>
          <w:jc w:val="center"/>
        </w:trPr>
        <w:tc>
          <w:tcPr>
            <w:tcW w:w="456" w:type="dxa"/>
            <w:shd w:val="clear" w:color="auto" w:fill="auto"/>
          </w:tcPr>
          <w:p w14:paraId="1C70231B" w14:textId="77777777" w:rsidR="000F7455" w:rsidRPr="004A6D09" w:rsidRDefault="000F745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14FF960F" w14:textId="77777777" w:rsidR="000F7455" w:rsidRPr="004A6D09" w:rsidRDefault="000F7455" w:rsidP="009A6B6B">
            <w:pPr>
              <w:keepNext/>
              <w:keepLines/>
              <w:spacing w:after="0"/>
              <w:jc w:val="left"/>
              <w:rPr>
                <w:szCs w:val="18"/>
              </w:rPr>
            </w:pPr>
            <w:r w:rsidRPr="004A6D09">
              <w:rPr>
                <w:rFonts w:cs="Arial"/>
                <w:bCs/>
                <w:iCs/>
                <w:szCs w:val="18"/>
              </w:rPr>
              <w:t>Nome e Acronimo.</w:t>
            </w:r>
          </w:p>
        </w:tc>
        <w:tc>
          <w:tcPr>
            <w:tcW w:w="5216" w:type="dxa"/>
            <w:shd w:val="clear" w:color="auto" w:fill="auto"/>
          </w:tcPr>
          <w:p w14:paraId="2C2C695C" w14:textId="77777777" w:rsidR="000F7455" w:rsidRPr="004A6D09" w:rsidRDefault="000F7455" w:rsidP="009A6B6B">
            <w:pPr>
              <w:keepNext/>
              <w:keepLines/>
              <w:spacing w:after="0"/>
              <w:rPr>
                <w:szCs w:val="18"/>
              </w:rPr>
            </w:pPr>
          </w:p>
        </w:tc>
      </w:tr>
      <w:tr w:rsidR="000F7455" w:rsidRPr="004A6D09" w14:paraId="432C26DD" w14:textId="77777777" w:rsidTr="009A6B6B">
        <w:trPr>
          <w:jc w:val="center"/>
        </w:trPr>
        <w:tc>
          <w:tcPr>
            <w:tcW w:w="456" w:type="dxa"/>
            <w:shd w:val="clear" w:color="auto" w:fill="auto"/>
          </w:tcPr>
          <w:p w14:paraId="34236900" w14:textId="77777777" w:rsidR="000F7455" w:rsidRPr="004A6D09" w:rsidRDefault="000F745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4D7FF3C0" w14:textId="77777777" w:rsidR="000F7455" w:rsidRPr="004A6D09" w:rsidRDefault="000F7455" w:rsidP="009A6B6B">
            <w:pPr>
              <w:keepNext/>
              <w:keepLines/>
              <w:spacing w:after="0"/>
              <w:jc w:val="left"/>
              <w:rPr>
                <w:szCs w:val="18"/>
              </w:rPr>
            </w:pPr>
            <w:r w:rsidRPr="004A6D09">
              <w:rPr>
                <w:rFonts w:cs="Arial"/>
                <w:bCs/>
                <w:iCs/>
                <w:szCs w:val="18"/>
              </w:rPr>
              <w:t>Ragione sociale.</w:t>
            </w:r>
          </w:p>
        </w:tc>
        <w:tc>
          <w:tcPr>
            <w:tcW w:w="5216" w:type="dxa"/>
            <w:shd w:val="clear" w:color="auto" w:fill="auto"/>
          </w:tcPr>
          <w:p w14:paraId="40B6E2EB" w14:textId="77777777" w:rsidR="000F7455" w:rsidRPr="004A6D09" w:rsidRDefault="000F7455" w:rsidP="009A6B6B">
            <w:pPr>
              <w:spacing w:after="0"/>
            </w:pPr>
          </w:p>
        </w:tc>
      </w:tr>
      <w:tr w:rsidR="000F7455" w:rsidRPr="004A6D09" w14:paraId="4E158488" w14:textId="77777777" w:rsidTr="009A6B6B">
        <w:trPr>
          <w:jc w:val="center"/>
        </w:trPr>
        <w:tc>
          <w:tcPr>
            <w:tcW w:w="456" w:type="dxa"/>
            <w:shd w:val="clear" w:color="auto" w:fill="auto"/>
          </w:tcPr>
          <w:p w14:paraId="0FDBCFCB" w14:textId="77777777" w:rsidR="000F7455" w:rsidRPr="004A6D09" w:rsidRDefault="000F745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7EBF5A9C" w14:textId="77777777" w:rsidR="000F7455" w:rsidRPr="004A6D09" w:rsidRDefault="000F7455" w:rsidP="009A6B6B">
            <w:pPr>
              <w:keepNext/>
              <w:keepLines/>
              <w:spacing w:after="0"/>
              <w:jc w:val="left"/>
              <w:rPr>
                <w:szCs w:val="18"/>
              </w:rPr>
            </w:pPr>
            <w:r w:rsidRPr="004A6D09">
              <w:rPr>
                <w:rFonts w:cs="Arial"/>
                <w:bCs/>
                <w:iCs/>
                <w:szCs w:val="18"/>
              </w:rPr>
              <w:t>Indirizzo e indirizzo sito web.</w:t>
            </w:r>
          </w:p>
        </w:tc>
        <w:tc>
          <w:tcPr>
            <w:tcW w:w="5216" w:type="dxa"/>
            <w:shd w:val="clear" w:color="auto" w:fill="auto"/>
          </w:tcPr>
          <w:p w14:paraId="0E0417E6" w14:textId="77777777" w:rsidR="000F7455" w:rsidRPr="004A6D09" w:rsidRDefault="000F7455" w:rsidP="009A6B6B">
            <w:pPr>
              <w:spacing w:after="0"/>
            </w:pPr>
          </w:p>
        </w:tc>
      </w:tr>
      <w:tr w:rsidR="000F7455" w:rsidRPr="004A6D09" w14:paraId="09431FDA" w14:textId="77777777" w:rsidTr="009A6B6B">
        <w:trPr>
          <w:jc w:val="center"/>
        </w:trPr>
        <w:tc>
          <w:tcPr>
            <w:tcW w:w="456" w:type="dxa"/>
            <w:shd w:val="clear" w:color="auto" w:fill="auto"/>
          </w:tcPr>
          <w:p w14:paraId="2A8A352B"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13266B58" w14:textId="77777777" w:rsidR="000F7455" w:rsidRPr="004A6D09" w:rsidRDefault="000F7455" w:rsidP="009A6B6B">
            <w:pPr>
              <w:pStyle w:val="Punt2"/>
              <w:numPr>
                <w:ilvl w:val="0"/>
                <w:numId w:val="0"/>
              </w:numPr>
            </w:pPr>
            <w:r w:rsidRPr="004A6D09">
              <w:t>Compagine sociale e documenti statutari</w:t>
            </w:r>
          </w:p>
        </w:tc>
        <w:tc>
          <w:tcPr>
            <w:tcW w:w="5216" w:type="dxa"/>
            <w:shd w:val="clear" w:color="auto" w:fill="auto"/>
          </w:tcPr>
          <w:p w14:paraId="43F0D5B3" w14:textId="77777777" w:rsidR="000F7455" w:rsidRPr="004A6D09" w:rsidRDefault="000F7455" w:rsidP="009A6B6B">
            <w:pPr>
              <w:spacing w:after="0"/>
            </w:pPr>
          </w:p>
        </w:tc>
      </w:tr>
      <w:tr w:rsidR="000F7455" w:rsidRPr="004A6D09" w14:paraId="5C33BB5E" w14:textId="77777777" w:rsidTr="009A6B6B">
        <w:trPr>
          <w:jc w:val="center"/>
        </w:trPr>
        <w:tc>
          <w:tcPr>
            <w:tcW w:w="456" w:type="dxa"/>
            <w:shd w:val="clear" w:color="auto" w:fill="auto"/>
          </w:tcPr>
          <w:p w14:paraId="6F29B048"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2D5C9BF0" w14:textId="77777777" w:rsidR="000F7455" w:rsidRPr="004A6D09" w:rsidRDefault="000F7455" w:rsidP="009A6B6B">
            <w:pPr>
              <w:spacing w:after="0"/>
              <w:jc w:val="left"/>
              <w:rPr>
                <w:szCs w:val="18"/>
              </w:rPr>
            </w:pPr>
            <w:r w:rsidRPr="004A6D09">
              <w:rPr>
                <w:rFonts w:cs="Arial"/>
                <w:bCs/>
                <w:iCs/>
                <w:szCs w:val="18"/>
              </w:rPr>
              <w:t>Breve storia</w:t>
            </w:r>
          </w:p>
        </w:tc>
        <w:tc>
          <w:tcPr>
            <w:tcW w:w="5216" w:type="dxa"/>
            <w:shd w:val="clear" w:color="auto" w:fill="auto"/>
          </w:tcPr>
          <w:p w14:paraId="54D721AD" w14:textId="77777777" w:rsidR="000F7455" w:rsidRPr="004A6D09" w:rsidRDefault="000F7455" w:rsidP="009A6B6B">
            <w:pPr>
              <w:spacing w:after="0"/>
              <w:rPr>
                <w:rFonts w:cs="Arial"/>
                <w:iCs/>
                <w:color w:val="000000"/>
                <w:szCs w:val="18"/>
              </w:rPr>
            </w:pPr>
          </w:p>
        </w:tc>
      </w:tr>
      <w:tr w:rsidR="000F7455" w:rsidRPr="004A6D09" w14:paraId="28957F6E" w14:textId="77777777" w:rsidTr="009A6B6B">
        <w:trPr>
          <w:jc w:val="center"/>
        </w:trPr>
        <w:tc>
          <w:tcPr>
            <w:tcW w:w="456" w:type="dxa"/>
            <w:shd w:val="clear" w:color="auto" w:fill="auto"/>
          </w:tcPr>
          <w:p w14:paraId="47A7F6F7"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11BA3833" w14:textId="77777777" w:rsidR="000F7455" w:rsidRPr="004A6D09" w:rsidRDefault="000F7455" w:rsidP="009A6B6B">
            <w:pPr>
              <w:pStyle w:val="Punt2"/>
              <w:numPr>
                <w:ilvl w:val="0"/>
                <w:numId w:val="0"/>
              </w:numPr>
            </w:pPr>
            <w:r w:rsidRPr="004A6D09">
              <w:t>Ogni altra attività svolta (se ritenuto importante)</w:t>
            </w:r>
          </w:p>
        </w:tc>
        <w:tc>
          <w:tcPr>
            <w:tcW w:w="5216" w:type="dxa"/>
            <w:shd w:val="clear" w:color="auto" w:fill="auto"/>
          </w:tcPr>
          <w:p w14:paraId="300AC788" w14:textId="77777777" w:rsidR="000F7455" w:rsidRPr="004A6D09" w:rsidRDefault="000F7455" w:rsidP="009A6B6B">
            <w:pPr>
              <w:spacing w:after="0"/>
            </w:pPr>
          </w:p>
        </w:tc>
      </w:tr>
      <w:tr w:rsidR="000F7455" w:rsidRPr="004A6D09" w14:paraId="5F9DB28D" w14:textId="77777777" w:rsidTr="009A6B6B">
        <w:trPr>
          <w:jc w:val="center"/>
        </w:trPr>
        <w:tc>
          <w:tcPr>
            <w:tcW w:w="456" w:type="dxa"/>
            <w:shd w:val="clear" w:color="auto" w:fill="auto"/>
          </w:tcPr>
          <w:p w14:paraId="0A465C55"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4850D34A" w14:textId="77777777" w:rsidR="000F7455" w:rsidRPr="004A6D09" w:rsidRDefault="000F7455" w:rsidP="009A6B6B">
            <w:pPr>
              <w:spacing w:after="0"/>
              <w:jc w:val="left"/>
              <w:rPr>
                <w:szCs w:val="18"/>
              </w:rPr>
            </w:pPr>
            <w:bookmarkStart w:id="16" w:name="_Hlk61775957"/>
            <w:r w:rsidRPr="004A6D09">
              <w:rPr>
                <w:rFonts w:cs="Arial"/>
                <w:bCs/>
                <w:iCs/>
                <w:szCs w:val="18"/>
              </w:rPr>
              <w:t>Rapporti o legami con altre organizzazioni e autorità, sia a livello europeo/internazionale che nazionale (se presenti).</w:t>
            </w:r>
            <w:bookmarkEnd w:id="16"/>
          </w:p>
        </w:tc>
        <w:tc>
          <w:tcPr>
            <w:tcW w:w="5216" w:type="dxa"/>
            <w:shd w:val="clear" w:color="auto" w:fill="auto"/>
          </w:tcPr>
          <w:p w14:paraId="5FC69061" w14:textId="77777777" w:rsidR="000F7455" w:rsidRPr="004A6D09" w:rsidRDefault="000F7455" w:rsidP="009A6B6B">
            <w:pPr>
              <w:spacing w:after="0"/>
            </w:pPr>
          </w:p>
        </w:tc>
      </w:tr>
      <w:tr w:rsidR="000F7455" w:rsidRPr="004A6D09" w14:paraId="413AAA71" w14:textId="77777777" w:rsidTr="009A6B6B">
        <w:trPr>
          <w:jc w:val="center"/>
        </w:trPr>
        <w:tc>
          <w:tcPr>
            <w:tcW w:w="456" w:type="dxa"/>
            <w:shd w:val="clear" w:color="auto" w:fill="auto"/>
          </w:tcPr>
          <w:p w14:paraId="3FD7B8D8"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51DB0657" w14:textId="77777777" w:rsidR="000F7455" w:rsidRPr="004A6D09" w:rsidRDefault="000F7455" w:rsidP="009A6B6B">
            <w:pPr>
              <w:spacing w:after="0"/>
              <w:jc w:val="left"/>
              <w:rPr>
                <w:szCs w:val="18"/>
              </w:rPr>
            </w:pPr>
            <w:r w:rsidRPr="004A6D09">
              <w:rPr>
                <w:rFonts w:cs="Arial"/>
                <w:bCs/>
                <w:iCs/>
                <w:szCs w:val="18"/>
              </w:rPr>
              <w:t>Aree tecnica dell’attività, ad esempio aerospazio, prove elettroniche, sicurezza alimentare ecc..</w:t>
            </w:r>
          </w:p>
        </w:tc>
        <w:tc>
          <w:tcPr>
            <w:tcW w:w="5216" w:type="dxa"/>
            <w:shd w:val="clear" w:color="auto" w:fill="auto"/>
          </w:tcPr>
          <w:p w14:paraId="5A8F2992" w14:textId="77777777" w:rsidR="000F7455" w:rsidRPr="004A6D09" w:rsidRDefault="000F7455" w:rsidP="009A6B6B">
            <w:pPr>
              <w:spacing w:after="0"/>
            </w:pPr>
          </w:p>
        </w:tc>
      </w:tr>
      <w:tr w:rsidR="000F7455" w:rsidRPr="004A6D09" w14:paraId="22BB126C" w14:textId="77777777" w:rsidTr="009A6B6B">
        <w:trPr>
          <w:jc w:val="center"/>
        </w:trPr>
        <w:tc>
          <w:tcPr>
            <w:tcW w:w="456" w:type="dxa"/>
            <w:shd w:val="clear" w:color="auto" w:fill="auto"/>
          </w:tcPr>
          <w:p w14:paraId="02A99A2E"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3F8C841E" w14:textId="77777777" w:rsidR="000F7455" w:rsidRPr="004A6D09" w:rsidRDefault="000F7455" w:rsidP="009A6B6B">
            <w:pPr>
              <w:pStyle w:val="Punt1b"/>
              <w:numPr>
                <w:ilvl w:val="0"/>
                <w:numId w:val="0"/>
              </w:numPr>
              <w:spacing w:before="0" w:after="0"/>
              <w:ind w:left="51"/>
            </w:pPr>
            <w:r w:rsidRPr="004A6D09">
              <w:t>Il CAS è destinato soltanto ad essere usato a livello nazionale? In caso negativo, si prega di precisare l’area geografica di accettazione: alcuni paesi europei, tutti i paesi europei, globalmente.</w:t>
            </w:r>
          </w:p>
        </w:tc>
        <w:tc>
          <w:tcPr>
            <w:tcW w:w="5216" w:type="dxa"/>
            <w:shd w:val="clear" w:color="auto" w:fill="auto"/>
          </w:tcPr>
          <w:p w14:paraId="0CB54F97" w14:textId="77777777" w:rsidR="000F7455" w:rsidRPr="004A6D09" w:rsidRDefault="000F7455" w:rsidP="009A6B6B">
            <w:pPr>
              <w:spacing w:after="0"/>
              <w:rPr>
                <w:szCs w:val="18"/>
              </w:rPr>
            </w:pPr>
          </w:p>
        </w:tc>
      </w:tr>
    </w:tbl>
    <w:p w14:paraId="7DBE8668" w14:textId="77777777" w:rsidR="000F7455" w:rsidRPr="004A6D09" w:rsidRDefault="000F7455" w:rsidP="000F7455">
      <w:pPr>
        <w:spacing w:before="180" w:after="0"/>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10BC2659" w14:textId="77777777" w:rsidTr="009A6B6B">
        <w:trPr>
          <w:trHeight w:val="227"/>
        </w:trPr>
        <w:tc>
          <w:tcPr>
            <w:tcW w:w="9071" w:type="dxa"/>
            <w:shd w:val="clear" w:color="auto" w:fill="F2F2F2" w:themeFill="background1" w:themeFillShade="F2"/>
          </w:tcPr>
          <w:p w14:paraId="1137476F" w14:textId="77777777" w:rsidR="000F7455" w:rsidRPr="004A6D09" w:rsidRDefault="000F7455" w:rsidP="009A6B6B">
            <w:pPr>
              <w:spacing w:after="0"/>
              <w:rPr>
                <w:rFonts w:cs="Arial"/>
                <w:b/>
                <w:bCs/>
                <w:color w:val="000000"/>
                <w:szCs w:val="18"/>
              </w:rPr>
            </w:pPr>
            <w:r w:rsidRPr="004A6D09">
              <w:rPr>
                <w:rFonts w:cs="Arial"/>
                <w:b/>
                <w:bCs/>
                <w:color w:val="000000"/>
                <w:szCs w:val="18"/>
              </w:rPr>
              <w:t>Commenti e valutazione di ACCREDIA</w:t>
            </w:r>
          </w:p>
        </w:tc>
      </w:tr>
      <w:tr w:rsidR="000F7455" w:rsidRPr="004A6D09" w14:paraId="380F42BE" w14:textId="77777777" w:rsidTr="009A6B6B">
        <w:trPr>
          <w:trHeight w:val="567"/>
        </w:trPr>
        <w:tc>
          <w:tcPr>
            <w:tcW w:w="9071" w:type="dxa"/>
            <w:shd w:val="clear" w:color="auto" w:fill="auto"/>
          </w:tcPr>
          <w:p w14:paraId="1D17E094" w14:textId="77777777" w:rsidR="000F7455" w:rsidRPr="004A6D09" w:rsidRDefault="000F7455" w:rsidP="009A6B6B">
            <w:pPr>
              <w:spacing w:after="0"/>
              <w:rPr>
                <w:rFonts w:cs="Arial"/>
                <w:bCs/>
                <w:iCs/>
                <w:szCs w:val="18"/>
              </w:rPr>
            </w:pPr>
          </w:p>
        </w:tc>
      </w:tr>
    </w:tbl>
    <w:p w14:paraId="3C80369C" w14:textId="77777777" w:rsidR="000F7455" w:rsidRPr="004A6D09" w:rsidRDefault="000F7455" w:rsidP="000F7455">
      <w:pPr>
        <w:pStyle w:val="Punt1b"/>
        <w:numPr>
          <w:ilvl w:val="0"/>
          <w:numId w:val="25"/>
        </w:numPr>
        <w:spacing w:after="120"/>
        <w:ind w:left="284" w:hanging="284"/>
        <w:rPr>
          <w:rFonts w:cs="Arial"/>
          <w:b/>
          <w:bCs/>
          <w:color w:val="000000"/>
          <w:szCs w:val="18"/>
        </w:rPr>
      </w:pPr>
      <w:r w:rsidRPr="004A6D09">
        <w:rPr>
          <w:rFonts w:cs="Arial"/>
          <w:b/>
          <w:bCs/>
          <w:color w:val="000000"/>
          <w:szCs w:val="18"/>
        </w:rPr>
        <w:t>Secondo quali norme di valutazione della conformità lo schema opera? (Per es. certificazione di prodotto, prove, ecc.). Specificare le motivazioni alla base della scelta fatta e identificare i documenti dello schema dove ciò è definito.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498235DE" w14:textId="77777777" w:rsidTr="009A6B6B">
        <w:trPr>
          <w:trHeight w:val="227"/>
        </w:trPr>
        <w:tc>
          <w:tcPr>
            <w:tcW w:w="9071" w:type="dxa"/>
            <w:shd w:val="clear" w:color="auto" w:fill="F2F2F2" w:themeFill="background1" w:themeFillShade="F2"/>
            <w:vAlign w:val="center"/>
          </w:tcPr>
          <w:p w14:paraId="1DBBD25F"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35861D88" w14:textId="77777777" w:rsidTr="009A6B6B">
        <w:trPr>
          <w:trHeight w:val="567"/>
        </w:trPr>
        <w:tc>
          <w:tcPr>
            <w:tcW w:w="9071" w:type="dxa"/>
            <w:shd w:val="clear" w:color="auto" w:fill="auto"/>
          </w:tcPr>
          <w:p w14:paraId="235957B2" w14:textId="77777777" w:rsidR="000F7455" w:rsidRPr="004A6D09" w:rsidRDefault="000F7455" w:rsidP="009A6B6B">
            <w:pPr>
              <w:keepNext/>
              <w:keepLines/>
              <w:spacing w:after="0"/>
              <w:rPr>
                <w:rFonts w:cs="Arial"/>
                <w:iCs/>
                <w:szCs w:val="18"/>
              </w:rPr>
            </w:pPr>
          </w:p>
        </w:tc>
      </w:tr>
      <w:tr w:rsidR="000F7455" w:rsidRPr="004A6D09" w14:paraId="128C2BF5" w14:textId="77777777" w:rsidTr="009A6B6B">
        <w:trPr>
          <w:trHeight w:val="227"/>
        </w:trPr>
        <w:tc>
          <w:tcPr>
            <w:tcW w:w="9071" w:type="dxa"/>
            <w:shd w:val="clear" w:color="auto" w:fill="F2F2F2" w:themeFill="background1" w:themeFillShade="F2"/>
            <w:vAlign w:val="center"/>
          </w:tcPr>
          <w:p w14:paraId="7527CA63"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73A3F974" w14:textId="77777777" w:rsidTr="009A6B6B">
        <w:trPr>
          <w:trHeight w:val="567"/>
        </w:trPr>
        <w:tc>
          <w:tcPr>
            <w:tcW w:w="9071" w:type="dxa"/>
            <w:shd w:val="clear" w:color="auto" w:fill="auto"/>
          </w:tcPr>
          <w:p w14:paraId="267F1060" w14:textId="77777777" w:rsidR="000F7455" w:rsidRPr="004A6D09" w:rsidRDefault="000F7455" w:rsidP="009A6B6B">
            <w:pPr>
              <w:spacing w:after="0"/>
              <w:rPr>
                <w:rFonts w:cs="Arial"/>
                <w:iCs/>
                <w:szCs w:val="18"/>
              </w:rPr>
            </w:pPr>
          </w:p>
        </w:tc>
      </w:tr>
    </w:tbl>
    <w:p w14:paraId="74A5DB63" w14:textId="77777777" w:rsidR="000F7455" w:rsidRPr="004A6D09" w:rsidRDefault="000F7455" w:rsidP="000F7455">
      <w:pPr>
        <w:pStyle w:val="Paragrafoelenco"/>
        <w:keepNext/>
        <w:keepLines/>
        <w:numPr>
          <w:ilvl w:val="0"/>
          <w:numId w:val="25"/>
        </w:numPr>
        <w:tabs>
          <w:tab w:val="clear" w:pos="4536"/>
          <w:tab w:val="left" w:pos="426"/>
        </w:tabs>
        <w:spacing w:before="180" w:after="60"/>
        <w:ind w:left="284" w:hanging="284"/>
        <w:rPr>
          <w:b/>
          <w:bCs/>
        </w:rPr>
      </w:pPr>
      <w:r w:rsidRPr="004A6D09">
        <w:rPr>
          <w:b/>
          <w:bCs/>
        </w:rPr>
        <w:lastRenderedPageBreak/>
        <w:t>Lo SO ha stabilito dei requisiti specifici dello schema per le attività dei CAB che desiderano operare nell’ambito del CAS?</w:t>
      </w:r>
    </w:p>
    <w:p w14:paraId="19DE55BC" w14:textId="77777777" w:rsidR="000F7455" w:rsidRPr="004A6D09" w:rsidRDefault="000F7455" w:rsidP="000F7455">
      <w:pPr>
        <w:pStyle w:val="Punt1b"/>
        <w:numPr>
          <w:ilvl w:val="0"/>
          <w:numId w:val="0"/>
        </w:numPr>
        <w:spacing w:after="120"/>
        <w:ind w:left="284"/>
      </w:pPr>
      <w:r w:rsidRPr="004A6D09">
        <w:t>Se “SI”, descrivere i requisiti particolari del CAS ed identificare i documenti del CAS dove questi requisiti sono descritti. Chiarire anche dove tali requisiti sono resi disponibili al pubblico.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43DDAD90" w14:textId="77777777" w:rsidTr="009A6B6B">
        <w:trPr>
          <w:trHeight w:val="227"/>
        </w:trPr>
        <w:tc>
          <w:tcPr>
            <w:tcW w:w="9071" w:type="dxa"/>
            <w:shd w:val="clear" w:color="auto" w:fill="F2F2F2" w:themeFill="background1" w:themeFillShade="F2"/>
            <w:vAlign w:val="center"/>
          </w:tcPr>
          <w:p w14:paraId="6B916507"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16D9BE6A" w14:textId="77777777" w:rsidTr="009A6B6B">
        <w:trPr>
          <w:trHeight w:val="567"/>
        </w:trPr>
        <w:tc>
          <w:tcPr>
            <w:tcW w:w="9071" w:type="dxa"/>
            <w:shd w:val="clear" w:color="auto" w:fill="auto"/>
          </w:tcPr>
          <w:p w14:paraId="2A58419C" w14:textId="77777777" w:rsidR="000F7455" w:rsidRPr="004A6D09" w:rsidRDefault="000F7455" w:rsidP="009A6B6B">
            <w:pPr>
              <w:keepNext/>
              <w:keepLines/>
              <w:spacing w:after="0"/>
              <w:rPr>
                <w:rFonts w:cs="Arial"/>
                <w:iCs/>
                <w:szCs w:val="18"/>
              </w:rPr>
            </w:pPr>
          </w:p>
        </w:tc>
      </w:tr>
      <w:tr w:rsidR="000F7455" w:rsidRPr="004A6D09" w14:paraId="2692E85C" w14:textId="77777777" w:rsidTr="009A6B6B">
        <w:trPr>
          <w:trHeight w:val="227"/>
        </w:trPr>
        <w:tc>
          <w:tcPr>
            <w:tcW w:w="9071" w:type="dxa"/>
            <w:shd w:val="clear" w:color="auto" w:fill="F2F2F2" w:themeFill="background1" w:themeFillShade="F2"/>
            <w:vAlign w:val="center"/>
          </w:tcPr>
          <w:p w14:paraId="3A6A9996"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3B492109" w14:textId="77777777" w:rsidTr="009A6B6B">
        <w:trPr>
          <w:trHeight w:val="567"/>
        </w:trPr>
        <w:tc>
          <w:tcPr>
            <w:tcW w:w="9071" w:type="dxa"/>
            <w:shd w:val="clear" w:color="auto" w:fill="auto"/>
          </w:tcPr>
          <w:p w14:paraId="6CE8D53B" w14:textId="77777777" w:rsidR="000F7455" w:rsidRPr="004A6D09" w:rsidRDefault="000F7455" w:rsidP="009A6B6B">
            <w:pPr>
              <w:spacing w:after="0"/>
              <w:rPr>
                <w:rFonts w:cs="Arial"/>
                <w:iCs/>
                <w:szCs w:val="18"/>
              </w:rPr>
            </w:pPr>
          </w:p>
        </w:tc>
      </w:tr>
    </w:tbl>
    <w:p w14:paraId="7F851F9F" w14:textId="77777777" w:rsidR="000F7455" w:rsidRPr="004A6D09" w:rsidRDefault="000F7455" w:rsidP="000F7455">
      <w:pPr>
        <w:pStyle w:val="Paragrafoelenco"/>
        <w:keepNext/>
        <w:keepLines/>
        <w:numPr>
          <w:ilvl w:val="0"/>
          <w:numId w:val="25"/>
        </w:numPr>
        <w:tabs>
          <w:tab w:val="clear" w:pos="4536"/>
          <w:tab w:val="left" w:pos="426"/>
        </w:tabs>
        <w:spacing w:before="180" w:after="60"/>
        <w:ind w:left="284" w:hanging="284"/>
        <w:rPr>
          <w:b/>
          <w:bCs/>
        </w:rPr>
      </w:pPr>
      <w:r w:rsidRPr="004A6D09">
        <w:rPr>
          <w:b/>
          <w:bCs/>
        </w:rPr>
        <w:t xml:space="preserve">Lo SO effettua (autonomamente o tramite un’altra organizzazione) qualche attività di valutazione del CAB </w:t>
      </w:r>
    </w:p>
    <w:p w14:paraId="311B104C" w14:textId="77777777" w:rsidR="000F7455" w:rsidRPr="004A6D09" w:rsidRDefault="000F7455" w:rsidP="000F7455">
      <w:pPr>
        <w:keepNext/>
        <w:keepLines/>
        <w:tabs>
          <w:tab w:val="left" w:pos="426"/>
        </w:tabs>
        <w:spacing w:before="180" w:after="60"/>
      </w:pPr>
      <w:r w:rsidRPr="004A6D09">
        <w:t>Se “SI”, fornire una descrizione, richiamando il documento che lo richiede.</w:t>
      </w:r>
    </w:p>
    <w:p w14:paraId="764CFF0F" w14:textId="77777777" w:rsidR="000F7455" w:rsidRPr="004A6D09" w:rsidRDefault="000F7455" w:rsidP="000F7455">
      <w:pPr>
        <w:keepNext/>
        <w:keepLines/>
      </w:pPr>
      <w:r w:rsidRPr="004A6D09">
        <w:t>Lo SO effettua altre attività per confermare il riconoscimento dei CAB che intendono lavorare nello scopo del CAS, oltre alla richiesta che siano accreditati secondo le disposizioni del CAS? In tal caso, descrivere l’attività e identificare il documento (i documenti) del CAS dove questo viene indicato.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E3F9850" w14:textId="77777777" w:rsidTr="009A6B6B">
        <w:trPr>
          <w:trHeight w:val="227"/>
        </w:trPr>
        <w:tc>
          <w:tcPr>
            <w:tcW w:w="9071" w:type="dxa"/>
            <w:shd w:val="clear" w:color="auto" w:fill="F2F2F2" w:themeFill="background1" w:themeFillShade="F2"/>
            <w:vAlign w:val="center"/>
          </w:tcPr>
          <w:p w14:paraId="02E1DF49"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4970F285" w14:textId="77777777" w:rsidTr="009A6B6B">
        <w:trPr>
          <w:trHeight w:val="567"/>
        </w:trPr>
        <w:tc>
          <w:tcPr>
            <w:tcW w:w="9071" w:type="dxa"/>
            <w:shd w:val="clear" w:color="auto" w:fill="auto"/>
          </w:tcPr>
          <w:p w14:paraId="58C2EFA8" w14:textId="77777777" w:rsidR="000F7455" w:rsidRPr="004A6D09" w:rsidRDefault="000F7455" w:rsidP="009A6B6B">
            <w:pPr>
              <w:keepNext/>
              <w:keepLines/>
              <w:spacing w:after="0"/>
              <w:rPr>
                <w:rFonts w:cs="Arial"/>
                <w:iCs/>
                <w:szCs w:val="18"/>
              </w:rPr>
            </w:pPr>
          </w:p>
        </w:tc>
      </w:tr>
      <w:tr w:rsidR="000F7455" w:rsidRPr="004A6D09" w14:paraId="712855FD" w14:textId="77777777" w:rsidTr="009A6B6B">
        <w:trPr>
          <w:trHeight w:val="227"/>
        </w:trPr>
        <w:tc>
          <w:tcPr>
            <w:tcW w:w="9071" w:type="dxa"/>
            <w:shd w:val="clear" w:color="auto" w:fill="F2F2F2" w:themeFill="background1" w:themeFillShade="F2"/>
            <w:vAlign w:val="center"/>
          </w:tcPr>
          <w:p w14:paraId="0D14C72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1533AF3C" w14:textId="77777777" w:rsidTr="009A6B6B">
        <w:trPr>
          <w:trHeight w:val="567"/>
        </w:trPr>
        <w:tc>
          <w:tcPr>
            <w:tcW w:w="9071" w:type="dxa"/>
            <w:shd w:val="clear" w:color="auto" w:fill="auto"/>
          </w:tcPr>
          <w:p w14:paraId="3377C7AB" w14:textId="77777777" w:rsidR="000F7455" w:rsidRPr="004A6D09" w:rsidRDefault="000F7455" w:rsidP="009A6B6B">
            <w:pPr>
              <w:spacing w:after="0"/>
              <w:rPr>
                <w:rFonts w:cs="Arial"/>
                <w:iCs/>
                <w:szCs w:val="18"/>
              </w:rPr>
            </w:pPr>
          </w:p>
        </w:tc>
      </w:tr>
    </w:tbl>
    <w:p w14:paraId="7AD6488A" w14:textId="77777777" w:rsidR="000F7455" w:rsidRPr="004A6D09" w:rsidRDefault="000F7455" w:rsidP="000F7455">
      <w:pPr>
        <w:pStyle w:val="Paragrafoelenco"/>
        <w:keepNext/>
        <w:keepLines/>
        <w:numPr>
          <w:ilvl w:val="0"/>
          <w:numId w:val="25"/>
        </w:numPr>
        <w:tabs>
          <w:tab w:val="clear" w:pos="4536"/>
          <w:tab w:val="left" w:pos="426"/>
        </w:tabs>
        <w:spacing w:before="180" w:after="60"/>
        <w:ind w:left="284" w:hanging="284"/>
        <w:rPr>
          <w:b/>
          <w:bCs/>
        </w:rPr>
      </w:pPr>
      <w:r w:rsidRPr="004A6D09">
        <w:rPr>
          <w:b/>
          <w:bCs/>
        </w:rPr>
        <w:t xml:space="preserve">Se la risposta alla prima domanda del punto 6 è affermativa, lo SO richiede ai </w:t>
      </w:r>
      <w:proofErr w:type="spellStart"/>
      <w:r w:rsidRPr="004A6D09">
        <w:rPr>
          <w:b/>
          <w:bCs/>
        </w:rPr>
        <w:t>NABs</w:t>
      </w:r>
      <w:proofErr w:type="spellEnd"/>
      <w:r w:rsidRPr="004A6D09">
        <w:rPr>
          <w:b/>
          <w:bCs/>
        </w:rPr>
        <w:t xml:space="preserve"> di accettare o prendere in considerazione tale valutazione durante il processo di accreditamento?</w:t>
      </w:r>
    </w:p>
    <w:p w14:paraId="09A9DBBC" w14:textId="77777777" w:rsidR="000F7455" w:rsidRPr="004A6D09" w:rsidRDefault="000F7455" w:rsidP="000F7455">
      <w:pPr>
        <w:keepNext/>
        <w:keepLines/>
        <w:rPr>
          <w:rFonts w:cs="Arial"/>
          <w:bCs/>
          <w:iCs/>
          <w:szCs w:val="18"/>
        </w:rPr>
      </w:pPr>
      <w:r w:rsidRPr="004A6D09">
        <w:rPr>
          <w:rFonts w:cs="Arial"/>
          <w:bCs/>
          <w:iCs/>
          <w:szCs w:val="18"/>
        </w:rPr>
        <w:t xml:space="preserve">Se “SI”, identificare i </w:t>
      </w:r>
      <w:r w:rsidRPr="004A6D09">
        <w:t>documenti dello schema dove tale condizione è fissata e descritta.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6B65FC65" w14:textId="77777777" w:rsidTr="009A6B6B">
        <w:trPr>
          <w:trHeight w:val="227"/>
        </w:trPr>
        <w:tc>
          <w:tcPr>
            <w:tcW w:w="9071" w:type="dxa"/>
            <w:shd w:val="clear" w:color="auto" w:fill="F2F2F2" w:themeFill="background1" w:themeFillShade="F2"/>
            <w:vAlign w:val="center"/>
          </w:tcPr>
          <w:p w14:paraId="545F69AD"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3F81C7C1" w14:textId="77777777" w:rsidTr="009A6B6B">
        <w:trPr>
          <w:trHeight w:val="567"/>
        </w:trPr>
        <w:tc>
          <w:tcPr>
            <w:tcW w:w="9071" w:type="dxa"/>
            <w:shd w:val="clear" w:color="auto" w:fill="auto"/>
          </w:tcPr>
          <w:p w14:paraId="429093C5" w14:textId="77777777" w:rsidR="000F7455" w:rsidRPr="004A6D09" w:rsidRDefault="000F7455" w:rsidP="009A6B6B">
            <w:pPr>
              <w:keepNext/>
              <w:keepLines/>
              <w:spacing w:after="0"/>
              <w:rPr>
                <w:rFonts w:cs="Arial"/>
                <w:iCs/>
                <w:szCs w:val="18"/>
              </w:rPr>
            </w:pPr>
          </w:p>
        </w:tc>
      </w:tr>
      <w:tr w:rsidR="000F7455" w:rsidRPr="004A6D09" w14:paraId="52BF8E90" w14:textId="77777777" w:rsidTr="009A6B6B">
        <w:trPr>
          <w:trHeight w:val="227"/>
        </w:trPr>
        <w:tc>
          <w:tcPr>
            <w:tcW w:w="9071" w:type="dxa"/>
            <w:shd w:val="clear" w:color="auto" w:fill="F2F2F2" w:themeFill="background1" w:themeFillShade="F2"/>
            <w:vAlign w:val="center"/>
          </w:tcPr>
          <w:p w14:paraId="70D9131F"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686D261D" w14:textId="77777777" w:rsidTr="009A6B6B">
        <w:trPr>
          <w:trHeight w:val="567"/>
        </w:trPr>
        <w:tc>
          <w:tcPr>
            <w:tcW w:w="9071" w:type="dxa"/>
            <w:shd w:val="clear" w:color="auto" w:fill="auto"/>
          </w:tcPr>
          <w:p w14:paraId="19CCFF5C" w14:textId="77777777" w:rsidR="000F7455" w:rsidRPr="004A6D09" w:rsidRDefault="000F7455" w:rsidP="009A6B6B">
            <w:pPr>
              <w:spacing w:after="0"/>
              <w:rPr>
                <w:rFonts w:cs="Arial"/>
                <w:iCs/>
                <w:szCs w:val="18"/>
              </w:rPr>
            </w:pPr>
          </w:p>
        </w:tc>
      </w:tr>
    </w:tbl>
    <w:p w14:paraId="6F7DBB62" w14:textId="77777777" w:rsidR="000F7455" w:rsidRPr="004A6D09" w:rsidRDefault="000F7455" w:rsidP="00155EC3">
      <w:pPr>
        <w:pStyle w:val="Punt1b"/>
        <w:keepNext/>
        <w:keepLines/>
        <w:numPr>
          <w:ilvl w:val="0"/>
          <w:numId w:val="0"/>
        </w:numPr>
        <w:spacing w:after="120"/>
        <w:ind w:left="360" w:hanging="357"/>
      </w:pPr>
      <w:r w:rsidRPr="004A6D09">
        <w:rPr>
          <w:b/>
          <w:bCs/>
        </w:rPr>
        <w:lastRenderedPageBreak/>
        <w:t>8) Lo SO chiede ad EA o ai Membri di EA di collaborare con lo SO per aspetti differenti da quelli connessi con l’accreditamento?</w:t>
      </w:r>
      <w:r w:rsidRPr="004A6D09">
        <w:t xml:space="preserve"> </w:t>
      </w:r>
    </w:p>
    <w:p w14:paraId="458A8BEC" w14:textId="77777777" w:rsidR="000F7455" w:rsidRPr="004A6D09" w:rsidRDefault="000F7455" w:rsidP="000F7455">
      <w:pPr>
        <w:keepNext/>
        <w:keepLines/>
      </w:pPr>
      <w:r w:rsidRPr="004A6D09">
        <w:t>Se “SI”, specificare l’ambito della collaborazione richiesta e riferire in quali documenti dello schema questo aspetto è descritto.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B4DF60A" w14:textId="77777777" w:rsidTr="009A6B6B">
        <w:trPr>
          <w:trHeight w:val="227"/>
        </w:trPr>
        <w:tc>
          <w:tcPr>
            <w:tcW w:w="9071" w:type="dxa"/>
            <w:shd w:val="clear" w:color="auto" w:fill="F2F2F2" w:themeFill="background1" w:themeFillShade="F2"/>
            <w:vAlign w:val="center"/>
          </w:tcPr>
          <w:p w14:paraId="6F26B72C"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3A22E5D6" w14:textId="77777777" w:rsidTr="009A6B6B">
        <w:trPr>
          <w:trHeight w:val="567"/>
        </w:trPr>
        <w:tc>
          <w:tcPr>
            <w:tcW w:w="9071" w:type="dxa"/>
            <w:shd w:val="clear" w:color="auto" w:fill="auto"/>
          </w:tcPr>
          <w:p w14:paraId="38E4BC91" w14:textId="77777777" w:rsidR="000F7455" w:rsidRPr="004A6D09" w:rsidRDefault="000F7455" w:rsidP="009A6B6B">
            <w:pPr>
              <w:keepNext/>
              <w:keepLines/>
              <w:spacing w:after="0"/>
              <w:rPr>
                <w:rFonts w:cs="Arial"/>
                <w:iCs/>
                <w:szCs w:val="18"/>
              </w:rPr>
            </w:pPr>
          </w:p>
        </w:tc>
      </w:tr>
      <w:tr w:rsidR="000F7455" w:rsidRPr="004A6D09" w14:paraId="66FBA6C0" w14:textId="77777777" w:rsidTr="009A6B6B">
        <w:trPr>
          <w:trHeight w:val="227"/>
        </w:trPr>
        <w:tc>
          <w:tcPr>
            <w:tcW w:w="9071" w:type="dxa"/>
            <w:shd w:val="clear" w:color="auto" w:fill="F2F2F2" w:themeFill="background1" w:themeFillShade="F2"/>
            <w:vAlign w:val="center"/>
          </w:tcPr>
          <w:p w14:paraId="67D81071"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283E71AA" w14:textId="77777777" w:rsidTr="009A6B6B">
        <w:trPr>
          <w:trHeight w:val="567"/>
        </w:trPr>
        <w:tc>
          <w:tcPr>
            <w:tcW w:w="9071" w:type="dxa"/>
            <w:shd w:val="clear" w:color="auto" w:fill="auto"/>
          </w:tcPr>
          <w:p w14:paraId="5F38FC93" w14:textId="77777777" w:rsidR="000F7455" w:rsidRPr="004A6D09" w:rsidRDefault="000F7455" w:rsidP="009A6B6B">
            <w:pPr>
              <w:spacing w:after="0"/>
              <w:rPr>
                <w:rFonts w:cs="Arial"/>
                <w:iCs/>
                <w:szCs w:val="18"/>
              </w:rPr>
            </w:pPr>
          </w:p>
        </w:tc>
      </w:tr>
    </w:tbl>
    <w:p w14:paraId="7E9B4D90" w14:textId="77777777" w:rsidR="000F7455" w:rsidRPr="004A6D09" w:rsidRDefault="000F7455" w:rsidP="000F7455">
      <w:pPr>
        <w:keepNext/>
        <w:keepLines/>
        <w:tabs>
          <w:tab w:val="left" w:pos="227"/>
        </w:tabs>
        <w:spacing w:before="180" w:after="60"/>
        <w:rPr>
          <w:b/>
          <w:bCs/>
        </w:rPr>
      </w:pPr>
      <w:r w:rsidRPr="004A6D09">
        <w:rPr>
          <w:b/>
          <w:bCs/>
        </w:rPr>
        <w:t>9) Lo SO ha stabilito requisiti specifici di schema per le attività dei NAB?</w:t>
      </w:r>
    </w:p>
    <w:p w14:paraId="26FB801B" w14:textId="77777777" w:rsidR="000F7455" w:rsidRPr="004A6D09" w:rsidRDefault="000F7455" w:rsidP="000F7455">
      <w:pPr>
        <w:keepNext/>
        <w:keepLines/>
      </w:pPr>
      <w:r w:rsidRPr="004A6D09">
        <w:t>Se “SI”, specificare i documenti dello schema dove vengono stabiliti questi requisiti.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7111316" w14:textId="77777777" w:rsidTr="009A6B6B">
        <w:trPr>
          <w:trHeight w:val="227"/>
        </w:trPr>
        <w:tc>
          <w:tcPr>
            <w:tcW w:w="9071" w:type="dxa"/>
            <w:shd w:val="clear" w:color="auto" w:fill="F2F2F2" w:themeFill="background1" w:themeFillShade="F2"/>
            <w:vAlign w:val="center"/>
          </w:tcPr>
          <w:p w14:paraId="196E49C7"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59AC5C69" w14:textId="77777777" w:rsidTr="009A6B6B">
        <w:trPr>
          <w:trHeight w:val="567"/>
        </w:trPr>
        <w:tc>
          <w:tcPr>
            <w:tcW w:w="9071" w:type="dxa"/>
            <w:shd w:val="clear" w:color="auto" w:fill="auto"/>
          </w:tcPr>
          <w:p w14:paraId="25160AE3" w14:textId="77777777" w:rsidR="000F7455" w:rsidRPr="004A6D09" w:rsidRDefault="000F7455" w:rsidP="009A6B6B">
            <w:pPr>
              <w:keepNext/>
              <w:keepLines/>
              <w:spacing w:after="0"/>
              <w:rPr>
                <w:rFonts w:cs="Arial"/>
                <w:iCs/>
                <w:szCs w:val="18"/>
              </w:rPr>
            </w:pPr>
          </w:p>
        </w:tc>
      </w:tr>
      <w:tr w:rsidR="000F7455" w:rsidRPr="004A6D09" w14:paraId="0370BE7E" w14:textId="77777777" w:rsidTr="009A6B6B">
        <w:trPr>
          <w:trHeight w:val="227"/>
        </w:trPr>
        <w:tc>
          <w:tcPr>
            <w:tcW w:w="9071" w:type="dxa"/>
            <w:shd w:val="clear" w:color="auto" w:fill="F2F2F2" w:themeFill="background1" w:themeFillShade="F2"/>
            <w:vAlign w:val="center"/>
          </w:tcPr>
          <w:p w14:paraId="44621FF4"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579576A1" w14:textId="77777777" w:rsidTr="009A6B6B">
        <w:trPr>
          <w:trHeight w:val="567"/>
        </w:trPr>
        <w:tc>
          <w:tcPr>
            <w:tcW w:w="9071" w:type="dxa"/>
            <w:shd w:val="clear" w:color="auto" w:fill="auto"/>
          </w:tcPr>
          <w:p w14:paraId="17489C00" w14:textId="77777777" w:rsidR="000F7455" w:rsidRPr="004A6D09" w:rsidRDefault="000F7455" w:rsidP="009A6B6B">
            <w:pPr>
              <w:spacing w:after="0"/>
              <w:rPr>
                <w:rFonts w:cs="Arial"/>
                <w:iCs/>
                <w:szCs w:val="18"/>
              </w:rPr>
            </w:pPr>
          </w:p>
        </w:tc>
      </w:tr>
    </w:tbl>
    <w:p w14:paraId="1BF4D508" w14:textId="77777777" w:rsidR="000F7455" w:rsidRPr="004A6D09" w:rsidRDefault="000F7455" w:rsidP="000F7455">
      <w:pPr>
        <w:pStyle w:val="Paragrafoelenco"/>
        <w:keepNext/>
        <w:keepLines/>
        <w:numPr>
          <w:ilvl w:val="0"/>
          <w:numId w:val="27"/>
        </w:numPr>
        <w:tabs>
          <w:tab w:val="left" w:pos="227"/>
        </w:tabs>
        <w:spacing w:before="180" w:after="60"/>
        <w:ind w:left="567" w:hanging="567"/>
        <w:rPr>
          <w:b/>
          <w:bCs/>
        </w:rPr>
      </w:pPr>
      <w:r w:rsidRPr="004A6D09">
        <w:rPr>
          <w:b/>
          <w:bCs/>
        </w:rPr>
        <w:t>Qual è l’oggetto della valutazione della conformità? Definire con la massima precisione possibile ed inviare copia del certificato contenente l’attestato specifico.</w:t>
      </w:r>
    </w:p>
    <w:p w14:paraId="1A9D65E1" w14:textId="77777777" w:rsidR="000F7455" w:rsidRPr="004A6D09" w:rsidRDefault="000F7455" w:rsidP="000F7455">
      <w:pPr>
        <w:keepNext/>
        <w:keepLines/>
      </w:pPr>
      <w:r w:rsidRPr="004A6D09">
        <w:t>Gli oggetti della valutazione della conformità possono essere prodotti, servizi, materiali, installazioni, processi, sistemi, persone o enti.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57154C51" w14:textId="77777777" w:rsidTr="009A6B6B">
        <w:trPr>
          <w:trHeight w:val="227"/>
        </w:trPr>
        <w:tc>
          <w:tcPr>
            <w:tcW w:w="9071" w:type="dxa"/>
            <w:shd w:val="clear" w:color="auto" w:fill="F2F2F2" w:themeFill="background1" w:themeFillShade="F2"/>
            <w:vAlign w:val="center"/>
          </w:tcPr>
          <w:p w14:paraId="235A37A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796A6AE2" w14:textId="77777777" w:rsidTr="009A6B6B">
        <w:trPr>
          <w:trHeight w:val="567"/>
        </w:trPr>
        <w:tc>
          <w:tcPr>
            <w:tcW w:w="9071" w:type="dxa"/>
            <w:shd w:val="clear" w:color="auto" w:fill="auto"/>
          </w:tcPr>
          <w:p w14:paraId="671DB30A" w14:textId="77777777" w:rsidR="000F7455" w:rsidRPr="004A6D09" w:rsidRDefault="000F7455" w:rsidP="009A6B6B">
            <w:pPr>
              <w:keepNext/>
              <w:keepLines/>
              <w:spacing w:after="0"/>
              <w:rPr>
                <w:rFonts w:cs="Arial"/>
                <w:iCs/>
                <w:szCs w:val="18"/>
              </w:rPr>
            </w:pPr>
          </w:p>
        </w:tc>
      </w:tr>
      <w:tr w:rsidR="000F7455" w:rsidRPr="004A6D09" w14:paraId="6B161FC1" w14:textId="77777777" w:rsidTr="009A6B6B">
        <w:trPr>
          <w:trHeight w:val="227"/>
        </w:trPr>
        <w:tc>
          <w:tcPr>
            <w:tcW w:w="9071" w:type="dxa"/>
            <w:shd w:val="clear" w:color="auto" w:fill="F2F2F2" w:themeFill="background1" w:themeFillShade="F2"/>
            <w:vAlign w:val="center"/>
          </w:tcPr>
          <w:p w14:paraId="029361A8"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383931BE" w14:textId="77777777" w:rsidTr="009A6B6B">
        <w:trPr>
          <w:trHeight w:val="567"/>
        </w:trPr>
        <w:tc>
          <w:tcPr>
            <w:tcW w:w="9071" w:type="dxa"/>
            <w:shd w:val="clear" w:color="auto" w:fill="auto"/>
          </w:tcPr>
          <w:p w14:paraId="4ACD1205" w14:textId="77777777" w:rsidR="000F7455" w:rsidRPr="004A6D09" w:rsidRDefault="000F7455" w:rsidP="009A6B6B">
            <w:pPr>
              <w:spacing w:after="0"/>
              <w:rPr>
                <w:rFonts w:cs="Arial"/>
                <w:iCs/>
                <w:szCs w:val="18"/>
              </w:rPr>
            </w:pPr>
          </w:p>
        </w:tc>
      </w:tr>
    </w:tbl>
    <w:p w14:paraId="05361D65" w14:textId="77777777" w:rsidR="000F7455" w:rsidRPr="004A6D09" w:rsidRDefault="000F7455" w:rsidP="000F7455">
      <w:pPr>
        <w:pStyle w:val="Paragrafoelenco"/>
        <w:keepNext/>
        <w:keepLines/>
        <w:numPr>
          <w:ilvl w:val="0"/>
          <w:numId w:val="27"/>
        </w:numPr>
        <w:tabs>
          <w:tab w:val="clear" w:pos="4536"/>
          <w:tab w:val="left" w:pos="227"/>
        </w:tabs>
        <w:spacing w:before="180" w:after="60"/>
        <w:ind w:left="426" w:hanging="426"/>
        <w:rPr>
          <w:b/>
          <w:bCs/>
        </w:rPr>
      </w:pPr>
      <w:r w:rsidRPr="004A6D09">
        <w:rPr>
          <w:b/>
          <w:bCs/>
        </w:rPr>
        <w:t>Quali sono gli specifici requisiti relativi alle caratteristiche dell’oggetto della valutazione della conformità? Specificare i documenti dello schema dove questi risultano stabiliti.</w:t>
      </w:r>
    </w:p>
    <w:p w14:paraId="0812573A" w14:textId="77777777" w:rsidR="000F7455" w:rsidRPr="004A6D09" w:rsidRDefault="000F7455" w:rsidP="000F7455">
      <w:pPr>
        <w:spacing w:after="60"/>
      </w:pPr>
      <w:r w:rsidRPr="004A6D09">
        <w:t>I requisiti devono essere scritti in modo chiaro, preciso e diretto e devono risultare di accurata e uniforme interpretazione, affinché le parti che utilizzano i documenti normativi siano in grado di trarre dai contenuti degli stessi, una interpretazione univoca dei relativi significati e intenti.</w:t>
      </w:r>
    </w:p>
    <w:p w14:paraId="42A91400" w14:textId="77777777" w:rsidR="000F7455" w:rsidRPr="004A6D09" w:rsidRDefault="000F7455" w:rsidP="000F7455">
      <w:pPr>
        <w:pStyle w:val="Paragrafoelenco"/>
        <w:numPr>
          <w:ilvl w:val="0"/>
          <w:numId w:val="24"/>
        </w:numPr>
        <w:spacing w:after="120"/>
      </w:pPr>
      <w:r w:rsidRPr="004A6D09">
        <w:t>I requisiti devono essere scritti in termini di risultati, esiti, unitamente ai valori richiesti e alle tolleranze ammesse (ove necessario).</w:t>
      </w:r>
    </w:p>
    <w:p w14:paraId="6B712C39" w14:textId="77777777" w:rsidR="000F7455" w:rsidRPr="004A6D09" w:rsidRDefault="000F7455" w:rsidP="000F7455">
      <w:pPr>
        <w:pStyle w:val="Paragrafoelenco"/>
        <w:numPr>
          <w:ilvl w:val="0"/>
          <w:numId w:val="24"/>
        </w:numPr>
        <w:spacing w:after="120"/>
      </w:pPr>
      <w:r w:rsidRPr="004A6D09">
        <w:lastRenderedPageBreak/>
        <w:t>I requisiti devono essere definiti in modo non ambiguo, utilizzando dicitura oggettiva, valida e specifica.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7429AF8B" w14:textId="77777777" w:rsidTr="009A6B6B">
        <w:trPr>
          <w:trHeight w:val="227"/>
        </w:trPr>
        <w:tc>
          <w:tcPr>
            <w:tcW w:w="9071" w:type="dxa"/>
            <w:shd w:val="clear" w:color="auto" w:fill="F2F2F2" w:themeFill="background1" w:themeFillShade="F2"/>
            <w:vAlign w:val="center"/>
          </w:tcPr>
          <w:p w14:paraId="5FE520D7"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07B1B189" w14:textId="77777777" w:rsidTr="009A6B6B">
        <w:trPr>
          <w:trHeight w:val="567"/>
        </w:trPr>
        <w:tc>
          <w:tcPr>
            <w:tcW w:w="9071" w:type="dxa"/>
            <w:shd w:val="clear" w:color="auto" w:fill="auto"/>
          </w:tcPr>
          <w:p w14:paraId="7E4066B9" w14:textId="77777777" w:rsidR="000F7455" w:rsidRPr="004A6D09" w:rsidRDefault="000F7455" w:rsidP="009A6B6B">
            <w:pPr>
              <w:spacing w:after="0"/>
              <w:rPr>
                <w:rFonts w:cs="Arial"/>
                <w:iCs/>
                <w:szCs w:val="18"/>
              </w:rPr>
            </w:pPr>
          </w:p>
        </w:tc>
      </w:tr>
      <w:tr w:rsidR="000F7455" w:rsidRPr="004A6D09" w14:paraId="2CABBB1D" w14:textId="77777777" w:rsidTr="009A6B6B">
        <w:trPr>
          <w:trHeight w:val="227"/>
        </w:trPr>
        <w:tc>
          <w:tcPr>
            <w:tcW w:w="9071" w:type="dxa"/>
            <w:shd w:val="clear" w:color="auto" w:fill="F2F2F2" w:themeFill="background1" w:themeFillShade="F2"/>
            <w:vAlign w:val="center"/>
          </w:tcPr>
          <w:p w14:paraId="46F47EA8"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5D2A02E0" w14:textId="77777777" w:rsidTr="009A6B6B">
        <w:trPr>
          <w:trHeight w:val="567"/>
        </w:trPr>
        <w:tc>
          <w:tcPr>
            <w:tcW w:w="9071" w:type="dxa"/>
            <w:shd w:val="clear" w:color="auto" w:fill="auto"/>
          </w:tcPr>
          <w:p w14:paraId="53361755" w14:textId="77777777" w:rsidR="000F7455" w:rsidRPr="004A6D09" w:rsidRDefault="000F7455" w:rsidP="009A6B6B">
            <w:pPr>
              <w:spacing w:after="0"/>
              <w:rPr>
                <w:rFonts w:cs="Arial"/>
                <w:iCs/>
                <w:szCs w:val="18"/>
              </w:rPr>
            </w:pPr>
          </w:p>
        </w:tc>
      </w:tr>
    </w:tbl>
    <w:p w14:paraId="087CE74F" w14:textId="77777777" w:rsidR="000F7455" w:rsidRPr="004A6D09" w:rsidRDefault="000F7455" w:rsidP="000F7455">
      <w:pPr>
        <w:pStyle w:val="Punt1b"/>
        <w:numPr>
          <w:ilvl w:val="0"/>
          <w:numId w:val="0"/>
        </w:numPr>
        <w:spacing w:after="120"/>
        <w:rPr>
          <w:b/>
          <w:bCs/>
        </w:rPr>
      </w:pPr>
      <w:r w:rsidRPr="004A6D09">
        <w:rPr>
          <w:b/>
          <w:bCs/>
        </w:rPr>
        <w:t>12) Tutti i valori delle misure richieste sono espressi in unità SI (Sistema Internazionale)?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50B4556A" w14:textId="77777777" w:rsidTr="009A6B6B">
        <w:trPr>
          <w:trHeight w:val="227"/>
        </w:trPr>
        <w:tc>
          <w:tcPr>
            <w:tcW w:w="9071" w:type="dxa"/>
            <w:shd w:val="clear" w:color="auto" w:fill="F2F2F2" w:themeFill="background1" w:themeFillShade="F2"/>
            <w:vAlign w:val="center"/>
          </w:tcPr>
          <w:p w14:paraId="3AC272A1"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27790696" w14:textId="77777777" w:rsidTr="009A6B6B">
        <w:trPr>
          <w:trHeight w:val="567"/>
        </w:trPr>
        <w:tc>
          <w:tcPr>
            <w:tcW w:w="9071" w:type="dxa"/>
            <w:shd w:val="clear" w:color="auto" w:fill="auto"/>
          </w:tcPr>
          <w:p w14:paraId="313DB5ED" w14:textId="77777777" w:rsidR="000F7455" w:rsidRPr="004A6D09" w:rsidRDefault="000F7455" w:rsidP="009A6B6B">
            <w:pPr>
              <w:keepNext/>
              <w:keepLines/>
              <w:spacing w:after="0"/>
              <w:rPr>
                <w:rFonts w:cs="Arial"/>
                <w:iCs/>
                <w:szCs w:val="18"/>
              </w:rPr>
            </w:pPr>
          </w:p>
        </w:tc>
      </w:tr>
      <w:tr w:rsidR="000F7455" w:rsidRPr="004A6D09" w14:paraId="057098DA" w14:textId="77777777" w:rsidTr="009A6B6B">
        <w:trPr>
          <w:trHeight w:val="227"/>
        </w:trPr>
        <w:tc>
          <w:tcPr>
            <w:tcW w:w="9071" w:type="dxa"/>
            <w:shd w:val="clear" w:color="auto" w:fill="F2F2F2" w:themeFill="background1" w:themeFillShade="F2"/>
            <w:vAlign w:val="center"/>
          </w:tcPr>
          <w:p w14:paraId="68FE78E3"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0177B5B7" w14:textId="77777777" w:rsidTr="009A6B6B">
        <w:trPr>
          <w:trHeight w:val="567"/>
        </w:trPr>
        <w:tc>
          <w:tcPr>
            <w:tcW w:w="9071" w:type="dxa"/>
            <w:shd w:val="clear" w:color="auto" w:fill="auto"/>
          </w:tcPr>
          <w:p w14:paraId="4BA48463" w14:textId="77777777" w:rsidR="000F7455" w:rsidRPr="004A6D09" w:rsidRDefault="000F7455" w:rsidP="009A6B6B">
            <w:pPr>
              <w:spacing w:after="0"/>
              <w:rPr>
                <w:rFonts w:cs="Arial"/>
                <w:iCs/>
                <w:szCs w:val="18"/>
              </w:rPr>
            </w:pPr>
          </w:p>
        </w:tc>
      </w:tr>
    </w:tbl>
    <w:p w14:paraId="6882E899" w14:textId="77777777" w:rsidR="000F7455" w:rsidRPr="004A6D09" w:rsidRDefault="000F7455" w:rsidP="000F7455">
      <w:pPr>
        <w:keepNext/>
        <w:keepLines/>
        <w:tabs>
          <w:tab w:val="left" w:pos="227"/>
          <w:tab w:val="num" w:pos="567"/>
        </w:tabs>
        <w:spacing w:before="180" w:after="60"/>
        <w:rPr>
          <w:b/>
          <w:bCs/>
        </w:rPr>
      </w:pPr>
      <w:r w:rsidRPr="004A6D09">
        <w:rPr>
          <w:b/>
          <w:bCs/>
        </w:rPr>
        <w:t>13) Lo schema copre i seguenti tipici elementi di uno schema per la valutazione della conformità?</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0F7455" w:rsidRPr="004A6D09" w14:paraId="38FBAE21" w14:textId="77777777" w:rsidTr="009A6B6B">
        <w:trPr>
          <w:tblHeader/>
          <w:jc w:val="center"/>
        </w:trPr>
        <w:tc>
          <w:tcPr>
            <w:tcW w:w="456" w:type="dxa"/>
            <w:shd w:val="clear" w:color="auto" w:fill="F2F2F2" w:themeFill="background1" w:themeFillShade="F2"/>
          </w:tcPr>
          <w:p w14:paraId="01221B7D" w14:textId="77777777" w:rsidR="000F7455" w:rsidRPr="004A6D09" w:rsidRDefault="000F7455" w:rsidP="009A6B6B">
            <w:pPr>
              <w:keepNext/>
              <w:keepLines/>
              <w:spacing w:after="0"/>
              <w:jc w:val="center"/>
              <w:rPr>
                <w:rFonts w:cs="Arial"/>
                <w:b/>
                <w:bCs/>
                <w:smallCaps/>
                <w:color w:val="000000"/>
                <w:szCs w:val="18"/>
              </w:rPr>
            </w:pPr>
            <w:r w:rsidRPr="004A6D09">
              <w:rPr>
                <w:rFonts w:cs="Arial"/>
                <w:b/>
                <w:bCs/>
                <w:smallCaps/>
                <w:color w:val="000000"/>
                <w:szCs w:val="18"/>
              </w:rPr>
              <w:t>N.</w:t>
            </w:r>
          </w:p>
        </w:tc>
        <w:tc>
          <w:tcPr>
            <w:tcW w:w="3402" w:type="dxa"/>
            <w:shd w:val="clear" w:color="auto" w:fill="F2F2F2" w:themeFill="background1" w:themeFillShade="F2"/>
            <w:vAlign w:val="center"/>
          </w:tcPr>
          <w:p w14:paraId="14854A8D" w14:textId="77777777" w:rsidR="000F7455" w:rsidRPr="004A6D09" w:rsidRDefault="000F7455" w:rsidP="009A6B6B">
            <w:pPr>
              <w:keepNext/>
              <w:keepLines/>
              <w:spacing w:after="0"/>
              <w:jc w:val="center"/>
              <w:rPr>
                <w:rFonts w:cs="Arial"/>
                <w:b/>
                <w:bCs/>
                <w:smallCaps/>
                <w:color w:val="000000"/>
                <w:szCs w:val="18"/>
              </w:rPr>
            </w:pPr>
            <w:r w:rsidRPr="004A6D09">
              <w:rPr>
                <w:rFonts w:cs="Arial"/>
                <w:b/>
                <w:bCs/>
                <w:smallCaps/>
                <w:color w:val="000000"/>
                <w:szCs w:val="18"/>
              </w:rPr>
              <w:t>Dati e descrizione</w:t>
            </w:r>
          </w:p>
        </w:tc>
        <w:tc>
          <w:tcPr>
            <w:tcW w:w="5216" w:type="dxa"/>
            <w:shd w:val="clear" w:color="auto" w:fill="F2F2F2" w:themeFill="background1" w:themeFillShade="F2"/>
            <w:vAlign w:val="center"/>
          </w:tcPr>
          <w:p w14:paraId="5889C948" w14:textId="77777777" w:rsidR="000F7455" w:rsidRPr="004A6D09" w:rsidRDefault="000F7455" w:rsidP="009A6B6B">
            <w:pPr>
              <w:keepNext/>
              <w:keepLines/>
              <w:spacing w:after="0"/>
              <w:jc w:val="center"/>
              <w:rPr>
                <w:rFonts w:cs="Arial"/>
                <w:b/>
                <w:bCs/>
                <w:smallCaps/>
                <w:color w:val="000000"/>
                <w:szCs w:val="18"/>
              </w:rPr>
            </w:pPr>
            <w:r w:rsidRPr="004A6D09">
              <w:rPr>
                <w:rFonts w:cs="Arial"/>
                <w:b/>
                <w:bCs/>
                <w:smallCaps/>
                <w:color w:val="000000"/>
                <w:szCs w:val="18"/>
              </w:rPr>
              <w:t>Da compilare da parte dello SO</w:t>
            </w:r>
          </w:p>
        </w:tc>
      </w:tr>
      <w:tr w:rsidR="000F7455" w:rsidRPr="004A6D09" w14:paraId="5D97D634" w14:textId="77777777" w:rsidTr="009A6B6B">
        <w:trPr>
          <w:jc w:val="center"/>
        </w:trPr>
        <w:tc>
          <w:tcPr>
            <w:tcW w:w="456" w:type="dxa"/>
            <w:shd w:val="clear" w:color="auto" w:fill="auto"/>
          </w:tcPr>
          <w:p w14:paraId="2A53F76A" w14:textId="77777777" w:rsidR="000F7455" w:rsidRPr="004A6D09" w:rsidRDefault="000F7455" w:rsidP="009A6B6B">
            <w:pPr>
              <w:keepNext/>
              <w:keepLines/>
              <w:spacing w:after="0"/>
              <w:jc w:val="center"/>
              <w:rPr>
                <w:b/>
                <w:bCs/>
                <w:szCs w:val="18"/>
              </w:rPr>
            </w:pPr>
            <w:r w:rsidRPr="004A6D09">
              <w:rPr>
                <w:b/>
                <w:bCs/>
                <w:szCs w:val="18"/>
              </w:rPr>
              <w:t>a)</w:t>
            </w:r>
          </w:p>
        </w:tc>
        <w:tc>
          <w:tcPr>
            <w:tcW w:w="3402" w:type="dxa"/>
            <w:shd w:val="clear" w:color="auto" w:fill="auto"/>
          </w:tcPr>
          <w:p w14:paraId="728B58B4" w14:textId="5433EE5C" w:rsidR="000F7455" w:rsidRPr="004A6D09" w:rsidRDefault="000F7455" w:rsidP="004A6D09">
            <w:r w:rsidRPr="004A6D09">
              <w:rPr>
                <w:rFonts w:cs="Arial"/>
                <w:b/>
                <w:szCs w:val="18"/>
              </w:rPr>
              <w:t xml:space="preserve">Selezione </w:t>
            </w:r>
            <w:r w:rsidRPr="004A6D09">
              <w:rPr>
                <w:rFonts w:cs="Arial"/>
                <w:bCs/>
                <w:szCs w:val="18"/>
              </w:rPr>
              <w:t xml:space="preserve">dell’oggetto/i della valutazione della conformità, inclusa </w:t>
            </w:r>
            <w:proofErr w:type="spellStart"/>
            <w:r w:rsidRPr="004A6D09">
              <w:t>inclusa</w:t>
            </w:r>
            <w:proofErr w:type="spellEnd"/>
            <w:r w:rsidRPr="004A6D09">
              <w:t xml:space="preserve"> la selezione dei requisiti specifici che devono essere verificati e delle informazioni per la pianificazione e per il campionamento.</w:t>
            </w:r>
          </w:p>
        </w:tc>
        <w:tc>
          <w:tcPr>
            <w:tcW w:w="5216" w:type="dxa"/>
            <w:shd w:val="clear" w:color="auto" w:fill="auto"/>
          </w:tcPr>
          <w:p w14:paraId="66D6E83A" w14:textId="77777777" w:rsidR="000F7455" w:rsidRPr="004A6D09" w:rsidRDefault="000F7455" w:rsidP="009A6B6B">
            <w:pPr>
              <w:keepNext/>
              <w:keepLines/>
              <w:spacing w:after="0"/>
              <w:rPr>
                <w:szCs w:val="18"/>
              </w:rPr>
            </w:pPr>
          </w:p>
        </w:tc>
      </w:tr>
      <w:tr w:rsidR="000F7455" w:rsidRPr="004A6D09" w14:paraId="6C684227" w14:textId="77777777" w:rsidTr="009A6B6B">
        <w:trPr>
          <w:jc w:val="center"/>
        </w:trPr>
        <w:tc>
          <w:tcPr>
            <w:tcW w:w="456" w:type="dxa"/>
            <w:shd w:val="clear" w:color="auto" w:fill="auto"/>
          </w:tcPr>
          <w:p w14:paraId="250180A1" w14:textId="77777777" w:rsidR="000F7455" w:rsidRPr="004A6D09" w:rsidRDefault="000F7455" w:rsidP="009A6B6B">
            <w:pPr>
              <w:spacing w:after="0"/>
              <w:jc w:val="center"/>
              <w:rPr>
                <w:b/>
                <w:bCs/>
                <w:szCs w:val="18"/>
              </w:rPr>
            </w:pPr>
            <w:r w:rsidRPr="004A6D09">
              <w:rPr>
                <w:b/>
                <w:bCs/>
                <w:szCs w:val="18"/>
              </w:rPr>
              <w:t>b)</w:t>
            </w:r>
          </w:p>
        </w:tc>
        <w:tc>
          <w:tcPr>
            <w:tcW w:w="3402" w:type="dxa"/>
            <w:shd w:val="clear" w:color="auto" w:fill="auto"/>
          </w:tcPr>
          <w:p w14:paraId="45B05E01" w14:textId="77777777" w:rsidR="000F7455" w:rsidRPr="004A6D09" w:rsidRDefault="000F7455" w:rsidP="009A6B6B">
            <w:pPr>
              <w:spacing w:after="0"/>
              <w:rPr>
                <w:szCs w:val="18"/>
              </w:rPr>
            </w:pPr>
            <w:r w:rsidRPr="004A6D09">
              <w:rPr>
                <w:rFonts w:cs="Arial"/>
                <w:b/>
                <w:szCs w:val="18"/>
              </w:rPr>
              <w:t>Determinazione</w:t>
            </w:r>
            <w:r w:rsidRPr="004A6D09">
              <w:rPr>
                <w:rFonts w:cs="Arial"/>
                <w:szCs w:val="18"/>
              </w:rPr>
              <w:t xml:space="preserve">, </w:t>
            </w:r>
            <w:r w:rsidRPr="004A6D09">
              <w:t>incluso l’uso di uno o più metodi per la determinazione (ad es. prove, audit, esami) che definiscano completamente le informazioni riguardanti il raggiungimento dei requisiti specificati da parte dell’oggetto (degli oggetti) della valutazione della conformità, o di un suo campione.</w:t>
            </w:r>
          </w:p>
        </w:tc>
        <w:tc>
          <w:tcPr>
            <w:tcW w:w="5216" w:type="dxa"/>
            <w:shd w:val="clear" w:color="auto" w:fill="auto"/>
          </w:tcPr>
          <w:p w14:paraId="1A132B13" w14:textId="77777777" w:rsidR="000F7455" w:rsidRPr="004A6D09" w:rsidRDefault="000F7455" w:rsidP="009A6B6B">
            <w:pPr>
              <w:spacing w:after="0"/>
              <w:rPr>
                <w:szCs w:val="18"/>
              </w:rPr>
            </w:pPr>
          </w:p>
        </w:tc>
      </w:tr>
      <w:tr w:rsidR="000F7455" w:rsidRPr="004A6D09" w14:paraId="7B0333B6" w14:textId="77777777" w:rsidTr="009A6B6B">
        <w:trPr>
          <w:jc w:val="center"/>
        </w:trPr>
        <w:tc>
          <w:tcPr>
            <w:tcW w:w="456" w:type="dxa"/>
            <w:shd w:val="clear" w:color="auto" w:fill="auto"/>
          </w:tcPr>
          <w:p w14:paraId="76BED298" w14:textId="77777777" w:rsidR="000F7455" w:rsidRPr="004A6D09" w:rsidRDefault="000F7455" w:rsidP="009A6B6B">
            <w:pPr>
              <w:spacing w:after="0"/>
              <w:jc w:val="center"/>
              <w:rPr>
                <w:b/>
                <w:bCs/>
                <w:szCs w:val="18"/>
              </w:rPr>
            </w:pPr>
            <w:r w:rsidRPr="004A6D09">
              <w:rPr>
                <w:b/>
                <w:bCs/>
                <w:szCs w:val="18"/>
              </w:rPr>
              <w:t>c)</w:t>
            </w:r>
          </w:p>
        </w:tc>
        <w:tc>
          <w:tcPr>
            <w:tcW w:w="3402" w:type="dxa"/>
            <w:shd w:val="clear" w:color="auto" w:fill="auto"/>
          </w:tcPr>
          <w:p w14:paraId="11A1F7F3" w14:textId="77777777" w:rsidR="000F7455" w:rsidRPr="004A6D09" w:rsidRDefault="000F7455" w:rsidP="009A6B6B">
            <w:pPr>
              <w:spacing w:after="0"/>
              <w:rPr>
                <w:szCs w:val="18"/>
              </w:rPr>
            </w:pPr>
            <w:r w:rsidRPr="004A6D09">
              <w:rPr>
                <w:rFonts w:cs="Arial"/>
                <w:b/>
                <w:szCs w:val="18"/>
              </w:rPr>
              <w:t>Riesame e attestazione</w:t>
            </w:r>
            <w:r w:rsidRPr="004A6D09">
              <w:rPr>
                <w:rFonts w:cs="Arial"/>
                <w:szCs w:val="18"/>
              </w:rPr>
              <w:t>,</w:t>
            </w:r>
            <w:r w:rsidRPr="004A6D09">
              <w:t xml:space="preserve"> delle evidenze raccolte nella fase di determinazione e la conseguente attestazione che l’oggetto della </w:t>
            </w:r>
            <w:r w:rsidRPr="004A6D09">
              <w:lastRenderedPageBreak/>
              <w:t>valutazione della conformità è stato dimostrato essere conforme in modo affidabile ai requisiti specificati e ogni conseguente marcatura, concessione della licenza, così come i controlli a questi eventualmente associati, quando applicabile.</w:t>
            </w:r>
          </w:p>
        </w:tc>
        <w:tc>
          <w:tcPr>
            <w:tcW w:w="5216" w:type="dxa"/>
            <w:shd w:val="clear" w:color="auto" w:fill="auto"/>
          </w:tcPr>
          <w:p w14:paraId="0DB1D9F5" w14:textId="77777777" w:rsidR="000F7455" w:rsidRPr="004A6D09" w:rsidRDefault="000F7455" w:rsidP="009A6B6B">
            <w:pPr>
              <w:spacing w:after="0"/>
              <w:rPr>
                <w:szCs w:val="18"/>
              </w:rPr>
            </w:pPr>
          </w:p>
        </w:tc>
      </w:tr>
      <w:tr w:rsidR="000F7455" w:rsidRPr="004A6D09" w14:paraId="6F07F412" w14:textId="77777777" w:rsidTr="009A6B6B">
        <w:trPr>
          <w:jc w:val="center"/>
        </w:trPr>
        <w:tc>
          <w:tcPr>
            <w:tcW w:w="456" w:type="dxa"/>
            <w:shd w:val="clear" w:color="auto" w:fill="auto"/>
          </w:tcPr>
          <w:p w14:paraId="44E3D7A9" w14:textId="77777777" w:rsidR="000F7455" w:rsidRPr="004A6D09" w:rsidRDefault="000F7455" w:rsidP="009A6B6B">
            <w:pPr>
              <w:spacing w:after="0"/>
              <w:jc w:val="center"/>
              <w:rPr>
                <w:b/>
                <w:bCs/>
                <w:szCs w:val="18"/>
              </w:rPr>
            </w:pPr>
            <w:r w:rsidRPr="004A6D09">
              <w:rPr>
                <w:b/>
                <w:bCs/>
                <w:szCs w:val="18"/>
              </w:rPr>
              <w:t>d)</w:t>
            </w:r>
          </w:p>
        </w:tc>
        <w:tc>
          <w:tcPr>
            <w:tcW w:w="3402" w:type="dxa"/>
            <w:shd w:val="clear" w:color="auto" w:fill="auto"/>
          </w:tcPr>
          <w:p w14:paraId="73D542B0" w14:textId="77777777" w:rsidR="000F7455" w:rsidRPr="004A6D09" w:rsidRDefault="000F7455" w:rsidP="009A6B6B">
            <w:pPr>
              <w:spacing w:after="0"/>
              <w:rPr>
                <w:szCs w:val="18"/>
              </w:rPr>
            </w:pPr>
            <w:r w:rsidRPr="004A6D09">
              <w:rPr>
                <w:rFonts w:cs="Arial"/>
                <w:b/>
                <w:szCs w:val="18"/>
              </w:rPr>
              <w:t xml:space="preserve">Sorveglianza </w:t>
            </w:r>
            <w:r w:rsidRPr="004A6D09">
              <w:t>(ove applicabile), inclusa la frequenza e l’estensione delle attività di sorveglianza e rivalutazione per assicurare che l’oggetto (oggetti) della valutazione della conformità mantenga la conformità stessa ai requisiti specificati.</w:t>
            </w:r>
          </w:p>
        </w:tc>
        <w:tc>
          <w:tcPr>
            <w:tcW w:w="5216" w:type="dxa"/>
            <w:shd w:val="clear" w:color="auto" w:fill="auto"/>
          </w:tcPr>
          <w:p w14:paraId="576C410A" w14:textId="77777777" w:rsidR="000F7455" w:rsidRPr="004A6D09" w:rsidRDefault="000F7455" w:rsidP="009A6B6B">
            <w:pPr>
              <w:spacing w:after="0"/>
              <w:rPr>
                <w:szCs w:val="18"/>
              </w:rPr>
            </w:pPr>
          </w:p>
        </w:tc>
      </w:tr>
    </w:tbl>
    <w:p w14:paraId="7F2E9146" w14:textId="77777777" w:rsidR="00250363" w:rsidRDefault="00250363"/>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250363" w:rsidRPr="003E693A" w14:paraId="43B52BC0" w14:textId="77777777" w:rsidTr="00D34FA9">
        <w:trPr>
          <w:trHeight w:val="227"/>
        </w:trPr>
        <w:tc>
          <w:tcPr>
            <w:tcW w:w="9071" w:type="dxa"/>
            <w:shd w:val="clear" w:color="auto" w:fill="F2F2F2" w:themeFill="background1" w:themeFillShade="F2"/>
            <w:vAlign w:val="center"/>
          </w:tcPr>
          <w:p w14:paraId="29FC00BD" w14:textId="02842DDA" w:rsidR="00250363" w:rsidRPr="003E693A" w:rsidRDefault="00250363" w:rsidP="00D34FA9">
            <w:pPr>
              <w:keepNext/>
              <w:keepLines/>
              <w:spacing w:after="0"/>
              <w:jc w:val="left"/>
              <w:rPr>
                <w:rFonts w:cs="Arial"/>
                <w:b/>
                <w:bCs/>
                <w:color w:val="000000"/>
                <w:szCs w:val="18"/>
              </w:rPr>
            </w:pPr>
            <w:r w:rsidRPr="004A6D09">
              <w:rPr>
                <w:rFonts w:cs="Arial"/>
                <w:b/>
                <w:bCs/>
                <w:color w:val="000000"/>
                <w:szCs w:val="18"/>
              </w:rPr>
              <w:t>Commenti e valutazione di ACCREDIA</w:t>
            </w:r>
          </w:p>
        </w:tc>
      </w:tr>
      <w:tr w:rsidR="00250363" w:rsidRPr="005A0FFD" w14:paraId="3FFFF813" w14:textId="77777777" w:rsidTr="00D34FA9">
        <w:trPr>
          <w:trHeight w:val="227"/>
        </w:trPr>
        <w:tc>
          <w:tcPr>
            <w:tcW w:w="9071" w:type="dxa"/>
            <w:shd w:val="clear" w:color="auto" w:fill="auto"/>
          </w:tcPr>
          <w:p w14:paraId="185C3D78" w14:textId="77777777" w:rsidR="00250363" w:rsidRDefault="00250363" w:rsidP="00D34FA9">
            <w:pPr>
              <w:keepNext/>
              <w:keepLines/>
              <w:spacing w:after="0"/>
              <w:rPr>
                <w:szCs w:val="18"/>
              </w:rPr>
            </w:pPr>
          </w:p>
          <w:p w14:paraId="25AEDA78" w14:textId="77777777" w:rsidR="00250363" w:rsidRPr="005A0FFD" w:rsidRDefault="00250363" w:rsidP="00D34FA9">
            <w:pPr>
              <w:keepNext/>
              <w:keepLines/>
              <w:spacing w:after="0"/>
              <w:rPr>
                <w:rFonts w:cs="Arial"/>
                <w:bCs/>
                <w:iCs/>
                <w:szCs w:val="18"/>
              </w:rPr>
            </w:pPr>
          </w:p>
        </w:tc>
      </w:tr>
    </w:tbl>
    <w:p w14:paraId="1F2B55C5" w14:textId="054A9F6E" w:rsidR="000F7455" w:rsidRPr="004A6D09" w:rsidRDefault="000F7455" w:rsidP="000F7455">
      <w:pPr>
        <w:keepNext/>
        <w:keepLines/>
        <w:tabs>
          <w:tab w:val="left" w:pos="227"/>
          <w:tab w:val="num" w:pos="567"/>
        </w:tabs>
        <w:spacing w:before="180" w:after="60"/>
        <w:rPr>
          <w:b/>
          <w:bCs/>
        </w:rPr>
      </w:pPr>
      <w:r w:rsidRPr="004A6D09">
        <w:rPr>
          <w:b/>
          <w:bCs/>
        </w:rPr>
        <w:t>14) Se lo schema richiede un campionamento, quali procedure sono richieste per il campionamento?</w:t>
      </w:r>
    </w:p>
    <w:p w14:paraId="5C862A86" w14:textId="77777777" w:rsidR="000F7455" w:rsidRPr="004A6D09" w:rsidRDefault="000F7455" w:rsidP="000F7455">
      <w:pPr>
        <w:keepNext/>
        <w:keepLines/>
      </w:pPr>
      <w:r w:rsidRPr="004A6D09">
        <w:t xml:space="preserve">Per ottenere risultati affidabili e riproducibili, le metodologie di campionamento dovrebbero essere basate, </w:t>
      </w:r>
      <w:bookmarkStart w:id="17" w:name="_Hlk61776964"/>
      <w:r w:rsidRPr="004A6D09">
        <w:t>ove possibile, sui metodi statistici forniti dalle norme internazionali.</w:t>
      </w:r>
      <w:bookmarkEnd w:id="17"/>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66111E74" w14:textId="77777777" w:rsidTr="009A6B6B">
        <w:trPr>
          <w:trHeight w:val="227"/>
        </w:trPr>
        <w:tc>
          <w:tcPr>
            <w:tcW w:w="9071" w:type="dxa"/>
            <w:shd w:val="clear" w:color="auto" w:fill="F2F2F2" w:themeFill="background1" w:themeFillShade="F2"/>
            <w:vAlign w:val="center"/>
          </w:tcPr>
          <w:p w14:paraId="221A4D38"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1F6313DC" w14:textId="77777777" w:rsidTr="009A6B6B">
        <w:trPr>
          <w:trHeight w:val="567"/>
        </w:trPr>
        <w:tc>
          <w:tcPr>
            <w:tcW w:w="9071" w:type="dxa"/>
            <w:shd w:val="clear" w:color="auto" w:fill="auto"/>
          </w:tcPr>
          <w:p w14:paraId="39CA426D" w14:textId="77777777" w:rsidR="000F7455" w:rsidRPr="004A6D09" w:rsidRDefault="000F7455" w:rsidP="009A6B6B">
            <w:pPr>
              <w:keepNext/>
              <w:keepLines/>
              <w:spacing w:after="0"/>
              <w:rPr>
                <w:rFonts w:cs="Arial"/>
                <w:iCs/>
                <w:szCs w:val="18"/>
              </w:rPr>
            </w:pPr>
          </w:p>
        </w:tc>
      </w:tr>
      <w:tr w:rsidR="000F7455" w:rsidRPr="004A6D09" w14:paraId="3BA0A54D" w14:textId="77777777" w:rsidTr="009A6B6B">
        <w:trPr>
          <w:trHeight w:val="227"/>
        </w:trPr>
        <w:tc>
          <w:tcPr>
            <w:tcW w:w="9071" w:type="dxa"/>
            <w:shd w:val="clear" w:color="auto" w:fill="F2F2F2" w:themeFill="background1" w:themeFillShade="F2"/>
            <w:vAlign w:val="center"/>
          </w:tcPr>
          <w:p w14:paraId="36FDA49B"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1702E8DE" w14:textId="77777777" w:rsidTr="009A6B6B">
        <w:trPr>
          <w:trHeight w:val="567"/>
        </w:trPr>
        <w:tc>
          <w:tcPr>
            <w:tcW w:w="9071" w:type="dxa"/>
            <w:shd w:val="clear" w:color="auto" w:fill="auto"/>
          </w:tcPr>
          <w:p w14:paraId="1CF25065" w14:textId="77777777" w:rsidR="000F7455" w:rsidRPr="004A6D09" w:rsidRDefault="000F7455" w:rsidP="009A6B6B">
            <w:pPr>
              <w:spacing w:after="0"/>
              <w:rPr>
                <w:rFonts w:cs="Arial"/>
                <w:iCs/>
                <w:szCs w:val="18"/>
              </w:rPr>
            </w:pPr>
          </w:p>
        </w:tc>
      </w:tr>
    </w:tbl>
    <w:p w14:paraId="65AC4CA3" w14:textId="77777777" w:rsidR="000F7455" w:rsidRPr="004A6D09" w:rsidRDefault="000F7455" w:rsidP="000F7455">
      <w:pPr>
        <w:keepNext/>
        <w:keepLines/>
        <w:tabs>
          <w:tab w:val="left" w:pos="227"/>
          <w:tab w:val="num" w:pos="567"/>
        </w:tabs>
        <w:spacing w:before="180" w:after="60"/>
        <w:rPr>
          <w:b/>
          <w:bCs/>
        </w:rPr>
      </w:pPr>
      <w:r w:rsidRPr="004A6D09">
        <w:rPr>
          <w:b/>
          <w:bCs/>
        </w:rPr>
        <w:t xml:space="preserve">15) Lo schema richiede metodologie di prova o procedure di ispezione? Quali sono? Dove sono specificate?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D3999BD" w14:textId="77777777" w:rsidTr="009A6B6B">
        <w:trPr>
          <w:trHeight w:val="227"/>
        </w:trPr>
        <w:tc>
          <w:tcPr>
            <w:tcW w:w="9071" w:type="dxa"/>
            <w:shd w:val="clear" w:color="auto" w:fill="F2F2F2" w:themeFill="background1" w:themeFillShade="F2"/>
            <w:vAlign w:val="center"/>
          </w:tcPr>
          <w:p w14:paraId="1E04E7B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56AE0772" w14:textId="77777777" w:rsidTr="009A6B6B">
        <w:trPr>
          <w:trHeight w:val="567"/>
        </w:trPr>
        <w:tc>
          <w:tcPr>
            <w:tcW w:w="9071" w:type="dxa"/>
            <w:shd w:val="clear" w:color="auto" w:fill="auto"/>
          </w:tcPr>
          <w:p w14:paraId="65CBCE16" w14:textId="77777777" w:rsidR="000F7455" w:rsidRPr="004A6D09" w:rsidRDefault="000F7455" w:rsidP="009A6B6B">
            <w:pPr>
              <w:keepNext/>
              <w:keepLines/>
              <w:spacing w:after="0"/>
              <w:rPr>
                <w:rFonts w:cs="Arial"/>
                <w:iCs/>
                <w:szCs w:val="18"/>
              </w:rPr>
            </w:pPr>
          </w:p>
        </w:tc>
      </w:tr>
      <w:tr w:rsidR="000F7455" w:rsidRPr="004A6D09" w14:paraId="28E8A52B" w14:textId="77777777" w:rsidTr="009A6B6B">
        <w:trPr>
          <w:trHeight w:val="227"/>
        </w:trPr>
        <w:tc>
          <w:tcPr>
            <w:tcW w:w="9071" w:type="dxa"/>
            <w:shd w:val="clear" w:color="auto" w:fill="F2F2F2" w:themeFill="background1" w:themeFillShade="F2"/>
            <w:vAlign w:val="center"/>
          </w:tcPr>
          <w:p w14:paraId="6D607801"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453400C9" w14:textId="77777777" w:rsidTr="009A6B6B">
        <w:trPr>
          <w:trHeight w:val="567"/>
        </w:trPr>
        <w:tc>
          <w:tcPr>
            <w:tcW w:w="9071" w:type="dxa"/>
            <w:shd w:val="clear" w:color="auto" w:fill="auto"/>
          </w:tcPr>
          <w:p w14:paraId="00151E31" w14:textId="77777777" w:rsidR="000F7455" w:rsidRPr="004A6D09" w:rsidRDefault="000F7455" w:rsidP="009A6B6B">
            <w:pPr>
              <w:spacing w:after="0"/>
              <w:rPr>
                <w:rFonts w:cs="Arial"/>
                <w:iCs/>
                <w:szCs w:val="18"/>
              </w:rPr>
            </w:pPr>
          </w:p>
        </w:tc>
      </w:tr>
    </w:tbl>
    <w:p w14:paraId="770F07B1" w14:textId="77777777" w:rsidR="000F7455" w:rsidRPr="004A6D09" w:rsidRDefault="000F7455" w:rsidP="000F7455">
      <w:pPr>
        <w:keepNext/>
        <w:keepLines/>
        <w:tabs>
          <w:tab w:val="left" w:pos="227"/>
          <w:tab w:val="num" w:pos="567"/>
        </w:tabs>
        <w:spacing w:before="180" w:after="60"/>
        <w:rPr>
          <w:b/>
          <w:bCs/>
        </w:rPr>
      </w:pPr>
      <w:r w:rsidRPr="004A6D09">
        <w:rPr>
          <w:b/>
          <w:bCs/>
        </w:rPr>
        <w:lastRenderedPageBreak/>
        <w:t>16) Il CAS considera l’utilizzo dei marchi di conformità?</w:t>
      </w:r>
    </w:p>
    <w:p w14:paraId="16A715A1" w14:textId="77777777" w:rsidR="000F7455" w:rsidRPr="004A6D09" w:rsidRDefault="000F7455" w:rsidP="000F7455">
      <w:pPr>
        <w:keepNext/>
        <w:keepLines/>
      </w:pPr>
      <w:r w:rsidRPr="004A6D09">
        <w:t>Se la risposta è affermativa lo SO deve dimostrare di aver protetto tali marchi e ha definito le regole per il relativo uso in accordo con i requisiti della norma per la valutazione della conformità scelta.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C5307E3" w14:textId="77777777" w:rsidTr="009A6B6B">
        <w:trPr>
          <w:trHeight w:val="227"/>
        </w:trPr>
        <w:tc>
          <w:tcPr>
            <w:tcW w:w="9071" w:type="dxa"/>
            <w:shd w:val="clear" w:color="auto" w:fill="F2F2F2" w:themeFill="background1" w:themeFillShade="F2"/>
            <w:vAlign w:val="center"/>
          </w:tcPr>
          <w:p w14:paraId="22F56C93"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528B65B7" w14:textId="77777777" w:rsidTr="009A6B6B">
        <w:trPr>
          <w:trHeight w:val="567"/>
        </w:trPr>
        <w:tc>
          <w:tcPr>
            <w:tcW w:w="9071" w:type="dxa"/>
            <w:shd w:val="clear" w:color="auto" w:fill="auto"/>
          </w:tcPr>
          <w:p w14:paraId="58626A0D" w14:textId="77777777" w:rsidR="000F7455" w:rsidRPr="004A6D09" w:rsidRDefault="000F7455" w:rsidP="009A6B6B">
            <w:pPr>
              <w:keepNext/>
              <w:keepLines/>
              <w:spacing w:after="0"/>
              <w:rPr>
                <w:rFonts w:cs="Arial"/>
                <w:iCs/>
                <w:szCs w:val="18"/>
              </w:rPr>
            </w:pPr>
          </w:p>
        </w:tc>
      </w:tr>
      <w:tr w:rsidR="000F7455" w:rsidRPr="004A6D09" w14:paraId="06A35C28" w14:textId="77777777" w:rsidTr="009A6B6B">
        <w:trPr>
          <w:trHeight w:val="227"/>
        </w:trPr>
        <w:tc>
          <w:tcPr>
            <w:tcW w:w="9071" w:type="dxa"/>
            <w:shd w:val="clear" w:color="auto" w:fill="F2F2F2" w:themeFill="background1" w:themeFillShade="F2"/>
            <w:vAlign w:val="center"/>
          </w:tcPr>
          <w:p w14:paraId="48C9F406"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2ACF5748" w14:textId="77777777" w:rsidTr="009A6B6B">
        <w:trPr>
          <w:trHeight w:val="567"/>
        </w:trPr>
        <w:tc>
          <w:tcPr>
            <w:tcW w:w="9071" w:type="dxa"/>
            <w:shd w:val="clear" w:color="auto" w:fill="auto"/>
          </w:tcPr>
          <w:p w14:paraId="44131311" w14:textId="77777777" w:rsidR="000F7455" w:rsidRPr="004A6D09" w:rsidRDefault="000F7455" w:rsidP="009A6B6B">
            <w:pPr>
              <w:spacing w:after="0"/>
              <w:rPr>
                <w:rFonts w:cs="Arial"/>
                <w:iCs/>
                <w:szCs w:val="18"/>
              </w:rPr>
            </w:pPr>
          </w:p>
        </w:tc>
      </w:tr>
    </w:tbl>
    <w:p w14:paraId="6F543268" w14:textId="77777777" w:rsidR="000F7455" w:rsidRPr="004A6D09" w:rsidRDefault="000F7455" w:rsidP="000F7455">
      <w:pPr>
        <w:keepNext/>
        <w:keepLines/>
        <w:tabs>
          <w:tab w:val="left" w:pos="227"/>
          <w:tab w:val="num" w:pos="567"/>
        </w:tabs>
        <w:spacing w:before="180" w:after="60"/>
        <w:rPr>
          <w:b/>
          <w:bCs/>
        </w:rPr>
      </w:pPr>
      <w:r w:rsidRPr="004A6D09">
        <w:rPr>
          <w:b/>
          <w:bCs/>
        </w:rPr>
        <w:t xml:space="preserve">17) Fornire evidenza che il CAS è stato progettato da persone di cui si possa dimostrare la competenza in materia. La competenza deve coprire sia l’area tecnica di esperienza, sia le procedure usate </w:t>
      </w:r>
      <w:bookmarkStart w:id="18" w:name="_Hlk61777082"/>
      <w:r w:rsidRPr="004A6D09">
        <w:rPr>
          <w:b/>
          <w:bCs/>
        </w:rPr>
        <w:t>per la valutazione della conformità.</w:t>
      </w:r>
      <w:bookmarkEnd w:id="18"/>
    </w:p>
    <w:p w14:paraId="0C1EA40A" w14:textId="77777777" w:rsidR="000F7455" w:rsidRPr="004A6D09" w:rsidRDefault="000F7455" w:rsidP="000F7455">
      <w:pPr>
        <w:keepNext/>
        <w:keepLines/>
      </w:pPr>
      <w:r w:rsidRPr="004A6D09">
        <w:rPr>
          <w:b/>
        </w:rPr>
        <w:t>Nota</w:t>
      </w:r>
      <w:r w:rsidRPr="004A6D09">
        <w:t>: i CAB possono essere coinvolti nel processo di sviluppo dei CAS entro i limiti previsti dalle norme per l’</w:t>
      </w:r>
      <w:proofErr w:type="spellStart"/>
      <w:r w:rsidRPr="004A6D09">
        <w:t>accreditament</w:t>
      </w:r>
      <w:proofErr w:type="spellEnd"/>
      <w:r w:rsidRPr="004A6D09">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0A27CC43" w14:textId="77777777" w:rsidTr="009A6B6B">
        <w:trPr>
          <w:trHeight w:val="227"/>
        </w:trPr>
        <w:tc>
          <w:tcPr>
            <w:tcW w:w="9071" w:type="dxa"/>
            <w:shd w:val="clear" w:color="auto" w:fill="F2F2F2" w:themeFill="background1" w:themeFillShade="F2"/>
            <w:vAlign w:val="center"/>
          </w:tcPr>
          <w:p w14:paraId="0E87C89C"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606C4333" w14:textId="77777777" w:rsidTr="009A6B6B">
        <w:trPr>
          <w:trHeight w:val="567"/>
        </w:trPr>
        <w:tc>
          <w:tcPr>
            <w:tcW w:w="9071" w:type="dxa"/>
            <w:shd w:val="clear" w:color="auto" w:fill="auto"/>
          </w:tcPr>
          <w:p w14:paraId="33D3D3AC" w14:textId="77777777" w:rsidR="000F7455" w:rsidRPr="004A6D09" w:rsidRDefault="000F7455" w:rsidP="009A6B6B">
            <w:pPr>
              <w:keepNext/>
              <w:keepLines/>
              <w:spacing w:after="0"/>
              <w:rPr>
                <w:rFonts w:cs="Arial"/>
                <w:iCs/>
                <w:szCs w:val="18"/>
              </w:rPr>
            </w:pPr>
          </w:p>
        </w:tc>
      </w:tr>
      <w:tr w:rsidR="000F7455" w:rsidRPr="004A6D09" w14:paraId="204D140F" w14:textId="77777777" w:rsidTr="009A6B6B">
        <w:trPr>
          <w:trHeight w:val="227"/>
        </w:trPr>
        <w:tc>
          <w:tcPr>
            <w:tcW w:w="9071" w:type="dxa"/>
            <w:shd w:val="clear" w:color="auto" w:fill="F2F2F2" w:themeFill="background1" w:themeFillShade="F2"/>
            <w:vAlign w:val="center"/>
          </w:tcPr>
          <w:p w14:paraId="345AF3F0"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58BEA92A" w14:textId="77777777" w:rsidTr="009A6B6B">
        <w:trPr>
          <w:trHeight w:val="567"/>
        </w:trPr>
        <w:tc>
          <w:tcPr>
            <w:tcW w:w="9071" w:type="dxa"/>
            <w:shd w:val="clear" w:color="auto" w:fill="auto"/>
          </w:tcPr>
          <w:p w14:paraId="48073D12" w14:textId="77777777" w:rsidR="000F7455" w:rsidRPr="004A6D09" w:rsidRDefault="000F7455" w:rsidP="009A6B6B">
            <w:pPr>
              <w:spacing w:after="0"/>
              <w:rPr>
                <w:rFonts w:cs="Arial"/>
                <w:iCs/>
                <w:szCs w:val="18"/>
              </w:rPr>
            </w:pPr>
          </w:p>
        </w:tc>
      </w:tr>
    </w:tbl>
    <w:p w14:paraId="510326DB" w14:textId="1B12B125" w:rsidR="000F7455" w:rsidRPr="004A6D09" w:rsidRDefault="000F7455" w:rsidP="00155EC3">
      <w:pPr>
        <w:spacing w:before="180"/>
      </w:pPr>
      <w:r w:rsidRPr="004A6D09">
        <w:rPr>
          <w:b/>
          <w:bCs/>
        </w:rPr>
        <w:t xml:space="preserve">18) </w:t>
      </w:r>
      <w:r w:rsidR="00155EC3" w:rsidRPr="004A6D09">
        <w:rPr>
          <w:b/>
          <w:bCs/>
        </w:rPr>
        <w:t>Fornire evidenza che le parti interessate per il CAS siano state analizzate, identificate, consultate e che ogni problema sia stato risolto.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0B3748BF" w14:textId="77777777" w:rsidTr="009A6B6B">
        <w:trPr>
          <w:trHeight w:val="227"/>
        </w:trPr>
        <w:tc>
          <w:tcPr>
            <w:tcW w:w="9071" w:type="dxa"/>
            <w:shd w:val="clear" w:color="auto" w:fill="F2F2F2" w:themeFill="background1" w:themeFillShade="F2"/>
            <w:vAlign w:val="center"/>
          </w:tcPr>
          <w:p w14:paraId="00F67D73"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7300410A" w14:textId="77777777" w:rsidTr="009A6B6B">
        <w:trPr>
          <w:trHeight w:val="567"/>
        </w:trPr>
        <w:tc>
          <w:tcPr>
            <w:tcW w:w="9071" w:type="dxa"/>
            <w:shd w:val="clear" w:color="auto" w:fill="auto"/>
          </w:tcPr>
          <w:p w14:paraId="62EE820E" w14:textId="77777777" w:rsidR="000F7455" w:rsidRPr="004A6D09" w:rsidRDefault="000F7455" w:rsidP="009A6B6B">
            <w:pPr>
              <w:keepNext/>
              <w:keepLines/>
              <w:spacing w:after="0"/>
              <w:rPr>
                <w:rFonts w:cs="Arial"/>
                <w:iCs/>
                <w:szCs w:val="18"/>
              </w:rPr>
            </w:pPr>
          </w:p>
        </w:tc>
      </w:tr>
      <w:tr w:rsidR="000F7455" w:rsidRPr="004A6D09" w14:paraId="10CE6BAB" w14:textId="77777777" w:rsidTr="009A6B6B">
        <w:trPr>
          <w:trHeight w:val="227"/>
        </w:trPr>
        <w:tc>
          <w:tcPr>
            <w:tcW w:w="9071" w:type="dxa"/>
            <w:shd w:val="clear" w:color="auto" w:fill="F2F2F2" w:themeFill="background1" w:themeFillShade="F2"/>
            <w:vAlign w:val="center"/>
          </w:tcPr>
          <w:p w14:paraId="6BCC1F01"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13BAF189" w14:textId="77777777" w:rsidTr="009A6B6B">
        <w:trPr>
          <w:trHeight w:val="567"/>
        </w:trPr>
        <w:tc>
          <w:tcPr>
            <w:tcW w:w="9071" w:type="dxa"/>
            <w:shd w:val="clear" w:color="auto" w:fill="auto"/>
          </w:tcPr>
          <w:p w14:paraId="5A052DCD" w14:textId="77777777" w:rsidR="000F7455" w:rsidRPr="004A6D09" w:rsidRDefault="000F7455" w:rsidP="009A6B6B">
            <w:pPr>
              <w:spacing w:after="0"/>
              <w:rPr>
                <w:rFonts w:cs="Arial"/>
                <w:iCs/>
                <w:szCs w:val="18"/>
              </w:rPr>
            </w:pPr>
          </w:p>
        </w:tc>
      </w:tr>
    </w:tbl>
    <w:p w14:paraId="05D0C301" w14:textId="77777777" w:rsidR="000F7455" w:rsidRPr="004A6D09" w:rsidRDefault="000F7455" w:rsidP="000F7455">
      <w:pPr>
        <w:keepNext/>
        <w:keepLines/>
        <w:tabs>
          <w:tab w:val="left" w:pos="227"/>
          <w:tab w:val="num" w:pos="567"/>
        </w:tabs>
        <w:spacing w:before="180" w:after="60"/>
        <w:rPr>
          <w:b/>
          <w:bCs/>
        </w:rPr>
      </w:pPr>
      <w:r w:rsidRPr="004A6D09">
        <w:rPr>
          <w:b/>
          <w:bCs/>
        </w:rPr>
        <w:t>19) Fornire evidenza che il CAS è stato validato, considerando i dettagli riportati al § 3.1.6 di EA-1/22.</w:t>
      </w:r>
    </w:p>
    <w:p w14:paraId="34D5B39D" w14:textId="77777777" w:rsidR="000F7455" w:rsidRPr="004A6D09" w:rsidRDefault="000F7455" w:rsidP="000F7455">
      <w:pPr>
        <w:pStyle w:val="Punt1b"/>
        <w:numPr>
          <w:ilvl w:val="0"/>
          <w:numId w:val="0"/>
        </w:numPr>
        <w:spacing w:after="120"/>
        <w:ind w:left="284"/>
      </w:pPr>
      <w:r w:rsidRPr="004A6D09">
        <w:t xml:space="preserve">Come minimo, la validazione deve dimostrare che il CAS ha completato con successo un periodo di prova (ovvero in grado di raggiungere coerentemente gli obiettivi dichiarati), a dimostrazione </w:t>
      </w:r>
      <w:proofErr w:type="gramStart"/>
      <w:r w:rsidRPr="004A6D09">
        <w:t>che  lo</w:t>
      </w:r>
      <w:proofErr w:type="gramEnd"/>
      <w:r w:rsidRPr="004A6D09">
        <w:t xml:space="preserve"> stesso è adatto allo scopo che era stato definito. Alcuni aspetti da considerare sono:</w:t>
      </w:r>
    </w:p>
    <w:p w14:paraId="055854FF" w14:textId="77777777" w:rsidR="000F7455" w:rsidRPr="004A6D09" w:rsidRDefault="000F7455" w:rsidP="000F7455">
      <w:pPr>
        <w:pStyle w:val="Paragrafoelenco"/>
        <w:numPr>
          <w:ilvl w:val="0"/>
          <w:numId w:val="0"/>
        </w:numPr>
        <w:spacing w:after="0"/>
        <w:ind w:left="227"/>
      </w:pPr>
      <w:r w:rsidRPr="004A6D09">
        <w:t>Come minimo, la validazione dovrebbe dimostrare che:</w:t>
      </w:r>
    </w:p>
    <w:p w14:paraId="28C16EA4" w14:textId="77777777" w:rsidR="000F7455" w:rsidRPr="004A6D09" w:rsidRDefault="000F7455" w:rsidP="000F7455">
      <w:pPr>
        <w:pStyle w:val="Paragrafoelenco"/>
        <w:numPr>
          <w:ilvl w:val="0"/>
          <w:numId w:val="16"/>
        </w:numPr>
        <w:spacing w:after="0"/>
      </w:pPr>
      <w:r w:rsidRPr="004A6D09">
        <w:t>la valutazione di conformità, come descritta, è fattibile?</w:t>
      </w:r>
    </w:p>
    <w:p w14:paraId="1FBE3F4E" w14:textId="77777777" w:rsidR="000F7455" w:rsidRPr="004A6D09" w:rsidRDefault="000F7455" w:rsidP="000F7455">
      <w:pPr>
        <w:pStyle w:val="Paragrafoelenco"/>
        <w:numPr>
          <w:ilvl w:val="0"/>
          <w:numId w:val="16"/>
        </w:numPr>
        <w:spacing w:after="0"/>
      </w:pPr>
      <w:r w:rsidRPr="004A6D09">
        <w:lastRenderedPageBreak/>
        <w:t xml:space="preserve">le attività di </w:t>
      </w:r>
      <w:proofErr w:type="gramStart"/>
      <w:r w:rsidRPr="004A6D09">
        <w:t>determinazione  definite</w:t>
      </w:r>
      <w:proofErr w:type="gramEnd"/>
      <w:r w:rsidRPr="004A6D09">
        <w:t xml:space="preserve"> descrivono o in altri modi identificano e confermano le caratteristiche che lo SO intende e si aspetta di identificare e che costituiscono la base per la valutazione della conformità?</w:t>
      </w:r>
    </w:p>
    <w:p w14:paraId="608F4FE0" w14:textId="77777777" w:rsidR="000F7455" w:rsidRPr="004A6D09" w:rsidRDefault="000F7455" w:rsidP="000F7455">
      <w:pPr>
        <w:pStyle w:val="Paragrafoelenco"/>
        <w:numPr>
          <w:ilvl w:val="0"/>
          <w:numId w:val="16"/>
        </w:numPr>
        <w:ind w:left="714" w:hanging="357"/>
      </w:pPr>
      <w:r w:rsidRPr="004A6D09">
        <w:t xml:space="preserve">i requisiti sono specificati in modo da garantire la riproducibilità e l'affidabilità dei risultati?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7212C2F4" w14:textId="77777777" w:rsidTr="009A6B6B">
        <w:trPr>
          <w:trHeight w:val="227"/>
        </w:trPr>
        <w:tc>
          <w:tcPr>
            <w:tcW w:w="9071" w:type="dxa"/>
            <w:shd w:val="clear" w:color="auto" w:fill="F2F2F2" w:themeFill="background1" w:themeFillShade="F2"/>
            <w:vAlign w:val="center"/>
          </w:tcPr>
          <w:p w14:paraId="74F83B95"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7ED659F9" w14:textId="77777777" w:rsidTr="009A6B6B">
        <w:trPr>
          <w:trHeight w:val="567"/>
        </w:trPr>
        <w:tc>
          <w:tcPr>
            <w:tcW w:w="9071" w:type="dxa"/>
            <w:shd w:val="clear" w:color="auto" w:fill="auto"/>
          </w:tcPr>
          <w:p w14:paraId="54CE0659" w14:textId="77777777" w:rsidR="000F7455" w:rsidRPr="004A6D09" w:rsidRDefault="000F7455" w:rsidP="009A6B6B">
            <w:pPr>
              <w:keepNext/>
              <w:keepLines/>
              <w:spacing w:after="0"/>
              <w:rPr>
                <w:rFonts w:cs="Arial"/>
                <w:iCs/>
                <w:szCs w:val="18"/>
              </w:rPr>
            </w:pPr>
          </w:p>
        </w:tc>
      </w:tr>
      <w:tr w:rsidR="000F7455" w:rsidRPr="004A6D09" w14:paraId="2F17CFB2" w14:textId="77777777" w:rsidTr="009A6B6B">
        <w:trPr>
          <w:trHeight w:val="227"/>
        </w:trPr>
        <w:tc>
          <w:tcPr>
            <w:tcW w:w="9071" w:type="dxa"/>
            <w:shd w:val="clear" w:color="auto" w:fill="F2F2F2" w:themeFill="background1" w:themeFillShade="F2"/>
            <w:vAlign w:val="center"/>
          </w:tcPr>
          <w:p w14:paraId="004696E7" w14:textId="77777777" w:rsidR="000F7455" w:rsidRPr="004A6D09" w:rsidRDefault="000F7455" w:rsidP="009A6B6B">
            <w:pPr>
              <w:keepNext/>
              <w:keepLines/>
              <w:spacing w:after="0"/>
              <w:rPr>
                <w:rFonts w:cs="Arial"/>
                <w:b/>
                <w:bCs/>
                <w:color w:val="000000"/>
                <w:szCs w:val="18"/>
              </w:rPr>
            </w:pPr>
            <w:r w:rsidRPr="004A6D09">
              <w:rPr>
                <w:rFonts w:cs="Arial"/>
                <w:b/>
                <w:bCs/>
                <w:color w:val="000000"/>
                <w:szCs w:val="18"/>
              </w:rPr>
              <w:t>Commenti e valutazione di ACCREDIA</w:t>
            </w:r>
          </w:p>
        </w:tc>
      </w:tr>
      <w:tr w:rsidR="000F7455" w:rsidRPr="004A6D09" w14:paraId="5218AA1F" w14:textId="77777777" w:rsidTr="009A6B6B">
        <w:trPr>
          <w:trHeight w:val="567"/>
        </w:trPr>
        <w:tc>
          <w:tcPr>
            <w:tcW w:w="9071" w:type="dxa"/>
            <w:shd w:val="clear" w:color="auto" w:fill="auto"/>
          </w:tcPr>
          <w:p w14:paraId="3F87A6D9" w14:textId="77777777" w:rsidR="000F7455" w:rsidRPr="004A6D09" w:rsidRDefault="000F7455" w:rsidP="009A6B6B">
            <w:pPr>
              <w:keepNext/>
              <w:keepLines/>
              <w:spacing w:after="0"/>
              <w:rPr>
                <w:szCs w:val="18"/>
              </w:rPr>
            </w:pPr>
          </w:p>
        </w:tc>
      </w:tr>
    </w:tbl>
    <w:p w14:paraId="1743588E" w14:textId="77777777" w:rsidR="000F7455" w:rsidRPr="004A6D09" w:rsidRDefault="000F7455" w:rsidP="000F7455">
      <w:pPr>
        <w:pStyle w:val="Punt1b"/>
        <w:numPr>
          <w:ilvl w:val="0"/>
          <w:numId w:val="0"/>
        </w:numPr>
        <w:spacing w:after="120"/>
        <w:rPr>
          <w:b/>
          <w:bCs/>
        </w:rPr>
      </w:pPr>
      <w:r w:rsidRPr="004A6D09">
        <w:rPr>
          <w:b/>
          <w:bCs/>
        </w:rPr>
        <w:t xml:space="preserve">20) Per la valutazione dei CAS esistenti, lo SO deve identificare tutti i NAB EA che implementano il CAS e dimostrare al </w:t>
      </w:r>
      <w:proofErr w:type="spellStart"/>
      <w:r w:rsidRPr="004A6D09">
        <w:rPr>
          <w:b/>
          <w:bCs/>
        </w:rPr>
        <w:t>hAB</w:t>
      </w:r>
      <w:proofErr w:type="spellEnd"/>
      <w:r w:rsidRPr="004A6D09">
        <w:rPr>
          <w:b/>
          <w:bCs/>
        </w:rPr>
        <w:t xml:space="preserve"> quali misure sono state prese in modo che i NAB che attualmente accreditano i CAB per il CAS eseguano l'accreditamento in modo armonizzato (Nota: i CAB possono essere coinvolti nel processo di sviluppo dei CAS entro i limiti indicati nelle norme utilizzate per il loro accreditamento).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9305411" w14:textId="77777777" w:rsidTr="009A6B6B">
        <w:trPr>
          <w:trHeight w:val="227"/>
        </w:trPr>
        <w:tc>
          <w:tcPr>
            <w:tcW w:w="9071" w:type="dxa"/>
            <w:shd w:val="clear" w:color="auto" w:fill="F2F2F2" w:themeFill="background1" w:themeFillShade="F2"/>
            <w:vAlign w:val="center"/>
          </w:tcPr>
          <w:p w14:paraId="0DA90BA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68553D6B" w14:textId="77777777" w:rsidTr="009A6B6B">
        <w:trPr>
          <w:trHeight w:val="567"/>
        </w:trPr>
        <w:tc>
          <w:tcPr>
            <w:tcW w:w="9071" w:type="dxa"/>
            <w:shd w:val="clear" w:color="auto" w:fill="auto"/>
          </w:tcPr>
          <w:p w14:paraId="3E15E093" w14:textId="77777777" w:rsidR="000F7455" w:rsidRPr="004A6D09" w:rsidRDefault="000F7455" w:rsidP="009A6B6B">
            <w:pPr>
              <w:keepNext/>
              <w:keepLines/>
              <w:spacing w:after="0"/>
              <w:rPr>
                <w:rFonts w:cs="Arial"/>
                <w:iCs/>
                <w:szCs w:val="18"/>
              </w:rPr>
            </w:pPr>
          </w:p>
        </w:tc>
      </w:tr>
      <w:tr w:rsidR="000F7455" w:rsidRPr="004A6D09" w14:paraId="1D2A7422" w14:textId="77777777" w:rsidTr="009A6B6B">
        <w:trPr>
          <w:trHeight w:val="227"/>
        </w:trPr>
        <w:tc>
          <w:tcPr>
            <w:tcW w:w="9071" w:type="dxa"/>
            <w:shd w:val="clear" w:color="auto" w:fill="F2F2F2" w:themeFill="background1" w:themeFillShade="F2"/>
            <w:vAlign w:val="center"/>
          </w:tcPr>
          <w:p w14:paraId="29221FCB" w14:textId="77777777" w:rsidR="000F7455" w:rsidRPr="004A6D09" w:rsidRDefault="000F7455" w:rsidP="009A6B6B">
            <w:pPr>
              <w:keepNext/>
              <w:keepLines/>
              <w:spacing w:after="0"/>
              <w:rPr>
                <w:rFonts w:cs="Arial"/>
                <w:b/>
                <w:bCs/>
                <w:color w:val="000000"/>
                <w:szCs w:val="18"/>
              </w:rPr>
            </w:pPr>
            <w:r w:rsidRPr="004A6D09">
              <w:rPr>
                <w:rFonts w:cs="Arial"/>
                <w:b/>
                <w:bCs/>
                <w:color w:val="000000"/>
                <w:szCs w:val="18"/>
              </w:rPr>
              <w:t>Commenti e valutazione di ACCREDIA</w:t>
            </w:r>
          </w:p>
        </w:tc>
      </w:tr>
      <w:tr w:rsidR="000F7455" w:rsidRPr="004A6D09" w14:paraId="5FE39C7F" w14:textId="77777777" w:rsidTr="009A6B6B">
        <w:trPr>
          <w:trHeight w:val="567"/>
        </w:trPr>
        <w:tc>
          <w:tcPr>
            <w:tcW w:w="9071" w:type="dxa"/>
            <w:shd w:val="clear" w:color="auto" w:fill="auto"/>
          </w:tcPr>
          <w:p w14:paraId="00B5F779" w14:textId="77777777" w:rsidR="000F7455" w:rsidRPr="004A6D09" w:rsidRDefault="000F7455" w:rsidP="009A6B6B">
            <w:pPr>
              <w:keepNext/>
              <w:keepLines/>
              <w:spacing w:after="0"/>
              <w:rPr>
                <w:szCs w:val="18"/>
              </w:rPr>
            </w:pPr>
          </w:p>
        </w:tc>
      </w:tr>
    </w:tbl>
    <w:p w14:paraId="042A8DE6" w14:textId="77777777" w:rsidR="00CC4169" w:rsidRPr="004A6D09" w:rsidRDefault="00CC4169" w:rsidP="00CC4169">
      <w:pPr>
        <w:spacing w:after="1200"/>
      </w:pPr>
    </w:p>
    <w:tbl>
      <w:tblPr>
        <w:tblStyle w:val="Grigliatabella"/>
        <w:tblW w:w="9072" w:type="dxa"/>
        <w:tblInd w:w="-5" w:type="dxa"/>
        <w:tblLayout w:type="fixed"/>
        <w:tblLook w:val="04A0" w:firstRow="1" w:lastRow="0" w:firstColumn="1" w:lastColumn="0" w:noHBand="0" w:noVBand="1"/>
      </w:tblPr>
      <w:tblGrid>
        <w:gridCol w:w="3119"/>
        <w:gridCol w:w="5953"/>
      </w:tblGrid>
      <w:tr w:rsidR="00CC4169" w:rsidRPr="004A6D09" w14:paraId="5BC1076D" w14:textId="77777777" w:rsidTr="009712A4">
        <w:trPr>
          <w:cantSplit/>
          <w:trHeight w:val="678"/>
        </w:trPr>
        <w:tc>
          <w:tcPr>
            <w:tcW w:w="3119" w:type="dxa"/>
            <w:shd w:val="clear" w:color="auto" w:fill="F2F2F2" w:themeFill="background1" w:themeFillShade="F2"/>
            <w:vAlign w:val="center"/>
            <w:hideMark/>
          </w:tcPr>
          <w:p w14:paraId="6F9254D1"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Data:</w:t>
            </w:r>
          </w:p>
        </w:tc>
        <w:tc>
          <w:tcPr>
            <w:tcW w:w="5953" w:type="dxa"/>
            <w:vAlign w:val="center"/>
          </w:tcPr>
          <w:p w14:paraId="5BCCD2D4"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gg/mm/</w:t>
            </w:r>
            <w:proofErr w:type="spellStart"/>
            <w:r w:rsidRPr="004A6D09">
              <w:rPr>
                <w:smallCaps/>
                <w:sz w:val="16"/>
                <w:szCs w:val="16"/>
              </w:rPr>
              <w:t>aaaa</w:t>
            </w:r>
            <w:proofErr w:type="spellEnd"/>
          </w:p>
        </w:tc>
      </w:tr>
      <w:tr w:rsidR="00CC4169" w:rsidRPr="004A6D09" w14:paraId="48FDB29B" w14:textId="77777777" w:rsidTr="009712A4">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46B678"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Nome e Cognome del referente del Proprietario dello Schema:</w:t>
            </w:r>
          </w:p>
        </w:tc>
        <w:tc>
          <w:tcPr>
            <w:tcW w:w="5953" w:type="dxa"/>
            <w:tcBorders>
              <w:top w:val="single" w:sz="4" w:space="0" w:color="auto"/>
              <w:left w:val="single" w:sz="4" w:space="0" w:color="auto"/>
              <w:bottom w:val="single" w:sz="4" w:space="0" w:color="auto"/>
              <w:right w:val="single" w:sz="4" w:space="0" w:color="auto"/>
            </w:tcBorders>
            <w:vAlign w:val="center"/>
          </w:tcPr>
          <w:p w14:paraId="0ED2D338"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 xml:space="preserve">Nome Cognome </w:t>
            </w:r>
          </w:p>
        </w:tc>
      </w:tr>
      <w:tr w:rsidR="00CC4169" w:rsidRPr="004A6D09" w14:paraId="05B4F4A8" w14:textId="77777777" w:rsidTr="009712A4">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B9C50A"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Posizione:</w:t>
            </w:r>
          </w:p>
        </w:tc>
        <w:tc>
          <w:tcPr>
            <w:tcW w:w="5953" w:type="dxa"/>
            <w:tcBorders>
              <w:top w:val="single" w:sz="4" w:space="0" w:color="auto"/>
              <w:left w:val="single" w:sz="4" w:space="0" w:color="auto"/>
              <w:bottom w:val="single" w:sz="4" w:space="0" w:color="auto"/>
              <w:right w:val="single" w:sz="4" w:space="0" w:color="auto"/>
            </w:tcBorders>
            <w:vAlign w:val="center"/>
          </w:tcPr>
          <w:p w14:paraId="3CC8FD94"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tipo posizione</w:t>
            </w:r>
          </w:p>
        </w:tc>
      </w:tr>
      <w:tr w:rsidR="00CC4169" w:rsidRPr="004A6D09" w14:paraId="1488F194" w14:textId="77777777" w:rsidTr="009712A4">
        <w:trPr>
          <w:cantSplit/>
          <w:trHeight w:val="678"/>
        </w:trPr>
        <w:tc>
          <w:tcPr>
            <w:tcW w:w="3119" w:type="dxa"/>
            <w:shd w:val="clear" w:color="auto" w:fill="F2F2F2" w:themeFill="background1" w:themeFillShade="F2"/>
            <w:vAlign w:val="center"/>
            <w:hideMark/>
          </w:tcPr>
          <w:p w14:paraId="0A1A7500"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Firma:</w:t>
            </w:r>
          </w:p>
        </w:tc>
        <w:tc>
          <w:tcPr>
            <w:tcW w:w="5953" w:type="dxa"/>
            <w:vAlign w:val="center"/>
          </w:tcPr>
          <w:p w14:paraId="34073BAB"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Nome Cognome</w:t>
            </w:r>
          </w:p>
        </w:tc>
      </w:tr>
    </w:tbl>
    <w:p w14:paraId="28A0C4EA" w14:textId="77777777" w:rsidR="00B022E6" w:rsidRPr="004A6D09" w:rsidRDefault="00B022E6" w:rsidP="00B022E6"/>
    <w:p w14:paraId="17CCBF7D" w14:textId="77777777" w:rsidR="00BB2674" w:rsidRPr="004A6D09" w:rsidRDefault="00B022E6" w:rsidP="00BB2674">
      <w:pPr>
        <w:pStyle w:val="Titolo1"/>
        <w:numPr>
          <w:ilvl w:val="0"/>
          <w:numId w:val="0"/>
        </w:numPr>
        <w:spacing w:before="0"/>
        <w:jc w:val="center"/>
      </w:pPr>
      <w:r w:rsidRPr="004A6D09">
        <w:br w:type="page"/>
      </w:r>
      <w:bookmarkStart w:id="19" w:name="_Toc64477456"/>
      <w:r w:rsidR="00BB2674" w:rsidRPr="004A6D09">
        <w:lastRenderedPageBreak/>
        <w:t>allegato 3</w:t>
      </w:r>
      <w:bookmarkEnd w:id="19"/>
    </w:p>
    <w:p w14:paraId="3AAF0EE3" w14:textId="15E54675" w:rsidR="00B022E6" w:rsidRPr="004A6D09" w:rsidRDefault="00B022E6" w:rsidP="00250363">
      <w:pPr>
        <w:pStyle w:val="Titolo1"/>
        <w:numPr>
          <w:ilvl w:val="0"/>
          <w:numId w:val="0"/>
        </w:numPr>
        <w:spacing w:before="0"/>
        <w:jc w:val="center"/>
      </w:pPr>
      <w:bookmarkStart w:id="20" w:name="_Toc64477457"/>
      <w:r w:rsidRPr="004A6D09">
        <w:t>FAC SIMILE RELAZIONE DI PRESENTAZIONE DELLO SCHEMA DI VALUTAZIONE DELLA CONFORMITÀ</w:t>
      </w:r>
      <w:r w:rsidRPr="004A6D09">
        <w:rPr>
          <w:rStyle w:val="Rimandonotaapidipagina"/>
        </w:rPr>
        <w:footnoteReference w:id="1"/>
      </w:r>
      <w:bookmarkEnd w:id="20"/>
    </w:p>
    <w:bookmarkEnd w:id="14"/>
    <w:p w14:paraId="6C39A9E0" w14:textId="77777777" w:rsidR="00F3008B" w:rsidRPr="004A6D09" w:rsidRDefault="00F3008B" w:rsidP="00250363">
      <w:pPr>
        <w:pStyle w:val="para"/>
        <w:tabs>
          <w:tab w:val="num" w:pos="414"/>
        </w:tabs>
        <w:spacing w:before="480" w:after="120" w:line="260" w:lineRule="exact"/>
        <w:ind w:left="0" w:right="0" w:firstLine="0"/>
        <w:rPr>
          <w:rFonts w:ascii="Verdana" w:hAnsi="Verdana"/>
          <w:b/>
          <w:sz w:val="18"/>
          <w:szCs w:val="18"/>
        </w:rPr>
      </w:pPr>
      <w:r w:rsidRPr="004A6D09">
        <w:rPr>
          <w:rFonts w:ascii="Verdana" w:hAnsi="Verdana"/>
          <w:b/>
          <w:sz w:val="18"/>
          <w:szCs w:val="18"/>
        </w:rPr>
        <w:t>Presentazione dello schema/sistema e caratteristiche</w:t>
      </w:r>
    </w:p>
    <w:p w14:paraId="048A9584" w14:textId="77777777" w:rsidR="00F3008B" w:rsidRPr="004A6D09" w:rsidRDefault="00F3008B" w:rsidP="00250363">
      <w:pPr>
        <w:autoSpaceDE w:val="0"/>
        <w:autoSpaceDN w:val="0"/>
        <w:adjustRightInd w:val="0"/>
        <w:rPr>
          <w:rFonts w:eastAsia="Times New Roman" w:cs="Times New Roman"/>
          <w:b/>
          <w:szCs w:val="18"/>
          <w:lang w:eastAsia="it-IT"/>
        </w:rPr>
      </w:pPr>
      <w:r w:rsidRPr="004A6D09">
        <w:rPr>
          <w:rFonts w:eastAsia="Times New Roman" w:cs="Times New Roman"/>
          <w:b/>
          <w:szCs w:val="18"/>
          <w:lang w:eastAsia="it-IT"/>
        </w:rPr>
        <w:t>Requisiti dello schema/sistema</w:t>
      </w:r>
    </w:p>
    <w:p w14:paraId="55496AA1" w14:textId="77777777" w:rsidR="00F3008B" w:rsidRPr="004A6D09" w:rsidRDefault="00F3008B" w:rsidP="00F3008B">
      <w:pPr>
        <w:autoSpaceDE w:val="0"/>
        <w:autoSpaceDN w:val="0"/>
        <w:adjustRightInd w:val="0"/>
        <w:spacing w:before="180"/>
        <w:rPr>
          <w:b/>
          <w:szCs w:val="18"/>
        </w:rPr>
      </w:pPr>
      <w:r w:rsidRPr="004A6D09">
        <w:rPr>
          <w:b/>
          <w:szCs w:val="18"/>
        </w:rPr>
        <w:t xml:space="preserve">Il quadro generale di riferimento ed il contesto normativo </w:t>
      </w:r>
    </w:p>
    <w:p w14:paraId="7C8C908E" w14:textId="1678AAA6" w:rsidR="00F3008B" w:rsidRPr="004A6D09" w:rsidRDefault="00F3008B" w:rsidP="00F3008B">
      <w:pPr>
        <w:autoSpaceDE w:val="0"/>
        <w:autoSpaceDN w:val="0"/>
        <w:adjustRightInd w:val="0"/>
        <w:spacing w:before="180"/>
        <w:rPr>
          <w:b/>
          <w:szCs w:val="18"/>
        </w:rPr>
      </w:pPr>
      <w:r w:rsidRPr="004A6D09">
        <w:rPr>
          <w:b/>
          <w:szCs w:val="18"/>
        </w:rPr>
        <w:t xml:space="preserve">Il quadro nazionale </w:t>
      </w:r>
    </w:p>
    <w:p w14:paraId="37929145" w14:textId="77777777" w:rsidR="00F3008B" w:rsidRPr="004A6D09" w:rsidRDefault="00F3008B" w:rsidP="00F3008B">
      <w:pPr>
        <w:pStyle w:val="para"/>
        <w:tabs>
          <w:tab w:val="num" w:pos="414"/>
        </w:tabs>
        <w:spacing w:before="180" w:after="180" w:line="260" w:lineRule="exact"/>
        <w:ind w:left="0" w:right="0" w:firstLine="0"/>
        <w:rPr>
          <w:rFonts w:ascii="Verdana" w:hAnsi="Verdana"/>
          <w:b/>
          <w:sz w:val="18"/>
          <w:szCs w:val="18"/>
        </w:rPr>
      </w:pPr>
      <w:r w:rsidRPr="004A6D09">
        <w:rPr>
          <w:rFonts w:ascii="Verdana" w:hAnsi="Verdana"/>
          <w:b/>
          <w:sz w:val="18"/>
          <w:szCs w:val="18"/>
        </w:rPr>
        <w:t>Il quadro europeo e internazionale</w:t>
      </w:r>
      <w:r w:rsidRPr="004A6D09">
        <w:rPr>
          <w:sz w:val="21"/>
          <w:szCs w:val="21"/>
        </w:rPr>
        <w:t xml:space="preserve"> </w:t>
      </w:r>
    </w:p>
    <w:p w14:paraId="69C5DFFC" w14:textId="1F632667" w:rsidR="00F3008B" w:rsidRPr="004A6D09" w:rsidRDefault="00F3008B" w:rsidP="00F3008B">
      <w:pPr>
        <w:keepNext/>
        <w:keepLines/>
        <w:autoSpaceDE w:val="0"/>
        <w:autoSpaceDN w:val="0"/>
        <w:adjustRightInd w:val="0"/>
        <w:spacing w:before="180"/>
        <w:rPr>
          <w:b/>
          <w:szCs w:val="18"/>
        </w:rPr>
      </w:pPr>
      <w:r w:rsidRPr="004A6D09">
        <w:rPr>
          <w:b/>
          <w:szCs w:val="18"/>
        </w:rPr>
        <w:t xml:space="preserve">Il valore aggiunto della certificazione </w:t>
      </w:r>
    </w:p>
    <w:p w14:paraId="05D234A1" w14:textId="5B4FE69F" w:rsidR="00F3008B" w:rsidRPr="00F3008B" w:rsidRDefault="00F3008B" w:rsidP="00F3008B">
      <w:pPr>
        <w:spacing w:before="180"/>
        <w:rPr>
          <w:b/>
          <w:szCs w:val="18"/>
        </w:rPr>
      </w:pPr>
      <w:r w:rsidRPr="004A6D09">
        <w:rPr>
          <w:b/>
          <w:szCs w:val="18"/>
        </w:rPr>
        <w:t>Prescrizioni relative al processo di certificazione</w:t>
      </w:r>
    </w:p>
    <w:sectPr w:rsidR="00F3008B" w:rsidRPr="00F3008B" w:rsidSect="002D5195">
      <w:footerReference w:type="default" r:id="rId14"/>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6DE0C" w14:textId="77777777" w:rsidR="00086AE7" w:rsidRDefault="00086AE7" w:rsidP="00794CB8">
      <w:pPr>
        <w:spacing w:after="0" w:line="240" w:lineRule="auto"/>
      </w:pPr>
      <w:r>
        <w:separator/>
      </w:r>
    </w:p>
  </w:endnote>
  <w:endnote w:type="continuationSeparator" w:id="0">
    <w:p w14:paraId="34777BD8" w14:textId="77777777" w:rsidR="00086AE7" w:rsidRDefault="00086AE7"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9712A4" w:rsidRPr="00E707D1" w14:paraId="2EF6410B" w14:textId="77777777" w:rsidTr="00F67DDE">
      <w:trPr>
        <w:trHeight w:hRule="exact" w:val="283"/>
      </w:trPr>
      <w:tc>
        <w:tcPr>
          <w:tcW w:w="3016" w:type="dxa"/>
          <w:shd w:val="clear" w:color="auto" w:fill="auto"/>
        </w:tcPr>
        <w:p w14:paraId="53474667" w14:textId="298F98CA" w:rsidR="009712A4" w:rsidRPr="00E707D1" w:rsidRDefault="009712A4" w:rsidP="00B901D6">
          <w:pPr>
            <w:pStyle w:val="Pidipagina"/>
            <w:ind w:left="85" w:hanging="85"/>
            <w:rPr>
              <w:color w:val="808080"/>
            </w:rPr>
          </w:pPr>
        </w:p>
      </w:tc>
      <w:tc>
        <w:tcPr>
          <w:tcW w:w="3016" w:type="dxa"/>
          <w:shd w:val="clear" w:color="auto" w:fill="auto"/>
        </w:tcPr>
        <w:p w14:paraId="7064CDBC" w14:textId="77777777" w:rsidR="009712A4" w:rsidRPr="00E707D1" w:rsidRDefault="009712A4" w:rsidP="00B901D6">
          <w:pPr>
            <w:pStyle w:val="Pidipagina"/>
            <w:rPr>
              <w:color w:val="808080"/>
            </w:rPr>
          </w:pPr>
        </w:p>
      </w:tc>
      <w:tc>
        <w:tcPr>
          <w:tcW w:w="3005" w:type="dxa"/>
          <w:shd w:val="clear" w:color="auto" w:fill="auto"/>
        </w:tcPr>
        <w:p w14:paraId="663589D9" w14:textId="77777777" w:rsidR="009712A4" w:rsidRPr="00E707D1" w:rsidRDefault="009712A4" w:rsidP="00B901D6">
          <w:pPr>
            <w:pStyle w:val="Pidipagina"/>
            <w:jc w:val="right"/>
            <w:rPr>
              <w:color w:val="808080"/>
            </w:rPr>
          </w:pPr>
        </w:p>
      </w:tc>
    </w:tr>
    <w:tr w:rsidR="009712A4" w:rsidRPr="00DA2931" w14:paraId="116B6AC5" w14:textId="77777777" w:rsidTr="00F67DDE">
      <w:trPr>
        <w:trHeight w:hRule="exact" w:val="227"/>
      </w:trPr>
      <w:tc>
        <w:tcPr>
          <w:tcW w:w="3016" w:type="dxa"/>
          <w:shd w:val="clear" w:color="auto" w:fill="auto"/>
          <w:vAlign w:val="bottom"/>
        </w:tcPr>
        <w:p w14:paraId="382A1C76" w14:textId="38FE4A83" w:rsidR="009712A4" w:rsidRPr="00971C15" w:rsidRDefault="009712A4" w:rsidP="00B901D6">
          <w:pPr>
            <w:pStyle w:val="Pidipagina"/>
          </w:pPr>
          <w:r w:rsidRPr="003B1242">
            <w:t>DOMANDA DI ACCETTAZIONE</w:t>
          </w:r>
          <w:r>
            <w:t xml:space="preserve"> CAS </w:t>
          </w:r>
        </w:p>
      </w:tc>
      <w:tc>
        <w:tcPr>
          <w:tcW w:w="3016" w:type="dxa"/>
          <w:shd w:val="clear" w:color="auto" w:fill="auto"/>
          <w:vAlign w:val="bottom"/>
        </w:tcPr>
        <w:p w14:paraId="4292B010" w14:textId="7DF6734E" w:rsidR="009712A4" w:rsidRPr="00971C15" w:rsidRDefault="009712A4" w:rsidP="0086528B">
          <w:pPr>
            <w:pStyle w:val="Pidipagina"/>
            <w:jc w:val="center"/>
          </w:pPr>
          <w:r w:rsidRPr="00244CC4">
            <w:t>DR-02 rev.04</w:t>
          </w:r>
        </w:p>
      </w:tc>
      <w:tc>
        <w:tcPr>
          <w:tcW w:w="3005" w:type="dxa"/>
          <w:shd w:val="clear" w:color="auto" w:fill="auto"/>
          <w:vAlign w:val="bottom"/>
        </w:tcPr>
        <w:p w14:paraId="10791D72" w14:textId="77777777" w:rsidR="009712A4" w:rsidRPr="00971C15" w:rsidRDefault="009712A4" w:rsidP="00B901D6">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r w:rsidR="00086AE7">
            <w:fldChar w:fldCharType="begin"/>
          </w:r>
          <w:r w:rsidR="00086AE7">
            <w:instrText xml:space="preserve"> NUMPAGES   \* MERGEFORMAT </w:instrText>
          </w:r>
          <w:r w:rsidR="00086AE7">
            <w:fldChar w:fldCharType="separate"/>
          </w:r>
          <w:r>
            <w:rPr>
              <w:noProof/>
            </w:rPr>
            <w:t>3</w:t>
          </w:r>
          <w:r w:rsidR="00086AE7">
            <w:rPr>
              <w:noProof/>
            </w:rPr>
            <w:fldChar w:fldCharType="end"/>
          </w:r>
        </w:p>
      </w:tc>
    </w:tr>
    <w:tr w:rsidR="009712A4" w:rsidRPr="00DA2931" w14:paraId="2DFC3459" w14:textId="77777777" w:rsidTr="00F67DDE">
      <w:trPr>
        <w:trHeight w:hRule="exact" w:val="198"/>
      </w:trPr>
      <w:tc>
        <w:tcPr>
          <w:tcW w:w="3016" w:type="dxa"/>
          <w:shd w:val="clear" w:color="auto" w:fill="auto"/>
          <w:vAlign w:val="bottom"/>
        </w:tcPr>
        <w:p w14:paraId="60EBBE90" w14:textId="7472609C" w:rsidR="009712A4" w:rsidRPr="00971C15" w:rsidRDefault="009712A4" w:rsidP="00B901D6">
          <w:pPr>
            <w:pStyle w:val="Pidipagina"/>
          </w:pPr>
          <w:r w:rsidRPr="00971C15">
            <w:t>Dat</w:t>
          </w:r>
          <w:r>
            <w:t>a: 11-02-2021</w:t>
          </w:r>
        </w:p>
      </w:tc>
      <w:tc>
        <w:tcPr>
          <w:tcW w:w="3016" w:type="dxa"/>
          <w:shd w:val="clear" w:color="auto" w:fill="auto"/>
          <w:vAlign w:val="bottom"/>
        </w:tcPr>
        <w:p w14:paraId="4EFA8097" w14:textId="77777777" w:rsidR="009712A4" w:rsidRPr="00971C15" w:rsidRDefault="009712A4" w:rsidP="00B901D6">
          <w:pPr>
            <w:pStyle w:val="Pidipagina"/>
          </w:pPr>
        </w:p>
      </w:tc>
      <w:tc>
        <w:tcPr>
          <w:tcW w:w="3005" w:type="dxa"/>
          <w:shd w:val="clear" w:color="auto" w:fill="auto"/>
          <w:vAlign w:val="bottom"/>
        </w:tcPr>
        <w:p w14:paraId="7B23F85E" w14:textId="77777777" w:rsidR="009712A4" w:rsidRPr="00971C15" w:rsidRDefault="009712A4" w:rsidP="00B901D6">
          <w:pPr>
            <w:pStyle w:val="Pidipagina"/>
          </w:pPr>
        </w:p>
      </w:tc>
    </w:tr>
  </w:tbl>
  <w:p w14:paraId="3F70FA19" w14:textId="77777777" w:rsidR="009712A4" w:rsidRPr="0077190A" w:rsidRDefault="009712A4">
    <w:pPr>
      <w:pStyle w:val="Pidipagina"/>
      <w:rPr>
        <w:sz w:val="2"/>
        <w:szCs w:val="2"/>
      </w:rPr>
    </w:pPr>
    <w:r>
      <w:rPr>
        <w:noProof/>
        <w:sz w:val="2"/>
        <w:szCs w:val="2"/>
      </w:rPr>
      <w:drawing>
        <wp:anchor distT="0" distB="0" distL="114300" distR="114300" simplePos="0" relativeHeight="251663872" behindDoc="0" locked="0" layoutInCell="1" allowOverlap="1" wp14:anchorId="64FD9C98" wp14:editId="706D5C31">
          <wp:simplePos x="0" y="0"/>
          <wp:positionH relativeFrom="margin">
            <wp:posOffset>-907746</wp:posOffset>
          </wp:positionH>
          <wp:positionV relativeFrom="margin">
            <wp:posOffset>8360410</wp:posOffset>
          </wp:positionV>
          <wp:extent cx="6660000" cy="183600"/>
          <wp:effectExtent l="0" t="0" r="0" b="698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9712A4" w:rsidRPr="00E707D1" w14:paraId="1C828176" w14:textId="77777777" w:rsidTr="00F369FD">
      <w:trPr>
        <w:trHeight w:hRule="exact" w:val="283"/>
      </w:trPr>
      <w:tc>
        <w:tcPr>
          <w:tcW w:w="185" w:type="dxa"/>
          <w:shd w:val="clear" w:color="auto" w:fill="auto"/>
        </w:tcPr>
        <w:p w14:paraId="3E97756F" w14:textId="77777777" w:rsidR="009712A4" w:rsidRPr="00E707D1" w:rsidRDefault="009712A4"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3E17BDDA" wp14:editId="2FDB317B">
                <wp:simplePos x="0" y="0"/>
                <wp:positionH relativeFrom="column">
                  <wp:posOffset>0</wp:posOffset>
                </wp:positionH>
                <wp:positionV relativeFrom="paragraph">
                  <wp:posOffset>9418955</wp:posOffset>
                </wp:positionV>
                <wp:extent cx="6814820" cy="761365"/>
                <wp:effectExtent l="0" t="0" r="5080" b="63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5380F8BE" w14:textId="77777777" w:rsidR="009712A4" w:rsidRPr="00E707D1" w:rsidRDefault="009712A4" w:rsidP="004F0B55">
          <w:pPr>
            <w:pStyle w:val="Pidipagina"/>
            <w:ind w:left="85" w:hanging="85"/>
            <w:rPr>
              <w:color w:val="808080"/>
            </w:rPr>
          </w:pPr>
        </w:p>
      </w:tc>
      <w:tc>
        <w:tcPr>
          <w:tcW w:w="3010" w:type="dxa"/>
          <w:shd w:val="clear" w:color="auto" w:fill="auto"/>
        </w:tcPr>
        <w:p w14:paraId="15D36D90" w14:textId="77777777" w:rsidR="009712A4" w:rsidRPr="00E707D1" w:rsidRDefault="009712A4" w:rsidP="004F0B55">
          <w:pPr>
            <w:pStyle w:val="Pidipagina"/>
            <w:rPr>
              <w:color w:val="808080"/>
            </w:rPr>
          </w:pPr>
        </w:p>
      </w:tc>
      <w:tc>
        <w:tcPr>
          <w:tcW w:w="3010" w:type="dxa"/>
          <w:shd w:val="clear" w:color="auto" w:fill="auto"/>
        </w:tcPr>
        <w:p w14:paraId="6B1EED4D" w14:textId="77777777" w:rsidR="009712A4" w:rsidRPr="00E707D1" w:rsidRDefault="009712A4" w:rsidP="004F0B55">
          <w:pPr>
            <w:pStyle w:val="Pidipagina"/>
            <w:jc w:val="right"/>
            <w:rPr>
              <w:color w:val="808080"/>
            </w:rPr>
          </w:pPr>
        </w:p>
      </w:tc>
    </w:tr>
    <w:tr w:rsidR="009712A4" w:rsidRPr="00DA2931" w14:paraId="4A9A2D01" w14:textId="77777777" w:rsidTr="00F369FD">
      <w:trPr>
        <w:trHeight w:hRule="exact" w:val="227"/>
      </w:trPr>
      <w:tc>
        <w:tcPr>
          <w:tcW w:w="185" w:type="dxa"/>
          <w:shd w:val="clear" w:color="auto" w:fill="auto"/>
          <w:vAlign w:val="bottom"/>
        </w:tcPr>
        <w:p w14:paraId="55AD414A" w14:textId="77777777" w:rsidR="009712A4" w:rsidRPr="00DA2931" w:rsidRDefault="009712A4" w:rsidP="004F0B55">
          <w:pPr>
            <w:pStyle w:val="Pidipagina"/>
          </w:pPr>
        </w:p>
      </w:tc>
      <w:tc>
        <w:tcPr>
          <w:tcW w:w="3009" w:type="dxa"/>
          <w:shd w:val="clear" w:color="auto" w:fill="auto"/>
          <w:vAlign w:val="bottom"/>
        </w:tcPr>
        <w:p w14:paraId="72AEA146" w14:textId="77777777" w:rsidR="009712A4" w:rsidRPr="00DA2931" w:rsidRDefault="009712A4" w:rsidP="004F0B55">
          <w:pPr>
            <w:pStyle w:val="Pidipagina"/>
          </w:pPr>
          <w:r>
            <w:t>REGOLAMENTI GENERALI</w:t>
          </w:r>
        </w:p>
      </w:tc>
      <w:tc>
        <w:tcPr>
          <w:tcW w:w="3010" w:type="dxa"/>
          <w:shd w:val="clear" w:color="auto" w:fill="auto"/>
          <w:vAlign w:val="bottom"/>
        </w:tcPr>
        <w:p w14:paraId="306E0220" w14:textId="77777777" w:rsidR="009712A4" w:rsidRPr="00DA2931" w:rsidRDefault="009712A4"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07545DAB" w14:textId="77777777" w:rsidR="009712A4" w:rsidRPr="00DA2931" w:rsidRDefault="009712A4"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r w:rsidR="00086AE7">
            <w:fldChar w:fldCharType="begin"/>
          </w:r>
          <w:r w:rsidR="00086AE7">
            <w:instrText xml:space="preserve"> NUMPAGES   \* MERGEFORMAT </w:instrText>
          </w:r>
          <w:r w:rsidR="00086AE7">
            <w:fldChar w:fldCharType="separate"/>
          </w:r>
          <w:r>
            <w:rPr>
              <w:noProof/>
            </w:rPr>
            <w:t>2</w:t>
          </w:r>
          <w:r w:rsidR="00086AE7">
            <w:rPr>
              <w:noProof/>
            </w:rPr>
            <w:fldChar w:fldCharType="end"/>
          </w:r>
        </w:p>
      </w:tc>
    </w:tr>
    <w:tr w:rsidR="009712A4" w:rsidRPr="00DA2931" w14:paraId="53820729" w14:textId="77777777" w:rsidTr="00F369FD">
      <w:trPr>
        <w:trHeight w:hRule="exact" w:val="227"/>
      </w:trPr>
      <w:tc>
        <w:tcPr>
          <w:tcW w:w="185" w:type="dxa"/>
          <w:shd w:val="clear" w:color="auto" w:fill="auto"/>
          <w:vAlign w:val="bottom"/>
        </w:tcPr>
        <w:p w14:paraId="17BD6EEF" w14:textId="77777777" w:rsidR="009712A4" w:rsidRPr="00DA2931" w:rsidRDefault="009712A4" w:rsidP="004F0B55">
          <w:pPr>
            <w:pStyle w:val="Pidipagina"/>
          </w:pPr>
        </w:p>
      </w:tc>
      <w:tc>
        <w:tcPr>
          <w:tcW w:w="3009" w:type="dxa"/>
          <w:shd w:val="clear" w:color="auto" w:fill="auto"/>
          <w:vAlign w:val="bottom"/>
        </w:tcPr>
        <w:p w14:paraId="59558C0F" w14:textId="77777777" w:rsidR="009712A4" w:rsidRDefault="009712A4"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41EAEEFF" w14:textId="77777777" w:rsidR="009712A4" w:rsidRDefault="009712A4" w:rsidP="004F0B55">
          <w:pPr>
            <w:pStyle w:val="Pidipagina"/>
          </w:pPr>
        </w:p>
      </w:tc>
      <w:tc>
        <w:tcPr>
          <w:tcW w:w="3010" w:type="dxa"/>
          <w:shd w:val="clear" w:color="auto" w:fill="auto"/>
          <w:vAlign w:val="bottom"/>
        </w:tcPr>
        <w:p w14:paraId="6CDF746A" w14:textId="77777777" w:rsidR="009712A4" w:rsidRDefault="009712A4" w:rsidP="004F0B55">
          <w:pPr>
            <w:pStyle w:val="Pidipagina"/>
            <w:jc w:val="right"/>
          </w:pPr>
        </w:p>
      </w:tc>
    </w:tr>
  </w:tbl>
  <w:p w14:paraId="3E598517" w14:textId="77777777" w:rsidR="009712A4" w:rsidRPr="00FD309E" w:rsidRDefault="009712A4"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07061AFF" wp14:editId="10465DEA">
          <wp:simplePos x="0" y="0"/>
          <wp:positionH relativeFrom="column">
            <wp:posOffset>-724865</wp:posOffset>
          </wp:positionH>
          <wp:positionV relativeFrom="paragraph">
            <wp:posOffset>-519811</wp:posOffset>
          </wp:positionV>
          <wp:extent cx="6810375" cy="770246"/>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768D931A" wp14:editId="30513605">
          <wp:simplePos x="0" y="0"/>
          <wp:positionH relativeFrom="column">
            <wp:posOffset>374650</wp:posOffset>
          </wp:positionH>
          <wp:positionV relativeFrom="paragraph">
            <wp:posOffset>4963795</wp:posOffset>
          </wp:positionV>
          <wp:extent cx="6814820" cy="761365"/>
          <wp:effectExtent l="0" t="0" r="5080" b="63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0320"/>
      <w:tblOverlap w:val="never"/>
      <w:tblW w:w="0" w:type="auto"/>
      <w:tblLayout w:type="fixed"/>
      <w:tblCellMar>
        <w:left w:w="0" w:type="dxa"/>
        <w:right w:w="0" w:type="dxa"/>
      </w:tblCellMar>
      <w:tblLook w:val="04A0" w:firstRow="1" w:lastRow="0" w:firstColumn="1" w:lastColumn="0" w:noHBand="0" w:noVBand="1"/>
    </w:tblPr>
    <w:tblGrid>
      <w:gridCol w:w="4666"/>
      <w:gridCol w:w="4666"/>
      <w:gridCol w:w="4666"/>
    </w:tblGrid>
    <w:tr w:rsidR="009712A4" w:rsidRPr="00E707D1" w14:paraId="33DA84BA" w14:textId="77777777" w:rsidTr="0038470B">
      <w:trPr>
        <w:trHeight w:hRule="exact" w:val="283"/>
      </w:trPr>
      <w:tc>
        <w:tcPr>
          <w:tcW w:w="4666" w:type="dxa"/>
          <w:shd w:val="clear" w:color="auto" w:fill="auto"/>
        </w:tcPr>
        <w:p w14:paraId="3474D3EE" w14:textId="26BFFC72" w:rsidR="009712A4" w:rsidRPr="00E707D1" w:rsidRDefault="009712A4" w:rsidP="0038470B">
          <w:pPr>
            <w:pStyle w:val="Pidipagina"/>
            <w:ind w:left="85" w:hanging="85"/>
            <w:rPr>
              <w:color w:val="808080"/>
            </w:rPr>
          </w:pPr>
        </w:p>
      </w:tc>
      <w:tc>
        <w:tcPr>
          <w:tcW w:w="4666" w:type="dxa"/>
          <w:shd w:val="clear" w:color="auto" w:fill="auto"/>
        </w:tcPr>
        <w:p w14:paraId="00F33292" w14:textId="77777777" w:rsidR="009712A4" w:rsidRPr="00E707D1" w:rsidRDefault="009712A4" w:rsidP="0038470B">
          <w:pPr>
            <w:pStyle w:val="Pidipagina"/>
            <w:rPr>
              <w:color w:val="808080"/>
            </w:rPr>
          </w:pPr>
        </w:p>
      </w:tc>
      <w:tc>
        <w:tcPr>
          <w:tcW w:w="4666" w:type="dxa"/>
          <w:shd w:val="clear" w:color="auto" w:fill="auto"/>
        </w:tcPr>
        <w:p w14:paraId="0CE7CE1A" w14:textId="77777777" w:rsidR="009712A4" w:rsidRPr="00E707D1" w:rsidRDefault="009712A4" w:rsidP="0038470B">
          <w:pPr>
            <w:pStyle w:val="Pidipagina"/>
            <w:jc w:val="right"/>
            <w:rPr>
              <w:color w:val="808080"/>
            </w:rPr>
          </w:pPr>
        </w:p>
      </w:tc>
    </w:tr>
    <w:tr w:rsidR="009712A4" w:rsidRPr="00DA2931" w14:paraId="0EDF48F1" w14:textId="77777777" w:rsidTr="0038470B">
      <w:trPr>
        <w:trHeight w:hRule="exact" w:val="227"/>
      </w:trPr>
      <w:tc>
        <w:tcPr>
          <w:tcW w:w="4666" w:type="dxa"/>
          <w:shd w:val="clear" w:color="auto" w:fill="auto"/>
          <w:vAlign w:val="bottom"/>
        </w:tcPr>
        <w:p w14:paraId="6122AB46" w14:textId="77777777" w:rsidR="009712A4" w:rsidRPr="00971C15" w:rsidRDefault="009712A4" w:rsidP="0038470B">
          <w:pPr>
            <w:pStyle w:val="Pidipagina"/>
          </w:pPr>
          <w:r w:rsidRPr="003B1242">
            <w:t>DOMANDA DI ACCETTAZIONE</w:t>
          </w:r>
          <w:r>
            <w:t xml:space="preserve"> CAS</w:t>
          </w:r>
        </w:p>
      </w:tc>
      <w:tc>
        <w:tcPr>
          <w:tcW w:w="4666" w:type="dxa"/>
          <w:shd w:val="clear" w:color="auto" w:fill="auto"/>
          <w:vAlign w:val="bottom"/>
        </w:tcPr>
        <w:p w14:paraId="0A117A81" w14:textId="46D91A15" w:rsidR="009712A4" w:rsidRPr="00971C15" w:rsidRDefault="009712A4" w:rsidP="0038470B">
          <w:pPr>
            <w:pStyle w:val="Pidipagina"/>
            <w:jc w:val="center"/>
          </w:pPr>
          <w:r w:rsidRPr="00244CC4">
            <w:t>DR-02 rev.04</w:t>
          </w:r>
        </w:p>
      </w:tc>
      <w:tc>
        <w:tcPr>
          <w:tcW w:w="4666" w:type="dxa"/>
          <w:shd w:val="clear" w:color="auto" w:fill="auto"/>
          <w:vAlign w:val="bottom"/>
        </w:tcPr>
        <w:p w14:paraId="5B956F64" w14:textId="77777777" w:rsidR="009712A4" w:rsidRPr="00971C15" w:rsidRDefault="009712A4" w:rsidP="0038470B">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r w:rsidR="00086AE7">
            <w:fldChar w:fldCharType="begin"/>
          </w:r>
          <w:r w:rsidR="00086AE7">
            <w:instrText xml:space="preserve"> NUMPAGES   \* MERGEFORMAT </w:instrText>
          </w:r>
          <w:r w:rsidR="00086AE7">
            <w:fldChar w:fldCharType="separate"/>
          </w:r>
          <w:r>
            <w:rPr>
              <w:noProof/>
            </w:rPr>
            <w:t>3</w:t>
          </w:r>
          <w:r w:rsidR="00086AE7">
            <w:rPr>
              <w:noProof/>
            </w:rPr>
            <w:fldChar w:fldCharType="end"/>
          </w:r>
        </w:p>
      </w:tc>
    </w:tr>
    <w:tr w:rsidR="009712A4" w:rsidRPr="00DA2931" w14:paraId="4B59EC42" w14:textId="77777777" w:rsidTr="0038470B">
      <w:trPr>
        <w:trHeight w:hRule="exact" w:val="198"/>
      </w:trPr>
      <w:tc>
        <w:tcPr>
          <w:tcW w:w="4666" w:type="dxa"/>
          <w:shd w:val="clear" w:color="auto" w:fill="auto"/>
          <w:vAlign w:val="bottom"/>
        </w:tcPr>
        <w:p w14:paraId="26FDF176" w14:textId="4D661F49" w:rsidR="009712A4" w:rsidRPr="00971C15" w:rsidRDefault="009712A4" w:rsidP="0038470B">
          <w:pPr>
            <w:pStyle w:val="Pidipagina"/>
          </w:pPr>
          <w:r w:rsidRPr="00971C15">
            <w:t>Dat</w:t>
          </w:r>
          <w:r>
            <w:t>a: 11-02-2021</w:t>
          </w:r>
        </w:p>
      </w:tc>
      <w:tc>
        <w:tcPr>
          <w:tcW w:w="4666" w:type="dxa"/>
          <w:shd w:val="clear" w:color="auto" w:fill="auto"/>
          <w:vAlign w:val="bottom"/>
        </w:tcPr>
        <w:p w14:paraId="77250046" w14:textId="77777777" w:rsidR="009712A4" w:rsidRPr="00971C15" w:rsidRDefault="009712A4" w:rsidP="0038470B">
          <w:pPr>
            <w:pStyle w:val="Pidipagina"/>
          </w:pPr>
        </w:p>
      </w:tc>
      <w:tc>
        <w:tcPr>
          <w:tcW w:w="4666" w:type="dxa"/>
          <w:shd w:val="clear" w:color="auto" w:fill="auto"/>
          <w:vAlign w:val="bottom"/>
        </w:tcPr>
        <w:p w14:paraId="61887769" w14:textId="77777777" w:rsidR="009712A4" w:rsidRPr="00971C15" w:rsidRDefault="009712A4" w:rsidP="0038470B">
          <w:pPr>
            <w:pStyle w:val="Pidipagina"/>
          </w:pPr>
        </w:p>
      </w:tc>
    </w:tr>
  </w:tbl>
  <w:p w14:paraId="53C97625" w14:textId="2E4470D7" w:rsidR="009712A4" w:rsidRPr="0077190A" w:rsidRDefault="009712A4">
    <w:pPr>
      <w:pStyle w:val="Pidipagina"/>
      <w:rPr>
        <w:sz w:val="2"/>
        <w:szCs w:val="2"/>
      </w:rPr>
    </w:pPr>
    <w:r>
      <w:rPr>
        <w:noProof/>
        <w:color w:val="808080"/>
      </w:rPr>
      <w:drawing>
        <wp:anchor distT="0" distB="0" distL="114300" distR="114300" simplePos="0" relativeHeight="251668992" behindDoc="1" locked="0" layoutInCell="1" allowOverlap="1" wp14:anchorId="25B82AEF" wp14:editId="4152E848">
          <wp:simplePos x="0" y="0"/>
          <wp:positionH relativeFrom="margin">
            <wp:posOffset>-892175</wp:posOffset>
          </wp:positionH>
          <wp:positionV relativeFrom="margin">
            <wp:posOffset>5253355</wp:posOffset>
          </wp:positionV>
          <wp:extent cx="9792000" cy="1800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2696~1.JPG"/>
                  <pic:cNvPicPr/>
                </pic:nvPicPr>
                <pic:blipFill>
                  <a:blip r:embed="rId1"/>
                  <a:stretch>
                    <a:fillRect/>
                  </a:stretch>
                </pic:blipFill>
                <pic:spPr>
                  <a:xfrm>
                    <a:off x="0" y="0"/>
                    <a:ext cx="9792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5920" behindDoc="0" locked="0" layoutInCell="1" allowOverlap="1" wp14:anchorId="72C63EEF" wp14:editId="3A693A54">
          <wp:simplePos x="0" y="0"/>
          <wp:positionH relativeFrom="margin">
            <wp:posOffset>-907746</wp:posOffset>
          </wp:positionH>
          <wp:positionV relativeFrom="margin">
            <wp:posOffset>8360410</wp:posOffset>
          </wp:positionV>
          <wp:extent cx="6660000" cy="183600"/>
          <wp:effectExtent l="0" t="0" r="0" b="698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2"/>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9712A4" w:rsidRPr="00E707D1" w14:paraId="22680F9B" w14:textId="77777777" w:rsidTr="00F67DDE">
      <w:trPr>
        <w:trHeight w:hRule="exact" w:val="283"/>
      </w:trPr>
      <w:tc>
        <w:tcPr>
          <w:tcW w:w="3016" w:type="dxa"/>
          <w:shd w:val="clear" w:color="auto" w:fill="auto"/>
        </w:tcPr>
        <w:p w14:paraId="1A363B60" w14:textId="77777777" w:rsidR="009712A4" w:rsidRPr="00E707D1" w:rsidRDefault="009712A4" w:rsidP="00B901D6">
          <w:pPr>
            <w:pStyle w:val="Pidipagina"/>
            <w:ind w:left="85" w:hanging="85"/>
            <w:rPr>
              <w:color w:val="808080"/>
            </w:rPr>
          </w:pPr>
        </w:p>
      </w:tc>
      <w:tc>
        <w:tcPr>
          <w:tcW w:w="3016" w:type="dxa"/>
          <w:shd w:val="clear" w:color="auto" w:fill="auto"/>
        </w:tcPr>
        <w:p w14:paraId="2D908CD8" w14:textId="77777777" w:rsidR="009712A4" w:rsidRPr="00E707D1" w:rsidRDefault="009712A4" w:rsidP="00B901D6">
          <w:pPr>
            <w:pStyle w:val="Pidipagina"/>
            <w:rPr>
              <w:color w:val="808080"/>
            </w:rPr>
          </w:pPr>
        </w:p>
      </w:tc>
      <w:tc>
        <w:tcPr>
          <w:tcW w:w="3005" w:type="dxa"/>
          <w:shd w:val="clear" w:color="auto" w:fill="auto"/>
        </w:tcPr>
        <w:p w14:paraId="1D781270" w14:textId="77777777" w:rsidR="009712A4" w:rsidRPr="00E707D1" w:rsidRDefault="009712A4" w:rsidP="00B901D6">
          <w:pPr>
            <w:pStyle w:val="Pidipagina"/>
            <w:jc w:val="right"/>
            <w:rPr>
              <w:color w:val="808080"/>
            </w:rPr>
          </w:pPr>
        </w:p>
      </w:tc>
    </w:tr>
    <w:tr w:rsidR="009712A4" w:rsidRPr="00DA2931" w14:paraId="1F263D7C" w14:textId="77777777" w:rsidTr="00F67DDE">
      <w:trPr>
        <w:trHeight w:hRule="exact" w:val="227"/>
      </w:trPr>
      <w:tc>
        <w:tcPr>
          <w:tcW w:w="3016" w:type="dxa"/>
          <w:shd w:val="clear" w:color="auto" w:fill="auto"/>
          <w:vAlign w:val="bottom"/>
        </w:tcPr>
        <w:p w14:paraId="0D2B7AA3" w14:textId="77777777" w:rsidR="009712A4" w:rsidRPr="00971C15" w:rsidRDefault="009712A4" w:rsidP="00B901D6">
          <w:pPr>
            <w:pStyle w:val="Pidipagina"/>
          </w:pPr>
          <w:r w:rsidRPr="003B1242">
            <w:t>DOMANDA DI ACCETTAZIONE</w:t>
          </w:r>
          <w:r>
            <w:t xml:space="preserve"> CAS</w:t>
          </w:r>
        </w:p>
      </w:tc>
      <w:tc>
        <w:tcPr>
          <w:tcW w:w="3016" w:type="dxa"/>
          <w:shd w:val="clear" w:color="auto" w:fill="auto"/>
          <w:vAlign w:val="bottom"/>
        </w:tcPr>
        <w:p w14:paraId="580C8413" w14:textId="7C429916" w:rsidR="009712A4" w:rsidRPr="00971C15" w:rsidRDefault="009712A4" w:rsidP="0086528B">
          <w:pPr>
            <w:pStyle w:val="Pidipagina"/>
            <w:jc w:val="center"/>
          </w:pPr>
          <w:r w:rsidRPr="00244CC4">
            <w:t>DR-02 rev.04</w:t>
          </w:r>
        </w:p>
      </w:tc>
      <w:tc>
        <w:tcPr>
          <w:tcW w:w="3005" w:type="dxa"/>
          <w:shd w:val="clear" w:color="auto" w:fill="auto"/>
          <w:vAlign w:val="bottom"/>
        </w:tcPr>
        <w:p w14:paraId="7333A3F7" w14:textId="77777777" w:rsidR="009712A4" w:rsidRPr="00971C15" w:rsidRDefault="009712A4" w:rsidP="00B901D6">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r w:rsidR="00086AE7">
            <w:fldChar w:fldCharType="begin"/>
          </w:r>
          <w:r w:rsidR="00086AE7">
            <w:instrText xml:space="preserve"> NUMPAGES   \* MERGEFORMAT </w:instrText>
          </w:r>
          <w:r w:rsidR="00086AE7">
            <w:fldChar w:fldCharType="separate"/>
          </w:r>
          <w:r>
            <w:rPr>
              <w:noProof/>
            </w:rPr>
            <w:t>3</w:t>
          </w:r>
          <w:r w:rsidR="00086AE7">
            <w:rPr>
              <w:noProof/>
            </w:rPr>
            <w:fldChar w:fldCharType="end"/>
          </w:r>
        </w:p>
      </w:tc>
    </w:tr>
    <w:tr w:rsidR="009712A4" w:rsidRPr="006A03DF" w14:paraId="12497F92" w14:textId="77777777" w:rsidTr="00F67DDE">
      <w:trPr>
        <w:trHeight w:hRule="exact" w:val="198"/>
      </w:trPr>
      <w:tc>
        <w:tcPr>
          <w:tcW w:w="3016" w:type="dxa"/>
          <w:shd w:val="clear" w:color="auto" w:fill="auto"/>
          <w:vAlign w:val="bottom"/>
        </w:tcPr>
        <w:p w14:paraId="1911702D" w14:textId="77DAD822" w:rsidR="009712A4" w:rsidRPr="006A03DF" w:rsidRDefault="009712A4" w:rsidP="00B901D6">
          <w:pPr>
            <w:pStyle w:val="Pidipagina"/>
          </w:pPr>
          <w:r w:rsidRPr="006A03DF">
            <w:t>Data</w:t>
          </w:r>
          <w:r>
            <w:t>: 11-02-2021</w:t>
          </w:r>
        </w:p>
      </w:tc>
      <w:tc>
        <w:tcPr>
          <w:tcW w:w="3016" w:type="dxa"/>
          <w:shd w:val="clear" w:color="auto" w:fill="auto"/>
          <w:vAlign w:val="bottom"/>
        </w:tcPr>
        <w:p w14:paraId="4D0935AE" w14:textId="77777777" w:rsidR="009712A4" w:rsidRPr="006A03DF" w:rsidRDefault="009712A4" w:rsidP="00B901D6">
          <w:pPr>
            <w:pStyle w:val="Pidipagina"/>
          </w:pPr>
        </w:p>
      </w:tc>
      <w:tc>
        <w:tcPr>
          <w:tcW w:w="3005" w:type="dxa"/>
          <w:shd w:val="clear" w:color="auto" w:fill="auto"/>
          <w:vAlign w:val="bottom"/>
        </w:tcPr>
        <w:p w14:paraId="755D2B0D" w14:textId="77777777" w:rsidR="009712A4" w:rsidRPr="006A03DF" w:rsidRDefault="009712A4" w:rsidP="00B901D6">
          <w:pPr>
            <w:pStyle w:val="Pidipagina"/>
          </w:pPr>
        </w:p>
      </w:tc>
    </w:tr>
  </w:tbl>
  <w:p w14:paraId="28AFC29B" w14:textId="77777777" w:rsidR="009712A4" w:rsidRPr="0077190A" w:rsidRDefault="009712A4">
    <w:pPr>
      <w:pStyle w:val="Pidipagina"/>
      <w:rPr>
        <w:sz w:val="2"/>
        <w:szCs w:val="2"/>
      </w:rPr>
    </w:pPr>
    <w:r w:rsidRPr="006A03DF">
      <w:rPr>
        <w:noProof/>
        <w:sz w:val="2"/>
        <w:szCs w:val="2"/>
      </w:rPr>
      <w:drawing>
        <wp:anchor distT="0" distB="0" distL="114300" distR="114300" simplePos="0" relativeHeight="251667968" behindDoc="0" locked="0" layoutInCell="1" allowOverlap="1" wp14:anchorId="79C9817B" wp14:editId="42794F55">
          <wp:simplePos x="0" y="0"/>
          <wp:positionH relativeFrom="margin">
            <wp:posOffset>-907746</wp:posOffset>
          </wp:positionH>
          <wp:positionV relativeFrom="margin">
            <wp:posOffset>8360410</wp:posOffset>
          </wp:positionV>
          <wp:extent cx="6660000" cy="183600"/>
          <wp:effectExtent l="0" t="0" r="0" b="698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71AE2" w14:textId="77777777" w:rsidR="00086AE7" w:rsidRDefault="00086AE7" w:rsidP="00794CB8">
      <w:pPr>
        <w:spacing w:after="0" w:line="240" w:lineRule="auto"/>
      </w:pPr>
      <w:r>
        <w:separator/>
      </w:r>
    </w:p>
  </w:footnote>
  <w:footnote w:type="continuationSeparator" w:id="0">
    <w:p w14:paraId="04E3A5AB" w14:textId="77777777" w:rsidR="00086AE7" w:rsidRDefault="00086AE7" w:rsidP="00794CB8">
      <w:pPr>
        <w:spacing w:after="0" w:line="240" w:lineRule="auto"/>
      </w:pPr>
      <w:r>
        <w:continuationSeparator/>
      </w:r>
    </w:p>
  </w:footnote>
  <w:footnote w:id="1">
    <w:p w14:paraId="2F935F42" w14:textId="38B24B47" w:rsidR="009712A4" w:rsidRPr="003E693A" w:rsidRDefault="009712A4" w:rsidP="00D62ACA">
      <w:pPr>
        <w:spacing w:after="0" w:line="240" w:lineRule="auto"/>
        <w:ind w:left="142" w:hanging="142"/>
        <w:rPr>
          <w:sz w:val="14"/>
          <w:szCs w:val="14"/>
        </w:rPr>
      </w:pPr>
      <w:r w:rsidRPr="003E693A">
        <w:rPr>
          <w:rStyle w:val="Rimandonotaapidipagina"/>
          <w:sz w:val="14"/>
          <w:szCs w:val="14"/>
        </w:rPr>
        <w:footnoteRef/>
      </w:r>
      <w:r w:rsidRPr="003E693A">
        <w:rPr>
          <w:sz w:val="14"/>
          <w:szCs w:val="14"/>
        </w:rPr>
        <w:t xml:space="preserve"> Si richiede l’invio della sola relazione nel caso in cui il CAS sia basato su un documento normativo (es: ISO Standards, ISO/PAS Publicly Available Specifications, ISO/TS Technical Specifications, ISO/TR Technical Reports) o altri documenti emessi da enti di normazione (Es: IWA di ISO, PAS del BSI, CWA del CEN) o nel caso in cui il CAS si applichi a livello internazionale e sia basato su una norma ufficiale (UNI, ISO, BSI..).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767799"/>
      <w:picture/>
    </w:sdtPr>
    <w:sdtEndPr/>
    <w:sdtContent>
      <w:p w14:paraId="2FE891F5" w14:textId="77777777" w:rsidR="009712A4" w:rsidRDefault="009712A4">
        <w:pPr>
          <w:pStyle w:val="Intestazione"/>
        </w:pPr>
        <w:r>
          <w:rPr>
            <w:noProof/>
            <w:lang w:eastAsia="it-IT"/>
          </w:rPr>
          <w:drawing>
            <wp:inline distT="0" distB="0" distL="0" distR="0" wp14:anchorId="286A53DB" wp14:editId="121FB208">
              <wp:extent cx="1386000" cy="550800"/>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9712A4" w14:paraId="09076831" w14:textId="77777777" w:rsidTr="0077190A">
      <w:trPr>
        <w:trHeight w:val="987"/>
      </w:trPr>
      <w:sdt>
        <w:sdtPr>
          <w:id w:val="960995730"/>
          <w:lock w:val="sdtContentLocked"/>
          <w:showingPlcHdr/>
          <w:picture/>
        </w:sdtPr>
        <w:sdtEndPr/>
        <w:sdtContent>
          <w:tc>
            <w:tcPr>
              <w:tcW w:w="2419" w:type="dxa"/>
            </w:tcPr>
            <w:p w14:paraId="229DED79" w14:textId="77777777" w:rsidR="009712A4" w:rsidRDefault="009712A4">
              <w:pPr>
                <w:pStyle w:val="Intestazione"/>
              </w:pPr>
              <w:r>
                <w:rPr>
                  <w:noProof/>
                  <w:lang w:eastAsia="it-IT"/>
                </w:rPr>
                <w:drawing>
                  <wp:inline distT="0" distB="0" distL="0" distR="0" wp14:anchorId="2E76B000" wp14:editId="1A4AAE91">
                    <wp:extent cx="1530000" cy="61200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1FABF9F9" w14:textId="77777777" w:rsidR="009712A4" w:rsidRDefault="009712A4">
          <w:pPr>
            <w:pStyle w:val="Intestazione"/>
          </w:pPr>
        </w:p>
      </w:tc>
      <w:tc>
        <w:tcPr>
          <w:tcW w:w="3020" w:type="dxa"/>
        </w:tcPr>
        <w:p w14:paraId="23A19615" w14:textId="77777777" w:rsidR="009712A4" w:rsidRDefault="009712A4">
          <w:pPr>
            <w:pStyle w:val="Intestazione"/>
          </w:pPr>
        </w:p>
      </w:tc>
    </w:tr>
  </w:tbl>
  <w:p w14:paraId="7C34DAFE" w14:textId="77777777" w:rsidR="009712A4" w:rsidRPr="001F0CE6" w:rsidRDefault="009712A4">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7D844" w14:textId="77777777" w:rsidR="009712A4" w:rsidRDefault="009712A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A36FA4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9024908"/>
    <w:multiLevelType w:val="hybridMultilevel"/>
    <w:tmpl w:val="EA624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4A6A35"/>
    <w:multiLevelType w:val="hybridMultilevel"/>
    <w:tmpl w:val="8F22B6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D94E49"/>
    <w:multiLevelType w:val="multilevel"/>
    <w:tmpl w:val="D7740238"/>
    <w:lvl w:ilvl="0">
      <w:start w:val="1"/>
      <w:numFmt w:val="upperRoman"/>
      <w:lvlText w:val="%1."/>
      <w:lvlJc w:val="left"/>
      <w:pPr>
        <w:tabs>
          <w:tab w:val="num" w:pos="454"/>
        </w:tabs>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17204A0E"/>
    <w:multiLevelType w:val="hybridMultilevel"/>
    <w:tmpl w:val="5F04A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5B4BE0"/>
    <w:multiLevelType w:val="hybridMultilevel"/>
    <w:tmpl w:val="136465A8"/>
    <w:lvl w:ilvl="0" w:tplc="04100001">
      <w:start w:val="1"/>
      <w:numFmt w:val="bullet"/>
      <w:lvlText w:val=""/>
      <w:lvlJc w:val="left"/>
      <w:pPr>
        <w:ind w:left="1074" w:hanging="360"/>
      </w:pPr>
      <w:rPr>
        <w:rFonts w:ascii="Symbol" w:hAnsi="Symbol" w:hint="default"/>
      </w:rPr>
    </w:lvl>
    <w:lvl w:ilvl="1" w:tplc="04100003">
      <w:start w:val="1"/>
      <w:numFmt w:val="bullet"/>
      <w:lvlText w:val="o"/>
      <w:lvlJc w:val="left"/>
      <w:pPr>
        <w:ind w:left="1794" w:hanging="360"/>
      </w:pPr>
      <w:rPr>
        <w:rFonts w:ascii="Courier New" w:hAnsi="Courier New" w:cs="Courier New" w:hint="default"/>
      </w:rPr>
    </w:lvl>
    <w:lvl w:ilvl="2" w:tplc="04100005" w:tentative="1">
      <w:start w:val="1"/>
      <w:numFmt w:val="bullet"/>
      <w:lvlText w:val=""/>
      <w:lvlJc w:val="left"/>
      <w:pPr>
        <w:ind w:left="2514" w:hanging="360"/>
      </w:pPr>
      <w:rPr>
        <w:rFonts w:ascii="Wingdings" w:hAnsi="Wingdings" w:hint="default"/>
      </w:rPr>
    </w:lvl>
    <w:lvl w:ilvl="3" w:tplc="04100001" w:tentative="1">
      <w:start w:val="1"/>
      <w:numFmt w:val="bullet"/>
      <w:lvlText w:val=""/>
      <w:lvlJc w:val="left"/>
      <w:pPr>
        <w:ind w:left="3234" w:hanging="360"/>
      </w:pPr>
      <w:rPr>
        <w:rFonts w:ascii="Symbol" w:hAnsi="Symbol" w:hint="default"/>
      </w:rPr>
    </w:lvl>
    <w:lvl w:ilvl="4" w:tplc="04100003" w:tentative="1">
      <w:start w:val="1"/>
      <w:numFmt w:val="bullet"/>
      <w:lvlText w:val="o"/>
      <w:lvlJc w:val="left"/>
      <w:pPr>
        <w:ind w:left="3954" w:hanging="360"/>
      </w:pPr>
      <w:rPr>
        <w:rFonts w:ascii="Courier New" w:hAnsi="Courier New" w:cs="Courier New" w:hint="default"/>
      </w:rPr>
    </w:lvl>
    <w:lvl w:ilvl="5" w:tplc="04100005" w:tentative="1">
      <w:start w:val="1"/>
      <w:numFmt w:val="bullet"/>
      <w:lvlText w:val=""/>
      <w:lvlJc w:val="left"/>
      <w:pPr>
        <w:ind w:left="4674" w:hanging="360"/>
      </w:pPr>
      <w:rPr>
        <w:rFonts w:ascii="Wingdings" w:hAnsi="Wingdings" w:hint="default"/>
      </w:rPr>
    </w:lvl>
    <w:lvl w:ilvl="6" w:tplc="04100001" w:tentative="1">
      <w:start w:val="1"/>
      <w:numFmt w:val="bullet"/>
      <w:lvlText w:val=""/>
      <w:lvlJc w:val="left"/>
      <w:pPr>
        <w:ind w:left="5394" w:hanging="360"/>
      </w:pPr>
      <w:rPr>
        <w:rFonts w:ascii="Symbol" w:hAnsi="Symbol" w:hint="default"/>
      </w:rPr>
    </w:lvl>
    <w:lvl w:ilvl="7" w:tplc="04100003" w:tentative="1">
      <w:start w:val="1"/>
      <w:numFmt w:val="bullet"/>
      <w:lvlText w:val="o"/>
      <w:lvlJc w:val="left"/>
      <w:pPr>
        <w:ind w:left="6114" w:hanging="360"/>
      </w:pPr>
      <w:rPr>
        <w:rFonts w:ascii="Courier New" w:hAnsi="Courier New" w:cs="Courier New" w:hint="default"/>
      </w:rPr>
    </w:lvl>
    <w:lvl w:ilvl="8" w:tplc="04100005" w:tentative="1">
      <w:start w:val="1"/>
      <w:numFmt w:val="bullet"/>
      <w:lvlText w:val=""/>
      <w:lvlJc w:val="left"/>
      <w:pPr>
        <w:ind w:left="6834" w:hanging="360"/>
      </w:pPr>
      <w:rPr>
        <w:rFonts w:ascii="Wingdings" w:hAnsi="Wingdings" w:hint="default"/>
      </w:rPr>
    </w:lvl>
  </w:abstractNum>
  <w:abstractNum w:abstractNumId="6" w15:restartNumberingAfterBreak="0">
    <w:nsid w:val="23287513"/>
    <w:multiLevelType w:val="hybridMultilevel"/>
    <w:tmpl w:val="CFF2234C"/>
    <w:lvl w:ilvl="0" w:tplc="9B0C8ABA">
      <w:start w:val="1"/>
      <w:numFmt w:val="lowerLetter"/>
      <w:pStyle w:val="Punt1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914B5"/>
    <w:multiLevelType w:val="hybridMultilevel"/>
    <w:tmpl w:val="3AE86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6D0729"/>
    <w:multiLevelType w:val="hybridMultilevel"/>
    <w:tmpl w:val="A7422B70"/>
    <w:lvl w:ilvl="0" w:tplc="66F8D57C">
      <w:start w:val="100"/>
      <w:numFmt w:val="decimal"/>
      <w:lvlText w:val="%1"/>
      <w:lvlJc w:val="left"/>
      <w:pPr>
        <w:ind w:left="753" w:hanging="396"/>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9" w15:restartNumberingAfterBreak="0">
    <w:nsid w:val="2AAB0ADA"/>
    <w:multiLevelType w:val="multilevel"/>
    <w:tmpl w:val="84320A2E"/>
    <w:lvl w:ilvl="0">
      <w:start w:val="1"/>
      <w:numFmt w:val="lowerLetter"/>
      <w:lvlText w:val="%1)"/>
      <w:lvlJc w:val="left"/>
      <w:pPr>
        <w:tabs>
          <w:tab w:val="num" w:pos="357"/>
        </w:tabs>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3601A3"/>
    <w:multiLevelType w:val="hybridMultilevel"/>
    <w:tmpl w:val="F6E452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6F03CE"/>
    <w:multiLevelType w:val="hybridMultilevel"/>
    <w:tmpl w:val="441C3270"/>
    <w:lvl w:ilvl="0" w:tplc="04100017">
      <w:start w:val="1"/>
      <w:numFmt w:val="lowerLetter"/>
      <w:lvlText w:val="%1)"/>
      <w:lvlJc w:val="left"/>
      <w:pPr>
        <w:ind w:left="-1065" w:hanging="360"/>
      </w:p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12" w15:restartNumberingAfterBreak="0">
    <w:nsid w:val="3BBB3976"/>
    <w:multiLevelType w:val="hybridMultilevel"/>
    <w:tmpl w:val="D438F566"/>
    <w:lvl w:ilvl="0" w:tplc="10249EA6">
      <w:start w:val="1"/>
      <w:numFmt w:val="bullet"/>
      <w:pStyle w:val="Paragrafoelenco"/>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3" w15:restartNumberingAfterBreak="0">
    <w:nsid w:val="3CE55925"/>
    <w:multiLevelType w:val="hybridMultilevel"/>
    <w:tmpl w:val="71C4C9DA"/>
    <w:lvl w:ilvl="0" w:tplc="F33E4BFC">
      <w:start w:val="2"/>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433217DB"/>
    <w:multiLevelType w:val="hybridMultilevel"/>
    <w:tmpl w:val="E6AA9D62"/>
    <w:lvl w:ilvl="0" w:tplc="041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B1D31"/>
    <w:multiLevelType w:val="multilevel"/>
    <w:tmpl w:val="F7645600"/>
    <w:lvl w:ilvl="0">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49B858E0"/>
    <w:multiLevelType w:val="hybridMultilevel"/>
    <w:tmpl w:val="BCD25C52"/>
    <w:lvl w:ilvl="0" w:tplc="04100017">
      <w:start w:val="1"/>
      <w:numFmt w:val="lowerLetter"/>
      <w:lvlText w:val="%1)"/>
      <w:lvlJc w:val="left"/>
      <w:pPr>
        <w:ind w:left="-1065" w:hanging="360"/>
      </w:pPr>
      <w:rPr>
        <w:rFonts w:hint="default"/>
      </w:r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17"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5D708D"/>
    <w:multiLevelType w:val="hybridMultilevel"/>
    <w:tmpl w:val="7CB22E50"/>
    <w:lvl w:ilvl="0" w:tplc="F78ECD5A">
      <w:start w:val="10"/>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9" w15:restartNumberingAfterBreak="0">
    <w:nsid w:val="4CA634C1"/>
    <w:multiLevelType w:val="multilevel"/>
    <w:tmpl w:val="531CF4DA"/>
    <w:lvl w:ilvl="0">
      <w:start w:val="1"/>
      <w:numFmt w:val="decimal"/>
      <w:lvlText w:val="%1)"/>
      <w:lvlJc w:val="left"/>
      <w:pPr>
        <w:tabs>
          <w:tab w:val="num" w:pos="170"/>
        </w:tabs>
        <w:ind w:left="227" w:hanging="227"/>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CB61E90"/>
    <w:multiLevelType w:val="hybridMultilevel"/>
    <w:tmpl w:val="71CE5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05E7E95"/>
    <w:multiLevelType w:val="hybridMultilevel"/>
    <w:tmpl w:val="C1E86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0F2659C"/>
    <w:multiLevelType w:val="hybridMultilevel"/>
    <w:tmpl w:val="CC9406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BB95E07"/>
    <w:multiLevelType w:val="hybridMultilevel"/>
    <w:tmpl w:val="96329230"/>
    <w:lvl w:ilvl="0" w:tplc="04100011">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7" w15:restartNumberingAfterBreak="0">
    <w:nsid w:val="7D8B23DB"/>
    <w:multiLevelType w:val="hybridMultilevel"/>
    <w:tmpl w:val="5F860F3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6"/>
  </w:num>
  <w:num w:numId="4">
    <w:abstractNumId w:val="23"/>
  </w:num>
  <w:num w:numId="5">
    <w:abstractNumId w:val="15"/>
  </w:num>
  <w:num w:numId="6">
    <w:abstractNumId w:val="22"/>
  </w:num>
  <w:num w:numId="7">
    <w:abstractNumId w:val="6"/>
  </w:num>
  <w:num w:numId="8">
    <w:abstractNumId w:val="1"/>
  </w:num>
  <w:num w:numId="9">
    <w:abstractNumId w:val="7"/>
  </w:num>
  <w:num w:numId="10">
    <w:abstractNumId w:val="24"/>
  </w:num>
  <w:num w:numId="11">
    <w:abstractNumId w:val="3"/>
  </w:num>
  <w:num w:numId="12">
    <w:abstractNumId w:val="11"/>
  </w:num>
  <w:num w:numId="13">
    <w:abstractNumId w:val="16"/>
  </w:num>
  <w:num w:numId="14">
    <w:abstractNumId w:val="9"/>
  </w:num>
  <w:num w:numId="15">
    <w:abstractNumId w:val="19"/>
  </w:num>
  <w:num w:numId="16">
    <w:abstractNumId w:val="13"/>
  </w:num>
  <w:num w:numId="17">
    <w:abstractNumId w:val="2"/>
  </w:num>
  <w:num w:numId="18">
    <w:abstractNumId w:val="4"/>
  </w:num>
  <w:num w:numId="19">
    <w:abstractNumId w:val="0"/>
  </w:num>
  <w:num w:numId="20">
    <w:abstractNumId w:val="27"/>
  </w:num>
  <w:num w:numId="21">
    <w:abstractNumId w:val="14"/>
  </w:num>
  <w:num w:numId="22">
    <w:abstractNumId w:val="5"/>
  </w:num>
  <w:num w:numId="23">
    <w:abstractNumId w:val="21"/>
  </w:num>
  <w:num w:numId="24">
    <w:abstractNumId w:val="20"/>
  </w:num>
  <w:num w:numId="25">
    <w:abstractNumId w:val="25"/>
  </w:num>
  <w:num w:numId="26">
    <w:abstractNumId w:val="8"/>
  </w:num>
  <w:num w:numId="27">
    <w:abstractNumId w:val="18"/>
  </w:num>
  <w:num w:numId="2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40"/>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1C"/>
    <w:rsid w:val="00000DF2"/>
    <w:rsid w:val="0000213A"/>
    <w:rsid w:val="000037E0"/>
    <w:rsid w:val="00007F5A"/>
    <w:rsid w:val="00012F8E"/>
    <w:rsid w:val="000159DD"/>
    <w:rsid w:val="00016D96"/>
    <w:rsid w:val="00034987"/>
    <w:rsid w:val="00042C25"/>
    <w:rsid w:val="00055320"/>
    <w:rsid w:val="00057191"/>
    <w:rsid w:val="00064341"/>
    <w:rsid w:val="0007226A"/>
    <w:rsid w:val="00073CA1"/>
    <w:rsid w:val="00080E01"/>
    <w:rsid w:val="000819CB"/>
    <w:rsid w:val="0008290A"/>
    <w:rsid w:val="0008642C"/>
    <w:rsid w:val="00086AE7"/>
    <w:rsid w:val="000952E8"/>
    <w:rsid w:val="000B2BFA"/>
    <w:rsid w:val="000B45E1"/>
    <w:rsid w:val="000B7026"/>
    <w:rsid w:val="000C2778"/>
    <w:rsid w:val="000C71F9"/>
    <w:rsid w:val="000D36F5"/>
    <w:rsid w:val="000E25B6"/>
    <w:rsid w:val="000E4E9F"/>
    <w:rsid w:val="000F2073"/>
    <w:rsid w:val="000F3E62"/>
    <w:rsid w:val="000F7455"/>
    <w:rsid w:val="00100D43"/>
    <w:rsid w:val="001011C7"/>
    <w:rsid w:val="001047C5"/>
    <w:rsid w:val="0011102E"/>
    <w:rsid w:val="001115FA"/>
    <w:rsid w:val="00111977"/>
    <w:rsid w:val="00125F56"/>
    <w:rsid w:val="00144099"/>
    <w:rsid w:val="001507DC"/>
    <w:rsid w:val="0015234E"/>
    <w:rsid w:val="00155E9D"/>
    <w:rsid w:val="00155EC3"/>
    <w:rsid w:val="00161879"/>
    <w:rsid w:val="00162534"/>
    <w:rsid w:val="0016744F"/>
    <w:rsid w:val="00173F38"/>
    <w:rsid w:val="00174621"/>
    <w:rsid w:val="00175341"/>
    <w:rsid w:val="00195008"/>
    <w:rsid w:val="001A330A"/>
    <w:rsid w:val="001A73C6"/>
    <w:rsid w:val="001B5986"/>
    <w:rsid w:val="001B5A8A"/>
    <w:rsid w:val="001C0419"/>
    <w:rsid w:val="001C487D"/>
    <w:rsid w:val="001C4B1B"/>
    <w:rsid w:val="001D0C3A"/>
    <w:rsid w:val="001D5D4C"/>
    <w:rsid w:val="001E0B6E"/>
    <w:rsid w:val="001F0CE6"/>
    <w:rsid w:val="002022BB"/>
    <w:rsid w:val="002026F4"/>
    <w:rsid w:val="0020281A"/>
    <w:rsid w:val="002050AB"/>
    <w:rsid w:val="00206F59"/>
    <w:rsid w:val="002070B1"/>
    <w:rsid w:val="0020725D"/>
    <w:rsid w:val="00207EA6"/>
    <w:rsid w:val="0021395F"/>
    <w:rsid w:val="00214781"/>
    <w:rsid w:val="002164B2"/>
    <w:rsid w:val="002171C2"/>
    <w:rsid w:val="002313EA"/>
    <w:rsid w:val="00234B0D"/>
    <w:rsid w:val="0023611D"/>
    <w:rsid w:val="002418A7"/>
    <w:rsid w:val="00244CC4"/>
    <w:rsid w:val="00250363"/>
    <w:rsid w:val="00251065"/>
    <w:rsid w:val="00262D4D"/>
    <w:rsid w:val="00263C6B"/>
    <w:rsid w:val="00263F86"/>
    <w:rsid w:val="0026427A"/>
    <w:rsid w:val="00267B86"/>
    <w:rsid w:val="00270896"/>
    <w:rsid w:val="00276573"/>
    <w:rsid w:val="00282457"/>
    <w:rsid w:val="002846F9"/>
    <w:rsid w:val="00285B06"/>
    <w:rsid w:val="00290FBF"/>
    <w:rsid w:val="00293A43"/>
    <w:rsid w:val="002A4072"/>
    <w:rsid w:val="002B2509"/>
    <w:rsid w:val="002B2717"/>
    <w:rsid w:val="002B3757"/>
    <w:rsid w:val="002C6F05"/>
    <w:rsid w:val="002D260D"/>
    <w:rsid w:val="002D310C"/>
    <w:rsid w:val="002D5195"/>
    <w:rsid w:val="003071F2"/>
    <w:rsid w:val="00312475"/>
    <w:rsid w:val="0032046A"/>
    <w:rsid w:val="00323F53"/>
    <w:rsid w:val="00324A10"/>
    <w:rsid w:val="003279CA"/>
    <w:rsid w:val="0033201F"/>
    <w:rsid w:val="003338CF"/>
    <w:rsid w:val="00336478"/>
    <w:rsid w:val="0033748C"/>
    <w:rsid w:val="00344405"/>
    <w:rsid w:val="00350B45"/>
    <w:rsid w:val="00351A1D"/>
    <w:rsid w:val="00351C2C"/>
    <w:rsid w:val="003546F2"/>
    <w:rsid w:val="003549C9"/>
    <w:rsid w:val="003652D7"/>
    <w:rsid w:val="00366621"/>
    <w:rsid w:val="0038470B"/>
    <w:rsid w:val="00386448"/>
    <w:rsid w:val="00386C30"/>
    <w:rsid w:val="003A5D1C"/>
    <w:rsid w:val="003A7172"/>
    <w:rsid w:val="003B1242"/>
    <w:rsid w:val="003B52B0"/>
    <w:rsid w:val="003C0D95"/>
    <w:rsid w:val="003C75C4"/>
    <w:rsid w:val="003D38F4"/>
    <w:rsid w:val="003D4230"/>
    <w:rsid w:val="003D6BF9"/>
    <w:rsid w:val="003E036A"/>
    <w:rsid w:val="003E379D"/>
    <w:rsid w:val="003F4E0B"/>
    <w:rsid w:val="003F5CB7"/>
    <w:rsid w:val="004071E2"/>
    <w:rsid w:val="004142C0"/>
    <w:rsid w:val="0041789F"/>
    <w:rsid w:val="004215C8"/>
    <w:rsid w:val="0042503E"/>
    <w:rsid w:val="0043309E"/>
    <w:rsid w:val="004345EB"/>
    <w:rsid w:val="004349F7"/>
    <w:rsid w:val="004417A5"/>
    <w:rsid w:val="004465F4"/>
    <w:rsid w:val="00447413"/>
    <w:rsid w:val="0045063F"/>
    <w:rsid w:val="00450EE7"/>
    <w:rsid w:val="0046031E"/>
    <w:rsid w:val="00461EC9"/>
    <w:rsid w:val="00462E2E"/>
    <w:rsid w:val="0046559E"/>
    <w:rsid w:val="004659ED"/>
    <w:rsid w:val="00484E31"/>
    <w:rsid w:val="00492EF8"/>
    <w:rsid w:val="0049320C"/>
    <w:rsid w:val="004A2480"/>
    <w:rsid w:val="004A2F15"/>
    <w:rsid w:val="004A54D1"/>
    <w:rsid w:val="004A6D09"/>
    <w:rsid w:val="004B23D0"/>
    <w:rsid w:val="004D0A54"/>
    <w:rsid w:val="004D2BFA"/>
    <w:rsid w:val="004D461F"/>
    <w:rsid w:val="004D4FE6"/>
    <w:rsid w:val="004D506C"/>
    <w:rsid w:val="004D610C"/>
    <w:rsid w:val="004E2945"/>
    <w:rsid w:val="004E6262"/>
    <w:rsid w:val="004E799B"/>
    <w:rsid w:val="004F0B55"/>
    <w:rsid w:val="004F2553"/>
    <w:rsid w:val="004F5903"/>
    <w:rsid w:val="004F740E"/>
    <w:rsid w:val="00510118"/>
    <w:rsid w:val="00510C35"/>
    <w:rsid w:val="0051124A"/>
    <w:rsid w:val="005141E4"/>
    <w:rsid w:val="00517D05"/>
    <w:rsid w:val="00524320"/>
    <w:rsid w:val="005246BF"/>
    <w:rsid w:val="00533D74"/>
    <w:rsid w:val="00562150"/>
    <w:rsid w:val="00567091"/>
    <w:rsid w:val="00570E37"/>
    <w:rsid w:val="00571F52"/>
    <w:rsid w:val="0057672E"/>
    <w:rsid w:val="0058288A"/>
    <w:rsid w:val="00583782"/>
    <w:rsid w:val="00593D4E"/>
    <w:rsid w:val="00597947"/>
    <w:rsid w:val="005A05FD"/>
    <w:rsid w:val="005A37D9"/>
    <w:rsid w:val="005A571F"/>
    <w:rsid w:val="005B411B"/>
    <w:rsid w:val="005B612A"/>
    <w:rsid w:val="005C2D1F"/>
    <w:rsid w:val="005C5B8B"/>
    <w:rsid w:val="005C5F74"/>
    <w:rsid w:val="005E0626"/>
    <w:rsid w:val="005E2B7B"/>
    <w:rsid w:val="005E37C5"/>
    <w:rsid w:val="005E7258"/>
    <w:rsid w:val="005F0921"/>
    <w:rsid w:val="005F1067"/>
    <w:rsid w:val="005F3080"/>
    <w:rsid w:val="00607FBA"/>
    <w:rsid w:val="00614B7A"/>
    <w:rsid w:val="006159AC"/>
    <w:rsid w:val="006172B2"/>
    <w:rsid w:val="00621657"/>
    <w:rsid w:val="006248FA"/>
    <w:rsid w:val="00630ABE"/>
    <w:rsid w:val="00630B57"/>
    <w:rsid w:val="006353A4"/>
    <w:rsid w:val="0063560A"/>
    <w:rsid w:val="00636D06"/>
    <w:rsid w:val="006376F5"/>
    <w:rsid w:val="00646244"/>
    <w:rsid w:val="00662861"/>
    <w:rsid w:val="00667F51"/>
    <w:rsid w:val="00694424"/>
    <w:rsid w:val="00697AA5"/>
    <w:rsid w:val="006A03DF"/>
    <w:rsid w:val="006A19A0"/>
    <w:rsid w:val="006A3487"/>
    <w:rsid w:val="006A4441"/>
    <w:rsid w:val="006A51E7"/>
    <w:rsid w:val="006B7B72"/>
    <w:rsid w:val="006C10B2"/>
    <w:rsid w:val="006C39F1"/>
    <w:rsid w:val="006D2B3F"/>
    <w:rsid w:val="006D3ACE"/>
    <w:rsid w:val="006D6DBA"/>
    <w:rsid w:val="006D75C3"/>
    <w:rsid w:val="006E41A6"/>
    <w:rsid w:val="006E5033"/>
    <w:rsid w:val="006E59A0"/>
    <w:rsid w:val="006F310F"/>
    <w:rsid w:val="006F6CC6"/>
    <w:rsid w:val="007046A0"/>
    <w:rsid w:val="00705A00"/>
    <w:rsid w:val="007067BD"/>
    <w:rsid w:val="00711A32"/>
    <w:rsid w:val="00715B27"/>
    <w:rsid w:val="00716814"/>
    <w:rsid w:val="007204B7"/>
    <w:rsid w:val="0072465B"/>
    <w:rsid w:val="007355B1"/>
    <w:rsid w:val="00741D45"/>
    <w:rsid w:val="00743006"/>
    <w:rsid w:val="00753657"/>
    <w:rsid w:val="00757791"/>
    <w:rsid w:val="0076410F"/>
    <w:rsid w:val="00767EEA"/>
    <w:rsid w:val="00770704"/>
    <w:rsid w:val="0077190A"/>
    <w:rsid w:val="00772954"/>
    <w:rsid w:val="00772A4B"/>
    <w:rsid w:val="007742A1"/>
    <w:rsid w:val="0077441C"/>
    <w:rsid w:val="00785EC5"/>
    <w:rsid w:val="00787B5F"/>
    <w:rsid w:val="00794CB8"/>
    <w:rsid w:val="0079685D"/>
    <w:rsid w:val="00796DC9"/>
    <w:rsid w:val="007A2246"/>
    <w:rsid w:val="007A429D"/>
    <w:rsid w:val="007B1E51"/>
    <w:rsid w:val="007C037C"/>
    <w:rsid w:val="007C56C5"/>
    <w:rsid w:val="007D0A76"/>
    <w:rsid w:val="007E2DD5"/>
    <w:rsid w:val="007F31A8"/>
    <w:rsid w:val="007F63FA"/>
    <w:rsid w:val="007F6D70"/>
    <w:rsid w:val="0081406B"/>
    <w:rsid w:val="00820D79"/>
    <w:rsid w:val="00821590"/>
    <w:rsid w:val="00823487"/>
    <w:rsid w:val="00824E55"/>
    <w:rsid w:val="008260BD"/>
    <w:rsid w:val="00830B00"/>
    <w:rsid w:val="00842C2C"/>
    <w:rsid w:val="00855DBB"/>
    <w:rsid w:val="0086528B"/>
    <w:rsid w:val="0087281B"/>
    <w:rsid w:val="00877074"/>
    <w:rsid w:val="00881120"/>
    <w:rsid w:val="00882027"/>
    <w:rsid w:val="00882188"/>
    <w:rsid w:val="00885F05"/>
    <w:rsid w:val="008866DE"/>
    <w:rsid w:val="0089011E"/>
    <w:rsid w:val="0089082A"/>
    <w:rsid w:val="00891265"/>
    <w:rsid w:val="00895BD5"/>
    <w:rsid w:val="008A1724"/>
    <w:rsid w:val="008A2DAB"/>
    <w:rsid w:val="008A5014"/>
    <w:rsid w:val="008B1766"/>
    <w:rsid w:val="008B231B"/>
    <w:rsid w:val="008B5001"/>
    <w:rsid w:val="008C0D42"/>
    <w:rsid w:val="008C1E8D"/>
    <w:rsid w:val="008C2C3D"/>
    <w:rsid w:val="008D2E67"/>
    <w:rsid w:val="008D43F3"/>
    <w:rsid w:val="008D7036"/>
    <w:rsid w:val="008E1234"/>
    <w:rsid w:val="008E2F63"/>
    <w:rsid w:val="008E5613"/>
    <w:rsid w:val="008E57D3"/>
    <w:rsid w:val="008E7C84"/>
    <w:rsid w:val="008F5256"/>
    <w:rsid w:val="00901DC1"/>
    <w:rsid w:val="0091075A"/>
    <w:rsid w:val="00910D56"/>
    <w:rsid w:val="0091463B"/>
    <w:rsid w:val="00922280"/>
    <w:rsid w:val="00927292"/>
    <w:rsid w:val="00931D5C"/>
    <w:rsid w:val="0093575A"/>
    <w:rsid w:val="00942F1E"/>
    <w:rsid w:val="009449E8"/>
    <w:rsid w:val="00947D75"/>
    <w:rsid w:val="00966887"/>
    <w:rsid w:val="009712A4"/>
    <w:rsid w:val="00971C15"/>
    <w:rsid w:val="00974259"/>
    <w:rsid w:val="0098366C"/>
    <w:rsid w:val="00984599"/>
    <w:rsid w:val="00995557"/>
    <w:rsid w:val="00996909"/>
    <w:rsid w:val="009B133D"/>
    <w:rsid w:val="009B1964"/>
    <w:rsid w:val="009B2B0E"/>
    <w:rsid w:val="009B3FB4"/>
    <w:rsid w:val="009B5D5F"/>
    <w:rsid w:val="009C249F"/>
    <w:rsid w:val="009C3972"/>
    <w:rsid w:val="009C40FC"/>
    <w:rsid w:val="009D3878"/>
    <w:rsid w:val="009D4C56"/>
    <w:rsid w:val="009D516D"/>
    <w:rsid w:val="009D51D1"/>
    <w:rsid w:val="009E005D"/>
    <w:rsid w:val="009E68DB"/>
    <w:rsid w:val="009F4772"/>
    <w:rsid w:val="00A04363"/>
    <w:rsid w:val="00A12841"/>
    <w:rsid w:val="00A23D18"/>
    <w:rsid w:val="00A30516"/>
    <w:rsid w:val="00A37C92"/>
    <w:rsid w:val="00A414CB"/>
    <w:rsid w:val="00A463D2"/>
    <w:rsid w:val="00A5120A"/>
    <w:rsid w:val="00A56CBB"/>
    <w:rsid w:val="00A611A0"/>
    <w:rsid w:val="00A66220"/>
    <w:rsid w:val="00A66925"/>
    <w:rsid w:val="00A71F6B"/>
    <w:rsid w:val="00A72A82"/>
    <w:rsid w:val="00A75863"/>
    <w:rsid w:val="00A8101F"/>
    <w:rsid w:val="00A82897"/>
    <w:rsid w:val="00A848A3"/>
    <w:rsid w:val="00A8616C"/>
    <w:rsid w:val="00A962A5"/>
    <w:rsid w:val="00AA012D"/>
    <w:rsid w:val="00AA02B8"/>
    <w:rsid w:val="00AA2ABA"/>
    <w:rsid w:val="00AA3143"/>
    <w:rsid w:val="00AB03D1"/>
    <w:rsid w:val="00AB2E48"/>
    <w:rsid w:val="00AB55B7"/>
    <w:rsid w:val="00AB617F"/>
    <w:rsid w:val="00AB77E8"/>
    <w:rsid w:val="00AC10E5"/>
    <w:rsid w:val="00AC7F15"/>
    <w:rsid w:val="00AD34F9"/>
    <w:rsid w:val="00AD7FD6"/>
    <w:rsid w:val="00AE464F"/>
    <w:rsid w:val="00AF51C7"/>
    <w:rsid w:val="00AF703A"/>
    <w:rsid w:val="00B00179"/>
    <w:rsid w:val="00B019DB"/>
    <w:rsid w:val="00B022E6"/>
    <w:rsid w:val="00B02812"/>
    <w:rsid w:val="00B0390B"/>
    <w:rsid w:val="00B06C4F"/>
    <w:rsid w:val="00B10563"/>
    <w:rsid w:val="00B135A1"/>
    <w:rsid w:val="00B143DF"/>
    <w:rsid w:val="00B17E1C"/>
    <w:rsid w:val="00B24E3B"/>
    <w:rsid w:val="00B33FED"/>
    <w:rsid w:val="00B34546"/>
    <w:rsid w:val="00B4070A"/>
    <w:rsid w:val="00B41918"/>
    <w:rsid w:val="00B4476A"/>
    <w:rsid w:val="00B44EA9"/>
    <w:rsid w:val="00B45343"/>
    <w:rsid w:val="00B46F44"/>
    <w:rsid w:val="00B62D18"/>
    <w:rsid w:val="00B72B81"/>
    <w:rsid w:val="00B73DFF"/>
    <w:rsid w:val="00B7600A"/>
    <w:rsid w:val="00B80D1A"/>
    <w:rsid w:val="00B832B6"/>
    <w:rsid w:val="00B8452A"/>
    <w:rsid w:val="00B87196"/>
    <w:rsid w:val="00B901D6"/>
    <w:rsid w:val="00B901E0"/>
    <w:rsid w:val="00B9217A"/>
    <w:rsid w:val="00BA13AE"/>
    <w:rsid w:val="00BA5855"/>
    <w:rsid w:val="00BA7110"/>
    <w:rsid w:val="00BA73B9"/>
    <w:rsid w:val="00BA7C15"/>
    <w:rsid w:val="00BA7D33"/>
    <w:rsid w:val="00BB2674"/>
    <w:rsid w:val="00BB782D"/>
    <w:rsid w:val="00BC1C4B"/>
    <w:rsid w:val="00BC61FC"/>
    <w:rsid w:val="00BD1FF4"/>
    <w:rsid w:val="00BD3AB4"/>
    <w:rsid w:val="00BD488B"/>
    <w:rsid w:val="00BD5E4D"/>
    <w:rsid w:val="00BD6F9A"/>
    <w:rsid w:val="00BE40A9"/>
    <w:rsid w:val="00BE783F"/>
    <w:rsid w:val="00BF186F"/>
    <w:rsid w:val="00BF4652"/>
    <w:rsid w:val="00C0023E"/>
    <w:rsid w:val="00C01F21"/>
    <w:rsid w:val="00C12054"/>
    <w:rsid w:val="00C1264E"/>
    <w:rsid w:val="00C1512B"/>
    <w:rsid w:val="00C16633"/>
    <w:rsid w:val="00C22470"/>
    <w:rsid w:val="00C31A0D"/>
    <w:rsid w:val="00C342C6"/>
    <w:rsid w:val="00C37462"/>
    <w:rsid w:val="00C43D8A"/>
    <w:rsid w:val="00C45909"/>
    <w:rsid w:val="00C4721F"/>
    <w:rsid w:val="00C54FDA"/>
    <w:rsid w:val="00C67B4A"/>
    <w:rsid w:val="00C7693A"/>
    <w:rsid w:val="00C8424C"/>
    <w:rsid w:val="00C84DC7"/>
    <w:rsid w:val="00C9223F"/>
    <w:rsid w:val="00C93F7A"/>
    <w:rsid w:val="00C957AC"/>
    <w:rsid w:val="00C96B0A"/>
    <w:rsid w:val="00CA6965"/>
    <w:rsid w:val="00CA7425"/>
    <w:rsid w:val="00CA7A34"/>
    <w:rsid w:val="00CA7BD3"/>
    <w:rsid w:val="00CB4D21"/>
    <w:rsid w:val="00CB56D1"/>
    <w:rsid w:val="00CB5729"/>
    <w:rsid w:val="00CB6F5E"/>
    <w:rsid w:val="00CC0F3F"/>
    <w:rsid w:val="00CC4169"/>
    <w:rsid w:val="00CC754D"/>
    <w:rsid w:val="00CD1F3A"/>
    <w:rsid w:val="00CD41A5"/>
    <w:rsid w:val="00CD7BBE"/>
    <w:rsid w:val="00CE5A5D"/>
    <w:rsid w:val="00CF0A88"/>
    <w:rsid w:val="00CF43DE"/>
    <w:rsid w:val="00D2330B"/>
    <w:rsid w:val="00D24F38"/>
    <w:rsid w:val="00D255ED"/>
    <w:rsid w:val="00D2700B"/>
    <w:rsid w:val="00D3503C"/>
    <w:rsid w:val="00D3617E"/>
    <w:rsid w:val="00D36357"/>
    <w:rsid w:val="00D36A79"/>
    <w:rsid w:val="00D36D4B"/>
    <w:rsid w:val="00D45C27"/>
    <w:rsid w:val="00D501DE"/>
    <w:rsid w:val="00D5176D"/>
    <w:rsid w:val="00D51B3D"/>
    <w:rsid w:val="00D573C1"/>
    <w:rsid w:val="00D62ACA"/>
    <w:rsid w:val="00D6716A"/>
    <w:rsid w:val="00D7263E"/>
    <w:rsid w:val="00D82122"/>
    <w:rsid w:val="00D92968"/>
    <w:rsid w:val="00D94793"/>
    <w:rsid w:val="00DA4341"/>
    <w:rsid w:val="00DA6689"/>
    <w:rsid w:val="00DA7E5F"/>
    <w:rsid w:val="00DB2610"/>
    <w:rsid w:val="00DB2644"/>
    <w:rsid w:val="00DB73BD"/>
    <w:rsid w:val="00DC45AF"/>
    <w:rsid w:val="00DC7E09"/>
    <w:rsid w:val="00DD01E7"/>
    <w:rsid w:val="00DD14A5"/>
    <w:rsid w:val="00DD32A5"/>
    <w:rsid w:val="00DD6751"/>
    <w:rsid w:val="00DD6E46"/>
    <w:rsid w:val="00DE3FC9"/>
    <w:rsid w:val="00DE7384"/>
    <w:rsid w:val="00DE7CDA"/>
    <w:rsid w:val="00DF0079"/>
    <w:rsid w:val="00DF0C6A"/>
    <w:rsid w:val="00DF70A1"/>
    <w:rsid w:val="00E00D04"/>
    <w:rsid w:val="00E02A53"/>
    <w:rsid w:val="00E04556"/>
    <w:rsid w:val="00E11841"/>
    <w:rsid w:val="00E12280"/>
    <w:rsid w:val="00E12BF2"/>
    <w:rsid w:val="00E12CC2"/>
    <w:rsid w:val="00E20D40"/>
    <w:rsid w:val="00E242A0"/>
    <w:rsid w:val="00E25FA7"/>
    <w:rsid w:val="00E30E8A"/>
    <w:rsid w:val="00E34F04"/>
    <w:rsid w:val="00E35C67"/>
    <w:rsid w:val="00E37B03"/>
    <w:rsid w:val="00E51B00"/>
    <w:rsid w:val="00E51D59"/>
    <w:rsid w:val="00E52F28"/>
    <w:rsid w:val="00E553F4"/>
    <w:rsid w:val="00E57480"/>
    <w:rsid w:val="00E61C27"/>
    <w:rsid w:val="00E631A8"/>
    <w:rsid w:val="00E66463"/>
    <w:rsid w:val="00E70B10"/>
    <w:rsid w:val="00E77B06"/>
    <w:rsid w:val="00E937B4"/>
    <w:rsid w:val="00EB3DB5"/>
    <w:rsid w:val="00EB5CE7"/>
    <w:rsid w:val="00EC02B8"/>
    <w:rsid w:val="00EC42DA"/>
    <w:rsid w:val="00ED3BA4"/>
    <w:rsid w:val="00ED4EA7"/>
    <w:rsid w:val="00ED610F"/>
    <w:rsid w:val="00ED6AAE"/>
    <w:rsid w:val="00EE1CE9"/>
    <w:rsid w:val="00F16733"/>
    <w:rsid w:val="00F16841"/>
    <w:rsid w:val="00F211C4"/>
    <w:rsid w:val="00F2691B"/>
    <w:rsid w:val="00F3008B"/>
    <w:rsid w:val="00F369FD"/>
    <w:rsid w:val="00F371A9"/>
    <w:rsid w:val="00F43110"/>
    <w:rsid w:val="00F47994"/>
    <w:rsid w:val="00F50BF9"/>
    <w:rsid w:val="00F537D8"/>
    <w:rsid w:val="00F567AF"/>
    <w:rsid w:val="00F57039"/>
    <w:rsid w:val="00F603E8"/>
    <w:rsid w:val="00F6770B"/>
    <w:rsid w:val="00F67DDE"/>
    <w:rsid w:val="00F8081C"/>
    <w:rsid w:val="00F824E3"/>
    <w:rsid w:val="00F92F68"/>
    <w:rsid w:val="00F94399"/>
    <w:rsid w:val="00FA0C9D"/>
    <w:rsid w:val="00FB5CE9"/>
    <w:rsid w:val="00FB7279"/>
    <w:rsid w:val="00FC11CB"/>
    <w:rsid w:val="00FC27F4"/>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8EAFC"/>
  <w15:docId w15:val="{DCB0E7F1-5D66-4B7C-93AF-B715E573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5"/>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5"/>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5"/>
      </w:numPr>
      <w:tabs>
        <w:tab w:val="left" w:pos="737"/>
      </w:tabs>
      <w:spacing w:before="360"/>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5"/>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8B1766"/>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qFormat/>
    <w:rsid w:val="00C9223F"/>
    <w:pPr>
      <w:numPr>
        <w:numId w:val="2"/>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F211C4"/>
    <w:rPr>
      <w:position w:val="6"/>
      <w:sz w:val="16"/>
    </w:rPr>
  </w:style>
  <w:style w:type="paragraph" w:styleId="Testonotaapidipagina">
    <w:name w:val="footnote text"/>
    <w:basedOn w:val="Normale"/>
    <w:link w:val="TestonotaapidipaginaCarattere"/>
    <w:rsid w:val="00F211C4"/>
    <w:pPr>
      <w:spacing w:after="0" w:line="240" w:lineRule="auto"/>
      <w:jc w:val="left"/>
    </w:pPr>
    <w:rPr>
      <w:rFonts w:ascii="New York" w:eastAsia="Times New Roman" w:hAnsi="New York" w:cs="Times New Roman"/>
      <w:sz w:val="20"/>
      <w:szCs w:val="20"/>
      <w:lang w:eastAsia="it-IT"/>
    </w:rPr>
  </w:style>
  <w:style w:type="character" w:customStyle="1" w:styleId="TestonotaapidipaginaCarattere">
    <w:name w:val="Testo nota a piè di pagina Carattere"/>
    <w:basedOn w:val="Carpredefinitoparagrafo"/>
    <w:link w:val="Testonotaapidipagina"/>
    <w:rsid w:val="00F211C4"/>
    <w:rPr>
      <w:rFonts w:ascii="New York" w:eastAsia="Times New Roman" w:hAnsi="New York" w:cs="Times New Roman"/>
      <w:sz w:val="20"/>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qFormat/>
    <w:rsid w:val="00741D45"/>
    <w:pPr>
      <w:tabs>
        <w:tab w:val="left" w:pos="0"/>
        <w:tab w:val="right" w:leader="dot" w:pos="9060"/>
      </w:tabs>
      <w:spacing w:before="180" w:after="120"/>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4"/>
      </w:numPr>
    </w:pPr>
  </w:style>
  <w:style w:type="numbering" w:customStyle="1" w:styleId="Stile2">
    <w:name w:val="Stile2"/>
    <w:uiPriority w:val="99"/>
    <w:rsid w:val="008B1766"/>
    <w:pPr>
      <w:numPr>
        <w:numId w:val="6"/>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paragraph" w:customStyle="1" w:styleId="Punt1">
    <w:name w:val="Punt.1"/>
    <w:basedOn w:val="Paragrafoelenco"/>
    <w:qFormat/>
    <w:rsid w:val="003B1242"/>
    <w:pPr>
      <w:spacing w:after="0"/>
      <w:ind w:left="360"/>
    </w:pPr>
    <w:rPr>
      <w:rFonts w:eastAsia="Calibri" w:cs="Times New Roman"/>
    </w:rPr>
  </w:style>
  <w:style w:type="paragraph" w:styleId="NormaleWeb">
    <w:name w:val="Normal (Web)"/>
    <w:basedOn w:val="Normale"/>
    <w:uiPriority w:val="99"/>
    <w:unhideWhenUsed/>
    <w:rsid w:val="003B1242"/>
    <w:pPr>
      <w:spacing w:before="100" w:beforeAutospacing="1" w:after="100" w:afterAutospacing="1" w:line="240" w:lineRule="auto"/>
      <w:jc w:val="left"/>
    </w:pPr>
    <w:rPr>
      <w:rFonts w:ascii="Times New Roman" w:eastAsia="Calibri" w:hAnsi="Times New Roman" w:cs="Times New Roman"/>
      <w:sz w:val="24"/>
      <w:szCs w:val="24"/>
      <w:lang w:eastAsia="it-IT"/>
    </w:rPr>
  </w:style>
  <w:style w:type="character" w:customStyle="1" w:styleId="tlid-translation">
    <w:name w:val="tlid-translation"/>
    <w:basedOn w:val="Carpredefinitoparagrafo"/>
    <w:rsid w:val="0033201F"/>
  </w:style>
  <w:style w:type="paragraph" w:styleId="Puntoelenco">
    <w:name w:val="List Bullet"/>
    <w:basedOn w:val="Normale"/>
    <w:autoRedefine/>
    <w:rsid w:val="00630ABE"/>
    <w:pPr>
      <w:numPr>
        <w:numId w:val="19"/>
      </w:numPr>
      <w:tabs>
        <w:tab w:val="clear" w:pos="360"/>
      </w:tabs>
      <w:spacing w:after="0" w:line="240" w:lineRule="auto"/>
      <w:ind w:left="709" w:hanging="709"/>
      <w:jc w:val="left"/>
    </w:pPr>
    <w:rPr>
      <w:rFonts w:ascii="Times New Roman" w:eastAsia="Times New Roman" w:hAnsi="Times New Roman" w:cs="Times New Roman"/>
      <w:sz w:val="20"/>
      <w:szCs w:val="20"/>
      <w:lang w:eastAsia="it-IT"/>
    </w:rPr>
  </w:style>
  <w:style w:type="paragraph" w:customStyle="1" w:styleId="para">
    <w:name w:val="para"/>
    <w:basedOn w:val="Normale"/>
    <w:rsid w:val="00630ABE"/>
    <w:pPr>
      <w:spacing w:before="120" w:after="0" w:line="240" w:lineRule="auto"/>
      <w:ind w:left="1120" w:right="60" w:hanging="1120"/>
    </w:pPr>
    <w:rPr>
      <w:rFonts w:ascii="Helvetica" w:eastAsia="Times New Roman" w:hAnsi="Helvetica"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571765">
      <w:bodyDiv w:val="1"/>
      <w:marLeft w:val="0"/>
      <w:marRight w:val="0"/>
      <w:marTop w:val="0"/>
      <w:marBottom w:val="0"/>
      <w:divBdr>
        <w:top w:val="none" w:sz="0" w:space="0" w:color="auto"/>
        <w:left w:val="none" w:sz="0" w:space="0" w:color="auto"/>
        <w:bottom w:val="none" w:sz="0" w:space="0" w:color="auto"/>
        <w:right w:val="none" w:sz="0" w:space="0" w:color="auto"/>
      </w:divBdr>
    </w:div>
    <w:div w:id="932276524">
      <w:bodyDiv w:val="1"/>
      <w:marLeft w:val="0"/>
      <w:marRight w:val="0"/>
      <w:marTop w:val="0"/>
      <w:marBottom w:val="0"/>
      <w:divBdr>
        <w:top w:val="none" w:sz="0" w:space="0" w:color="auto"/>
        <w:left w:val="none" w:sz="0" w:space="0" w:color="auto"/>
        <w:bottom w:val="none" w:sz="0" w:space="0" w:color="auto"/>
        <w:right w:val="none" w:sz="0" w:space="0" w:color="auto"/>
      </w:divBdr>
    </w:div>
    <w:div w:id="1258754711">
      <w:bodyDiv w:val="1"/>
      <w:marLeft w:val="0"/>
      <w:marRight w:val="0"/>
      <w:marTop w:val="0"/>
      <w:marBottom w:val="0"/>
      <w:divBdr>
        <w:top w:val="none" w:sz="0" w:space="0" w:color="auto"/>
        <w:left w:val="none" w:sz="0" w:space="0" w:color="auto"/>
        <w:bottom w:val="none" w:sz="0" w:space="0" w:color="auto"/>
        <w:right w:val="none" w:sz="0" w:space="0" w:color="auto"/>
      </w:divBdr>
    </w:div>
    <w:div w:id="1808089928">
      <w:bodyDiv w:val="1"/>
      <w:marLeft w:val="0"/>
      <w:marRight w:val="0"/>
      <w:marTop w:val="0"/>
      <w:marBottom w:val="0"/>
      <w:divBdr>
        <w:top w:val="none" w:sz="0" w:space="0" w:color="auto"/>
        <w:left w:val="none" w:sz="0" w:space="0" w:color="auto"/>
        <w:bottom w:val="none" w:sz="0" w:space="0" w:color="auto"/>
        <w:right w:val="none" w:sz="0" w:space="0" w:color="auto"/>
      </w:divBdr>
    </w:div>
    <w:div w:id="183363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nzanova\Desktop\ex%20D\TEMPLATE_RG_DC_Ita_2107-12-14.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A0D4C-9C85-5345-9F6F-0522E598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TEMPLATE_RG_DC_Ita_2107-12-14</Template>
  <TotalTime>33</TotalTime>
  <Pages>19</Pages>
  <Words>3492</Words>
  <Characters>19905</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Mancini</dc:creator>
  <cp:keywords/>
  <dc:description/>
  <cp:lastModifiedBy>Sara Vitali</cp:lastModifiedBy>
  <cp:revision>18</cp:revision>
  <cp:lastPrinted>2020-06-12T08:41:00Z</cp:lastPrinted>
  <dcterms:created xsi:type="dcterms:W3CDTF">2021-01-20T14:30:00Z</dcterms:created>
  <dcterms:modified xsi:type="dcterms:W3CDTF">2021-02-26T16:15:00Z</dcterms:modified>
</cp:coreProperties>
</file>